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gif" ContentType="image/gi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1"/>
        <w:rPr>
          <w:bCs/>
          <w:kern w:val="0"/>
        </w:rPr>
      </w:pPr>
      <w:bookmarkStart w:id="0" w:name="_Toc297649856"/>
      <w:bookmarkEnd w:id="0"/>
      <w:bookmarkStart w:id="1" w:name="_Toc351404763"/>
      <w:r>
        <w:rPr>
          <w:rFonts w:hint="eastAsia"/>
        </w:rPr>
        <w:t>成功案例1-</w:t>
      </w:r>
      <w:r>
        <w:rPr>
          <w:rFonts w:hint="eastAsia"/>
          <w:kern w:val="0"/>
        </w:rPr>
        <w:t>汤姆森路透(Thomson Reuters)利用Oracle大数据解决方案实现互联网资讯和社交媒体分析</w:t>
      </w:r>
      <w:bookmarkEnd w:id="1"/>
    </w:p>
    <w:p>
      <w:pPr>
        <w:widowControl/>
        <w:shd w:val="clear" w:color="auto" w:fill="FFFFFF"/>
        <w:spacing w:line="240" w:lineRule="atLeast"/>
        <w:jc w:val="left"/>
        <w:rPr>
          <w:rFonts w:ascii="宋体" w:hAnsi="宋体" w:cs="Arial"/>
          <w:color w:val="000000"/>
          <w:kern w:val="0"/>
          <w:sz w:val="18"/>
          <w:szCs w:val="18"/>
        </w:rPr>
      </w:pPr>
      <w:r>
        <w:rPr>
          <w:rFonts w:ascii="宋体" w:hAnsi="宋体" w:cs="Arial"/>
          <w:color w:val="000000"/>
          <w:kern w:val="0"/>
          <w:sz w:val="18"/>
          <w:szCs w:val="18"/>
        </w:rPr>
        <w:drawing>
          <wp:inline distT="0" distB="0" distL="0" distR="0">
            <wp:extent cx="2486025" cy="552450"/>
            <wp:effectExtent l="19050" t="0" r="9525"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noChangeArrowheads="1"/>
                    </pic:cNvPicPr>
                  </pic:nvPicPr>
                  <pic:blipFill>
                    <a:blip r:embed="rId8" cstate="print"/>
                    <a:srcRect/>
                    <a:stretch>
                      <a:fillRect/>
                    </a:stretch>
                  </pic:blipFill>
                  <pic:spPr>
                    <a:xfrm>
                      <a:off x="0" y="0"/>
                      <a:ext cx="2486025" cy="552450"/>
                    </a:xfrm>
                    <a:prstGeom prst="rect">
                      <a:avLst/>
                    </a:prstGeom>
                    <a:noFill/>
                    <a:ln w="9525">
                      <a:noFill/>
                      <a:miter lim="800000"/>
                      <a:headEnd/>
                      <a:tailEnd/>
                    </a:ln>
                  </pic:spPr>
                </pic:pic>
              </a:graphicData>
            </a:graphic>
          </wp:inline>
        </w:drawing>
      </w:r>
    </w:p>
    <w:p>
      <w:pPr>
        <w:pStyle w:val="37"/>
        <w:rPr>
          <w:color w:val="000000"/>
          <w:kern w:val="0"/>
          <w:u w:val="single"/>
        </w:rPr>
      </w:pPr>
      <w:r>
        <w:rPr>
          <w:b/>
          <w:bCs/>
          <w:kern w:val="0"/>
        </w:rPr>
        <w:t>Oracle Customer:</w:t>
      </w:r>
      <w:r>
        <w:rPr>
          <w:kern w:val="0"/>
        </w:rPr>
        <w:t>  </w:t>
      </w:r>
      <w:r>
        <w:rPr>
          <w:color w:val="000000"/>
          <w:kern w:val="0"/>
          <w:u w:val="single"/>
        </w:rPr>
        <w:t>Thomson Reuters</w:t>
      </w:r>
    </w:p>
    <w:p>
      <w:pPr>
        <w:pStyle w:val="37"/>
        <w:rPr>
          <w:kern w:val="0"/>
        </w:rPr>
      </w:pPr>
      <w:r>
        <w:rPr>
          <w:b/>
          <w:bCs/>
          <w:kern w:val="0"/>
        </w:rPr>
        <w:t>Location:</w:t>
      </w:r>
      <w:r>
        <w:rPr>
          <w:kern w:val="0"/>
        </w:rPr>
        <w:t>  </w:t>
      </w:r>
      <w:r>
        <w:rPr>
          <w:rFonts w:hint="eastAsia"/>
          <w:color w:val="000000"/>
          <w:kern w:val="0"/>
          <w:u w:val="single"/>
        </w:rPr>
        <w:t>USA</w:t>
      </w:r>
    </w:p>
    <w:p>
      <w:pPr>
        <w:pStyle w:val="37"/>
        <w:rPr>
          <w:kern w:val="0"/>
        </w:rPr>
      </w:pPr>
      <w:r>
        <w:rPr>
          <w:b/>
          <w:bCs/>
          <w:kern w:val="0"/>
        </w:rPr>
        <w:t>Industry:</w:t>
      </w:r>
      <w:r>
        <w:rPr>
          <w:kern w:val="0"/>
        </w:rPr>
        <w:t>  </w:t>
      </w:r>
      <w:r>
        <w:rPr>
          <w:color w:val="000000"/>
          <w:kern w:val="0"/>
          <w:u w:val="single"/>
        </w:rPr>
        <w:t>Media and Entertainment/Newspapers and Periodicals</w:t>
      </w:r>
    </w:p>
    <w:p>
      <w:pPr>
        <w:widowControl/>
        <w:shd w:val="clear" w:color="auto" w:fill="FFFFFF"/>
        <w:spacing w:line="240" w:lineRule="atLeast"/>
        <w:jc w:val="left"/>
        <w:rPr>
          <w:rFonts w:ascii="宋体" w:hAnsi="宋体" w:cs="Arial"/>
          <w:color w:val="000000"/>
          <w:kern w:val="0"/>
          <w:sz w:val="18"/>
          <w:szCs w:val="18"/>
        </w:rPr>
      </w:pPr>
    </w:p>
    <w:p>
      <w:pPr>
        <w:pStyle w:val="28"/>
        <w:ind w:firstLine="440"/>
        <w:rPr>
          <w:kern w:val="0"/>
        </w:rPr>
      </w:pPr>
      <w:r>
        <w:rPr>
          <w:rFonts w:hint="eastAsia"/>
          <w:kern w:val="0"/>
        </w:rPr>
        <w:t>汤姆森路透(Thomson Reuters)成立于2008年4月17日，是由加拿大汤姆森公司(The Thomson Corporation)与英国路透集团(Reuters Group PLC)合并组成的商务和专业智能信息提供商，总部位于纽约，全球拥有6万多名员工，分布在超过100个国家和地区。</w:t>
      </w:r>
    </w:p>
    <w:p>
      <w:pPr>
        <w:pStyle w:val="28"/>
        <w:ind w:firstLine="440"/>
        <w:rPr>
          <w:kern w:val="0"/>
        </w:rPr>
      </w:pPr>
      <w:r>
        <w:rPr>
          <w:rFonts w:hint="eastAsia"/>
          <w:kern w:val="0"/>
        </w:rPr>
        <w:t>汤姆森路透是世界一流的企业及专业情报信息提供商，其将行业专门知识与创新技术相结合，在全世界最可靠的新闻机构支持下，</w:t>
      </w:r>
      <w:r>
        <w:rPr>
          <w:kern w:val="0"/>
        </w:rPr>
        <w:t>为专业企业、金融机构和消费者提供</w:t>
      </w:r>
      <w:r>
        <w:rPr>
          <w:rFonts w:hint="eastAsia"/>
          <w:kern w:val="0"/>
        </w:rPr>
        <w:t>专业</w:t>
      </w:r>
      <w:r>
        <w:rPr>
          <w:kern w:val="0"/>
        </w:rPr>
        <w:t>财经信息服务</w:t>
      </w:r>
      <w:r>
        <w:rPr>
          <w:rFonts w:hint="eastAsia"/>
          <w:kern w:val="0"/>
        </w:rPr>
        <w:t>，以及为金融、法律、税务、会计、科技和媒体市场的领先决策者提供智能信息及解决方案。</w:t>
      </w:r>
    </w:p>
    <w:p>
      <w:pPr>
        <w:pStyle w:val="28"/>
        <w:ind w:firstLine="440"/>
        <w:rPr>
          <w:kern w:val="0"/>
        </w:rPr>
      </w:pPr>
      <w:r>
        <w:rPr>
          <w:rFonts w:hint="eastAsia"/>
          <w:kern w:val="0"/>
        </w:rPr>
        <w:t>在金融市场中，投资者的心理活动和认知偏差会影响其对未来市场的观念和情绪，并由情绪最终影响市场表现。随着互联网和社交媒体的迅速发展，人们可以方便快捷的获知政治、经济和社会资讯，通过社交媒体表达自己的观点和感受，并通过网络传播形成对市场情绪的强大影响。汤姆森路透原有市场心理指数和新闻分析产品仅对路透社新闻和全球专业资讯进行处理分析，已不能涵盖市场情绪的构成因素，时效性也不能满足专业金融机构日趋实时和高频交易的需求。</w:t>
      </w:r>
    </w:p>
    <w:p>
      <w:pPr>
        <w:pStyle w:val="28"/>
        <w:ind w:firstLine="440"/>
        <w:rPr>
          <w:kern w:val="0"/>
        </w:rPr>
      </w:pPr>
      <w:r>
        <w:rPr>
          <w:rFonts w:hint="eastAsia"/>
          <w:kern w:val="0"/>
        </w:rPr>
        <w:t>因此汤姆森路透采用Oracle的大数据解决方案，使用Big Data Appliance大数据机、Exadata数据库云服务器和Exalytics商业智能云服务器搭建了互联网资讯和社交媒体大数据分析平台，实时采集5万个新闻网站和400万社交媒体渠道的资讯，汇总路透社新闻和其他专业新闻，进行自然语义处理，通过基于行为金融学模型多维度的度量标准，全面评估分析市场情绪，形成可操作的分析结论，支持其专业金融机构客户的交易、投资和风险管理。</w:t>
      </w:r>
    </w:p>
    <w:p>
      <w:pPr>
        <w:pStyle w:val="28"/>
        <w:ind w:firstLine="440"/>
        <w:rPr>
          <w:kern w:val="0"/>
        </w:rPr>
      </w:pPr>
      <w:r>
        <w:rPr>
          <w:kern w:val="0"/>
        </w:rPr>
        <w:t>Oracle</w:t>
      </w:r>
      <w:r>
        <w:rPr>
          <w:rFonts w:hint="eastAsia"/>
          <w:kern w:val="0"/>
        </w:rPr>
        <w:t>大数据解决方案为汤姆森路透构筑了全面涵盖互联网资讯分析和专业资讯分析的市场心理指数和新闻分析产品，帮助汤姆森路透的专业金融机构客户扩展投资视野，针对市场情绪及时修正投资战略，准确把握交易时机，以及更好的管理风险和监控交易流程，从而进一步提升汤姆森路透在金融资讯和分析服务领域的竞争力。同时</w:t>
      </w:r>
      <w:r>
        <w:rPr>
          <w:kern w:val="0"/>
        </w:rPr>
        <w:t>Oracle</w:t>
      </w:r>
      <w:r>
        <w:rPr>
          <w:rFonts w:hint="eastAsia"/>
          <w:kern w:val="0"/>
        </w:rPr>
        <w:t>大数据解决方案中所应用的一体机产品的</w:t>
      </w:r>
      <w:r>
        <w:rPr>
          <w:kern w:val="0"/>
        </w:rPr>
        <w:t>预优化配置</w:t>
      </w:r>
      <w:r>
        <w:rPr>
          <w:rFonts w:hint="eastAsia"/>
          <w:kern w:val="0"/>
        </w:rPr>
        <w:t>和一体化集成能力</w:t>
      </w:r>
      <w:r>
        <w:rPr>
          <w:kern w:val="0"/>
        </w:rPr>
        <w:t>，</w:t>
      </w:r>
      <w:r>
        <w:rPr>
          <w:rFonts w:hint="eastAsia"/>
          <w:kern w:val="0"/>
        </w:rPr>
        <w:t>使得汤姆森路透的大数据分析平台</w:t>
      </w:r>
      <w:r>
        <w:rPr>
          <w:kern w:val="0"/>
        </w:rPr>
        <w:t>不再需要复杂的配置、排错、调优，</w:t>
      </w:r>
      <w:r>
        <w:rPr>
          <w:rFonts w:hint="eastAsia"/>
          <w:kern w:val="0"/>
        </w:rPr>
        <w:t>大大缩短了</w:t>
      </w:r>
      <w:r>
        <w:rPr>
          <w:kern w:val="0"/>
        </w:rPr>
        <w:t>系统部署</w:t>
      </w:r>
      <w:r>
        <w:rPr>
          <w:rFonts w:hint="eastAsia"/>
          <w:kern w:val="0"/>
        </w:rPr>
        <w:t>和业务扩展的时间</w:t>
      </w:r>
      <w:r>
        <w:rPr>
          <w:kern w:val="0"/>
        </w:rPr>
        <w:t>，并能在线扩容和滚动升级，有效满足了</w:t>
      </w:r>
      <w:r>
        <w:rPr>
          <w:rFonts w:hint="eastAsia"/>
          <w:kern w:val="0"/>
        </w:rPr>
        <w:t>其</w:t>
      </w:r>
      <w:r>
        <w:rPr>
          <w:kern w:val="0"/>
        </w:rPr>
        <w:t>未来的业务发展需求。</w:t>
      </w:r>
    </w:p>
    <w:p>
      <w:pPr>
        <w:widowControl/>
        <w:shd w:val="clear" w:color="auto" w:fill="FFFFFF"/>
        <w:spacing w:line="240" w:lineRule="atLeast"/>
        <w:jc w:val="left"/>
        <w:rPr>
          <w:rFonts w:ascii="宋体" w:hAnsi="宋体" w:cs="Arial"/>
          <w:color w:val="000000"/>
          <w:kern w:val="0"/>
          <w:sz w:val="18"/>
          <w:szCs w:val="18"/>
        </w:rPr>
      </w:pPr>
    </w:p>
    <w:p>
      <w:pPr>
        <w:pStyle w:val="32"/>
        <w:spacing w:before="156" w:after="156"/>
      </w:pPr>
      <w:r>
        <w:rPr>
          <w:rFonts w:hint="eastAsia"/>
        </w:rPr>
        <w:t>挑战</w:t>
      </w:r>
    </w:p>
    <w:p>
      <w:pPr>
        <w:pStyle w:val="37"/>
      </w:pPr>
      <w:r>
        <w:rPr>
          <w:rFonts w:hint="eastAsia"/>
          <w:kern w:val="0"/>
        </w:rPr>
        <w:t>实现海量非结构化互联网资讯和社交媒体信息的实时捕获、组织和分析，捕捉市场情绪的变化趋势。</w:t>
      </w:r>
    </w:p>
    <w:p>
      <w:pPr>
        <w:pStyle w:val="37"/>
      </w:pPr>
      <w:r>
        <w:rPr>
          <w:rFonts w:hint="eastAsia"/>
        </w:rPr>
        <w:t>关联非结构化的</w:t>
      </w:r>
      <w:r>
        <w:rPr>
          <w:rFonts w:hint="eastAsia"/>
          <w:kern w:val="0"/>
        </w:rPr>
        <w:t>互联网资讯/社交媒体信息</w:t>
      </w:r>
      <w:r>
        <w:rPr>
          <w:rFonts w:hint="eastAsia"/>
        </w:rPr>
        <w:t>和结构化的金融行情/交易数据，形成可度量的分析体系，指导金融机构的交易、投资和风险管理。</w:t>
      </w:r>
    </w:p>
    <w:p>
      <w:pPr>
        <w:pStyle w:val="37"/>
      </w:pPr>
      <w:r>
        <w:t>提供高性能</w:t>
      </w:r>
      <w:r>
        <w:rPr>
          <w:rFonts w:hint="eastAsia"/>
        </w:rPr>
        <w:t>、</w:t>
      </w:r>
      <w:r>
        <w:t>高可用性和安全性的</w:t>
      </w:r>
      <w:r>
        <w:rPr>
          <w:rFonts w:hint="eastAsia"/>
        </w:rPr>
        <w:t>IT基础架构</w:t>
      </w:r>
      <w:r>
        <w:t>，</w:t>
      </w:r>
      <w:r>
        <w:rPr>
          <w:rFonts w:hint="eastAsia"/>
        </w:rPr>
        <w:t>并</w:t>
      </w:r>
      <w:r>
        <w:t>实现更高的能源利用率和更低的空间要求，降低</w:t>
      </w:r>
      <w:r>
        <w:rPr>
          <w:rFonts w:hint="eastAsia"/>
        </w:rPr>
        <w:t>大数据分析平台</w:t>
      </w:r>
      <w:r>
        <w:t>的部署成本和维护成本</w:t>
      </w:r>
    </w:p>
    <w:p>
      <w:pPr>
        <w:pStyle w:val="37"/>
      </w:pPr>
      <w:r>
        <w:t>提供可快速部署并能在线扩容和滚动升级的</w:t>
      </w:r>
      <w:r>
        <w:rPr>
          <w:rFonts w:hint="eastAsia"/>
        </w:rPr>
        <w:t>大数据分析</w:t>
      </w:r>
      <w:r>
        <w:t>平台，以适应高速增长和不断变化的业务需求</w:t>
      </w:r>
    </w:p>
    <w:p>
      <w:pPr>
        <w:pStyle w:val="32"/>
        <w:spacing w:before="156" w:after="156"/>
      </w:pPr>
      <w:r>
        <w:rPr>
          <w:rFonts w:hint="eastAsia"/>
        </w:rPr>
        <w:t>解决方案</w:t>
      </w:r>
    </w:p>
    <w:p>
      <w:pPr>
        <w:pStyle w:val="19"/>
        <w:shd w:val="clear" w:color="auto" w:fill="FFFFFF"/>
        <w:spacing w:before="0" w:beforeAutospacing="0" w:after="0" w:afterAutospacing="0" w:line="240" w:lineRule="atLeast"/>
        <w:rPr>
          <w:rFonts w:cs="Arial"/>
          <w:b/>
          <w:color w:val="000000"/>
          <w:sz w:val="21"/>
          <w:szCs w:val="21"/>
        </w:rPr>
      </w:pPr>
    </w:p>
    <w:p>
      <w:pPr>
        <w:widowControl/>
        <w:shd w:val="clear" w:color="auto" w:fill="FFFFFF"/>
        <w:spacing w:after="150"/>
        <w:jc w:val="left"/>
        <w:rPr>
          <w:rFonts w:ascii="宋体" w:hAnsi="宋体" w:cs="Arial"/>
          <w:color w:val="000000"/>
          <w:sz w:val="18"/>
          <w:szCs w:val="18"/>
        </w:rPr>
      </w:pPr>
      <w:r>
        <w:rPr>
          <w:rFonts w:ascii="宋体" w:hAnsi="宋体" w:cs="Arial"/>
          <w:color w:val="000000"/>
          <w:sz w:val="18"/>
          <w:szCs w:val="18"/>
        </w:rPr>
        <w:drawing>
          <wp:inline distT="0" distB="0" distL="0" distR="0">
            <wp:extent cx="5267325" cy="1200150"/>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srcRect/>
                    <a:stretch>
                      <a:fillRect/>
                    </a:stretch>
                  </pic:blipFill>
                  <pic:spPr>
                    <a:xfrm>
                      <a:off x="0" y="0"/>
                      <a:ext cx="5267325" cy="1200150"/>
                    </a:xfrm>
                    <a:prstGeom prst="rect">
                      <a:avLst/>
                    </a:prstGeom>
                    <a:noFill/>
                    <a:ln w="9525">
                      <a:noFill/>
                      <a:miter lim="800000"/>
                      <a:headEnd/>
                      <a:tailEnd/>
                    </a:ln>
                  </pic:spPr>
                </pic:pic>
              </a:graphicData>
            </a:graphic>
          </wp:inline>
        </w:drawing>
      </w:r>
    </w:p>
    <w:p>
      <w:pPr>
        <w:pStyle w:val="37"/>
      </w:pPr>
      <w:r>
        <w:rPr>
          <w:rFonts w:hint="eastAsia"/>
          <w:kern w:val="0"/>
        </w:rPr>
        <w:t>汤姆森路透大数据分析平台所应用的Oracle大数据解决方案</w:t>
      </w:r>
      <w:r>
        <w:rPr>
          <w:rFonts w:hint="eastAsia"/>
        </w:rPr>
        <w:t>使用Big Data Appliance大数据机对海量低价值密度的非结构化互联网信息进行采集和实时分析处理，通过Big Data Connectors将分析结果加载到基于Exadata数据库云服务器的企业级数据仓库，与路透社新闻和其他专业新闻分析结果进行关联聚合，利用Exalytics商业智能云服务器进行数据挖掘和可视化分析。</w:t>
      </w:r>
    </w:p>
    <w:p>
      <w:pPr>
        <w:pStyle w:val="37"/>
        <w:rPr>
          <w:kern w:val="0"/>
        </w:rPr>
      </w:pPr>
      <w:r>
        <w:rPr>
          <w:kern w:val="0"/>
        </w:rPr>
        <w:t>Oracle</w:t>
      </w:r>
      <w:r>
        <w:rPr>
          <w:rFonts w:hint="eastAsia"/>
          <w:kern w:val="0"/>
        </w:rPr>
        <w:t xml:space="preserve"> Big Data Appliance大数据机为汤姆森路透大数据分析平台提供了一个低成本、可伸缩并享有全面支持的大数据基础架构，Big Data Appliance提供了应对大数据挑战的所有需要，它通过集成优化的硬件和最全面的软件体系，提供一个全面的、易于部署的解决方案，用于获取、组织、分析大数据以及将其加载到Oracle数据库中，</w:t>
      </w:r>
    </w:p>
    <w:p>
      <w:pPr>
        <w:pStyle w:val="37"/>
        <w:rPr>
          <w:kern w:val="0"/>
        </w:rPr>
      </w:pPr>
      <w:r>
        <w:rPr>
          <w:rFonts w:hint="eastAsia"/>
          <w:kern w:val="0"/>
        </w:rPr>
        <w:t>通过</w:t>
      </w:r>
      <w:r>
        <w:rPr>
          <w:kern w:val="0"/>
        </w:rPr>
        <w:t>Oracle</w:t>
      </w:r>
      <w:r>
        <w:rPr>
          <w:rFonts w:hint="eastAsia"/>
          <w:kern w:val="0"/>
        </w:rPr>
        <w:t xml:space="preserve"> Big Data Appliance大数据机为汤姆森路透大数据分析平台的所有数据类型提供极致性能的全面分析，并通过</w:t>
      </w:r>
      <w:r>
        <w:rPr>
          <w:kern w:val="0"/>
        </w:rPr>
        <w:t>Big Data Connectors</w:t>
      </w:r>
      <w:r>
        <w:rPr>
          <w:rFonts w:hint="eastAsia"/>
          <w:kern w:val="0"/>
        </w:rPr>
        <w:t>，与</w:t>
      </w:r>
      <w:r>
        <w:rPr>
          <w:kern w:val="0"/>
        </w:rPr>
        <w:t xml:space="preserve"> Oracle Exadata</w:t>
      </w:r>
      <w:r>
        <w:rPr>
          <w:rFonts w:hint="eastAsia"/>
          <w:kern w:val="0"/>
        </w:rPr>
        <w:t>数据库云服务器紧密集成，无缝实现对汤姆森路透大数据分析平台中所有数据（结构化和非结构化）的分析。</w:t>
      </w:r>
    </w:p>
    <w:p>
      <w:pPr>
        <w:pStyle w:val="37"/>
        <w:rPr>
          <w:kern w:val="0"/>
        </w:rPr>
      </w:pPr>
      <w:r>
        <w:rPr>
          <w:kern w:val="0"/>
        </w:rPr>
        <w:t>利用Oracle Exadata的</w:t>
      </w:r>
      <w:r>
        <w:rPr>
          <w:rFonts w:hint="eastAsia"/>
          <w:kern w:val="0"/>
        </w:rPr>
        <w:t>智能扫描（Smart Scan）和闪存技术（</w:t>
      </w:r>
      <w:r>
        <w:rPr>
          <w:kern w:val="0"/>
        </w:rPr>
        <w:t>Smart Flash Cache</w:t>
      </w:r>
      <w:r>
        <w:rPr>
          <w:rFonts w:hint="eastAsia"/>
          <w:kern w:val="0"/>
        </w:rPr>
        <w:t>），极大地提升了汤姆森路透大数据分析平台中数据仓库的处理效率</w:t>
      </w:r>
      <w:r>
        <w:rPr>
          <w:kern w:val="0"/>
        </w:rPr>
        <w:t>，</w:t>
      </w:r>
      <w:r>
        <w:rPr>
          <w:rFonts w:hint="eastAsia"/>
          <w:kern w:val="0"/>
        </w:rPr>
        <w:t>并且能够将数据分析和联机事务处理混合部署，实现了资源整合和动态共享。</w:t>
      </w:r>
    </w:p>
    <w:p>
      <w:pPr>
        <w:pStyle w:val="37"/>
        <w:rPr>
          <w:kern w:val="0"/>
        </w:rPr>
      </w:pPr>
      <w:r>
        <w:rPr>
          <w:kern w:val="0"/>
        </w:rPr>
        <w:t>利用Oracle Exadata的高级混合列压缩技术（EHCC），</w:t>
      </w:r>
      <w:r>
        <w:rPr>
          <w:rFonts w:hint="eastAsia"/>
          <w:kern w:val="0"/>
        </w:rPr>
        <w:t>汤姆森路透大数据分析平台中数据仓库</w:t>
      </w:r>
      <w:r>
        <w:rPr>
          <w:kern w:val="0"/>
        </w:rPr>
        <w:t>的在线数据使用查询压缩比率以及历史数据使用归档压缩比率</w:t>
      </w:r>
      <w:r>
        <w:rPr>
          <w:rFonts w:hint="eastAsia"/>
          <w:kern w:val="0"/>
        </w:rPr>
        <w:t>提高数倍</w:t>
      </w:r>
      <w:r>
        <w:rPr>
          <w:kern w:val="0"/>
        </w:rPr>
        <w:t>，</w:t>
      </w:r>
      <w:r>
        <w:rPr>
          <w:rFonts w:hint="eastAsia"/>
          <w:kern w:val="0"/>
        </w:rPr>
        <w:t>大大减少</w:t>
      </w:r>
      <w:r>
        <w:rPr>
          <w:kern w:val="0"/>
        </w:rPr>
        <w:t>使系统所需的设备和数据备份工作量，也节约了机房空间和能耗费用</w:t>
      </w:r>
    </w:p>
    <w:p>
      <w:pPr>
        <w:pStyle w:val="37"/>
        <w:rPr>
          <w:kern w:val="0"/>
        </w:rPr>
      </w:pPr>
      <w:r>
        <w:rPr>
          <w:rFonts w:hint="eastAsia"/>
          <w:kern w:val="0"/>
        </w:rPr>
        <w:t>汤姆森路透大数据分析平台利用Exalytics提供的一系列内存优化分析技术，</w:t>
      </w:r>
      <w:r>
        <w:rPr>
          <w:kern w:val="0"/>
        </w:rPr>
        <w:t>在主内存中保存数据</w:t>
      </w:r>
      <w:r>
        <w:rPr>
          <w:rFonts w:hint="eastAsia"/>
          <w:kern w:val="0"/>
        </w:rPr>
        <w:t>，避免了</w:t>
      </w:r>
      <w:r>
        <w:rPr>
          <w:kern w:val="0"/>
        </w:rPr>
        <w:t>网络延迟或磁盘I/O，</w:t>
      </w:r>
      <w:r>
        <w:rPr>
          <w:rFonts w:hint="eastAsia"/>
          <w:kern w:val="0"/>
        </w:rPr>
        <w:t>大幅提升数据分析的</w:t>
      </w:r>
      <w:r>
        <w:rPr>
          <w:kern w:val="0"/>
        </w:rPr>
        <w:t>响应速度</w:t>
      </w:r>
      <w:r>
        <w:rPr>
          <w:rFonts w:hint="eastAsia"/>
          <w:kern w:val="0"/>
        </w:rPr>
        <w:t>。</w:t>
      </w:r>
    </w:p>
    <w:p>
      <w:pPr>
        <w:pStyle w:val="37"/>
        <w:rPr>
          <w:kern w:val="0"/>
        </w:rPr>
      </w:pPr>
      <w:r>
        <w:rPr>
          <w:rFonts w:hint="eastAsia"/>
          <w:kern w:val="0"/>
        </w:rPr>
        <w:t>汤姆森路透大数据分析平台通过Exalytics提供的</w:t>
      </w:r>
      <w:r>
        <w:rPr>
          <w:kern w:val="0"/>
        </w:rPr>
        <w:t>针对硬件专门优化的Oracle商务智能基础</w:t>
      </w:r>
      <w:r>
        <w:rPr>
          <w:rFonts w:hint="eastAsia"/>
          <w:kern w:val="0"/>
        </w:rPr>
        <w:t>以及同类最佳的报表、仪表盘、即席查询、</w:t>
      </w:r>
      <w:r>
        <w:rPr>
          <w:kern w:val="0"/>
        </w:rPr>
        <w:t xml:space="preserve">OLAP </w:t>
      </w:r>
      <w:r>
        <w:rPr>
          <w:rFonts w:hint="eastAsia"/>
          <w:kern w:val="0"/>
        </w:rPr>
        <w:t>和记分卡等商业智能分析功能，实现高度互动和高密度可视化的数据挖掘分析，让用户以思考的速度进行分析成为现实。</w:t>
      </w:r>
    </w:p>
    <w:p>
      <w:pPr>
        <w:pStyle w:val="37"/>
        <w:rPr>
          <w:kern w:val="0"/>
        </w:rPr>
      </w:pPr>
      <w:r>
        <w:rPr>
          <w:kern w:val="0"/>
        </w:rPr>
        <w:t>Oracle</w:t>
      </w:r>
      <w:r>
        <w:rPr>
          <w:rFonts w:hint="eastAsia"/>
          <w:kern w:val="0"/>
        </w:rPr>
        <w:t>一体机产品的内外部节点都通过</w:t>
      </w:r>
      <w:r>
        <w:rPr>
          <w:kern w:val="0"/>
        </w:rPr>
        <w:t>40Gb/</w:t>
      </w:r>
      <w:r>
        <w:rPr>
          <w:rFonts w:hint="eastAsia"/>
          <w:kern w:val="0"/>
        </w:rPr>
        <w:t>秒的</w:t>
      </w:r>
      <w:r>
        <w:rPr>
          <w:kern w:val="0"/>
        </w:rPr>
        <w:t>InfiniBand</w:t>
      </w:r>
      <w:r>
        <w:rPr>
          <w:rFonts w:hint="eastAsia"/>
          <w:kern w:val="0"/>
        </w:rPr>
        <w:t>端口进行互联</w:t>
      </w:r>
      <w:r>
        <w:rPr>
          <w:kern w:val="0"/>
        </w:rPr>
        <w:t>，</w:t>
      </w:r>
      <w:r>
        <w:rPr>
          <w:rFonts w:hint="eastAsia"/>
          <w:kern w:val="0"/>
        </w:rPr>
        <w:t>提供了从互联网资讯及社交媒体信息采集到在线商业智能分析，端到端的数据交互高速通道</w:t>
      </w:r>
    </w:p>
    <w:p>
      <w:pPr>
        <w:pStyle w:val="37"/>
        <w:rPr>
          <w:kern w:val="0"/>
        </w:rPr>
      </w:pPr>
      <w:r>
        <w:rPr>
          <w:kern w:val="0"/>
        </w:rPr>
        <w:t>借助Oracle</w:t>
      </w:r>
      <w:r>
        <w:rPr>
          <w:rFonts w:hint="eastAsia"/>
          <w:kern w:val="0"/>
        </w:rPr>
        <w:t>一体机产品</w:t>
      </w:r>
      <w:r>
        <w:rPr>
          <w:kern w:val="0"/>
        </w:rPr>
        <w:t>预优化配置的功能以及开箱即用的平衡系统</w:t>
      </w:r>
      <w:r>
        <w:rPr>
          <w:rFonts w:hint="eastAsia"/>
          <w:kern w:val="0"/>
        </w:rPr>
        <w:t>，汤姆森路透大数据分析平台</w:t>
      </w:r>
      <w:r>
        <w:rPr>
          <w:kern w:val="0"/>
        </w:rPr>
        <w:t>不再需要复杂的配置、排错、调优，系统部署时间比原有数据仓库平台缩短了数倍</w:t>
      </w:r>
    </w:p>
    <w:p>
      <w:pPr>
        <w:pStyle w:val="37"/>
        <w:rPr>
          <w:kern w:val="0"/>
        </w:rPr>
      </w:pPr>
      <w:r>
        <w:rPr>
          <w:kern w:val="0"/>
        </w:rPr>
        <w:t>利用Oracle</w:t>
      </w:r>
      <w:r>
        <w:rPr>
          <w:rFonts w:hint="eastAsia"/>
          <w:kern w:val="0"/>
        </w:rPr>
        <w:t>一体机产品</w:t>
      </w:r>
      <w:r>
        <w:rPr>
          <w:kern w:val="0"/>
        </w:rPr>
        <w:t>的可在线扩容和滚动升级特性，</w:t>
      </w:r>
      <w:r>
        <w:rPr>
          <w:rFonts w:hint="eastAsia"/>
          <w:kern w:val="0"/>
        </w:rPr>
        <w:t>汤姆森路透大数据分析平台</w:t>
      </w:r>
      <w:r>
        <w:rPr>
          <w:kern w:val="0"/>
        </w:rPr>
        <w:t>实现了容量和处理性能的弹性扩充，使其获得更大的存储空间以存储更长周期的数据，同时保证了系统性能的可持续增长，从而有效提高了系统的商务智能分析能力</w:t>
      </w:r>
    </w:p>
    <w:p>
      <w:pPr>
        <w:rPr>
          <w:rFonts w:ascii="宋体" w:hAnsi="宋体"/>
        </w:rPr>
      </w:pPr>
    </w:p>
    <w:p>
      <w:pPr>
        <w:pStyle w:val="32"/>
        <w:spacing w:before="156" w:after="156"/>
      </w:pPr>
      <w:r>
        <w:rPr>
          <w:rFonts w:hint="eastAsia"/>
        </w:rPr>
        <w:t>为什么选择Oracle</w:t>
      </w:r>
    </w:p>
    <w:p>
      <w:pPr>
        <w:pStyle w:val="28"/>
        <w:ind w:firstLine="440"/>
      </w:pPr>
      <w:r>
        <w:rPr>
          <w:rFonts w:hint="eastAsia"/>
        </w:rPr>
        <w:t>汤姆森路透首席技术官</w:t>
      </w:r>
      <w:r>
        <w:t>Rick King表示：</w:t>
      </w:r>
      <w:r>
        <w:rPr>
          <w:rFonts w:hint="eastAsia"/>
        </w:rPr>
        <w:t>我们一直致力于利用一流的技术来提升汤姆森路透的产品，更好的为客户服务。Oracle的大数据解决方案和其一体机产品为我们提供了高效的大数据处理体系，完美契合了汤姆森路透的业务发展诉求</w:t>
      </w:r>
      <w:r>
        <w:t>。</w:t>
      </w:r>
    </w:p>
    <w:p>
      <w:pPr>
        <w:pStyle w:val="31"/>
      </w:pPr>
      <w:bookmarkStart w:id="2" w:name="_Toc351404764"/>
      <w:r>
        <w:rPr>
          <w:rFonts w:hint="eastAsia"/>
        </w:rPr>
        <w:t xml:space="preserve">成功案例2 </w:t>
      </w:r>
      <w:r>
        <w:t>–</w:t>
      </w:r>
      <w:r>
        <w:rPr>
          <w:rFonts w:hint="eastAsia"/>
        </w:rPr>
        <w:t xml:space="preserve"> 旅游和航空服务提供商大数据案例</w:t>
      </w:r>
      <w:bookmarkEnd w:id="2"/>
    </w:p>
    <w:p>
      <w:pPr>
        <w:pStyle w:val="32"/>
        <w:spacing w:before="156" w:after="156"/>
      </w:pPr>
      <w:r>
        <w:rPr>
          <w:rFonts w:hint="eastAsia"/>
        </w:rPr>
        <w:t>客户背景</w:t>
      </w:r>
    </w:p>
    <w:p>
      <w:pPr>
        <w:pStyle w:val="35"/>
      </w:pPr>
      <w:r>
        <w:rPr>
          <w:rFonts w:hint="eastAsia"/>
        </w:rPr>
        <w:t>客户</w:t>
      </w:r>
      <w:r>
        <w:t>介绍</w:t>
      </w:r>
    </w:p>
    <w:p>
      <w:pPr>
        <w:pStyle w:val="28"/>
        <w:ind w:firstLine="440"/>
      </w:pPr>
      <w:r>
        <w:rPr>
          <w:rFonts w:hint="eastAsia"/>
        </w:rPr>
        <w:t>客户一家</w:t>
      </w:r>
      <w:r>
        <w:t>是总部位于美国德克萨斯州</w:t>
      </w:r>
      <w:r>
        <w:rPr>
          <w:rFonts w:hint="eastAsia"/>
        </w:rPr>
        <w:t>的</w:t>
      </w:r>
      <w:r>
        <w:t>高科技企业，</w:t>
      </w:r>
      <w:r>
        <w:rPr>
          <w:rFonts w:hint="eastAsia"/>
        </w:rPr>
        <w:t>它</w:t>
      </w:r>
      <w:r>
        <w:t>在超过60个国家和地区拥有约10,000名员工</w:t>
      </w:r>
      <w:r>
        <w:rPr>
          <w:rFonts w:hint="eastAsia"/>
        </w:rPr>
        <w:t>。客户</w:t>
      </w:r>
      <w:r>
        <w:t>旗下的</w:t>
      </w:r>
      <w:r>
        <w:rPr>
          <w:rFonts w:hint="eastAsia"/>
        </w:rPr>
        <w:t>四家公司分别提供高端旅游服务</w:t>
      </w:r>
      <w:r>
        <w:t>，</w:t>
      </w:r>
      <w:r>
        <w:rPr>
          <w:rFonts w:hint="eastAsia"/>
        </w:rPr>
        <w:t>酒店解决方案，旅游网络服务</w:t>
      </w:r>
      <w:r>
        <w:t>和</w:t>
      </w:r>
      <w:r>
        <w:rPr>
          <w:rFonts w:hint="eastAsia"/>
        </w:rPr>
        <w:t>航空解决方案，</w:t>
      </w:r>
      <w:r>
        <w:t>为全球旅游业和航空业提供</w:t>
      </w:r>
      <w:r>
        <w:rPr>
          <w:rFonts w:hint="eastAsia"/>
        </w:rPr>
        <w:t>直销、</w:t>
      </w:r>
      <w:r>
        <w:t>分销和技术解决方案</w:t>
      </w:r>
      <w:r>
        <w:rPr>
          <w:rFonts w:hint="eastAsia"/>
        </w:rPr>
        <w:t>。业务和技术服务涉及全球</w:t>
      </w:r>
      <w:r>
        <w:t>各地的旅客，旅行社，航空公司和旅游供应商。其中：</w:t>
      </w:r>
    </w:p>
    <w:p>
      <w:pPr>
        <w:pStyle w:val="37"/>
      </w:pPr>
      <w:r>
        <w:rPr>
          <w:rFonts w:hint="eastAsia"/>
        </w:rPr>
        <w:t>旅游网络服务</w:t>
      </w:r>
    </w:p>
    <w:p>
      <w:pPr>
        <w:pStyle w:val="37"/>
        <w:numPr>
          <w:ilvl w:val="1"/>
          <w:numId w:val="4"/>
        </w:numPr>
      </w:pPr>
      <w:r>
        <w:t>运营世界最大的旅游</w:t>
      </w:r>
      <w:r>
        <w:rPr>
          <w:rFonts w:hint="eastAsia"/>
        </w:rPr>
        <w:t>网络系统</w:t>
      </w:r>
    </w:p>
    <w:p>
      <w:pPr>
        <w:pStyle w:val="37"/>
        <w:numPr>
          <w:ilvl w:val="1"/>
          <w:numId w:val="4"/>
        </w:numPr>
      </w:pPr>
      <w:r>
        <w:t xml:space="preserve">系统连接35万从业者，400家航空公司，93,000家酒店，25家租车行，50家铁路公司，13家游轮公司 </w:t>
      </w:r>
    </w:p>
    <w:p>
      <w:pPr>
        <w:pStyle w:val="37"/>
        <w:numPr>
          <w:ilvl w:val="1"/>
          <w:numId w:val="4"/>
        </w:numPr>
      </w:pPr>
      <w:r>
        <w:rPr>
          <w:rFonts w:hint="eastAsia"/>
        </w:rPr>
        <w:t>系统每年</w:t>
      </w:r>
      <w:r>
        <w:t>出售3亿张机票</w:t>
      </w:r>
      <w:r>
        <w:rPr>
          <w:lang w:val="en-CA"/>
        </w:rPr>
        <w:t xml:space="preserve"> </w:t>
      </w:r>
    </w:p>
    <w:p>
      <w:pPr>
        <w:pStyle w:val="37"/>
      </w:pPr>
      <w:r>
        <w:rPr>
          <w:rFonts w:hint="eastAsia"/>
        </w:rPr>
        <w:t>航空公司解决方案</w:t>
      </w:r>
      <w:r>
        <w:t xml:space="preserve"> </w:t>
      </w:r>
    </w:p>
    <w:p>
      <w:pPr>
        <w:pStyle w:val="37"/>
        <w:numPr>
          <w:ilvl w:val="1"/>
          <w:numId w:val="4"/>
        </w:numPr>
      </w:pPr>
      <w:r>
        <w:t>运营行业最大的SaaS业务</w:t>
      </w:r>
      <w:r>
        <w:rPr>
          <w:rFonts w:hint="eastAsia"/>
        </w:rPr>
        <w:t>，为全球航空公司提供航空</w:t>
      </w:r>
      <w:r>
        <w:t>预订、商业计划及系统运营</w:t>
      </w:r>
      <w:r>
        <w:rPr>
          <w:rFonts w:hint="eastAsia"/>
        </w:rPr>
        <w:t>服务</w:t>
      </w:r>
    </w:p>
    <w:p>
      <w:pPr>
        <w:pStyle w:val="37"/>
        <w:numPr>
          <w:ilvl w:val="1"/>
          <w:numId w:val="4"/>
        </w:numPr>
      </w:pPr>
      <w:r>
        <w:rPr>
          <w:lang w:val="en-CA"/>
        </w:rPr>
        <w:t>解决方案被</w:t>
      </w:r>
      <w:r>
        <w:t>全球300家航空公司，100家机场</w:t>
      </w:r>
      <w:r>
        <w:rPr>
          <w:rFonts w:hint="eastAsia"/>
        </w:rPr>
        <w:t>采用</w:t>
      </w:r>
    </w:p>
    <w:p>
      <w:pPr>
        <w:pStyle w:val="37"/>
        <w:numPr>
          <w:ilvl w:val="1"/>
          <w:numId w:val="4"/>
        </w:numPr>
      </w:pPr>
      <w:r>
        <w:t>年服务空运乘客3亿人次</w:t>
      </w:r>
      <w:r>
        <w:rPr>
          <w:lang w:val="en-CA"/>
        </w:rPr>
        <w:t xml:space="preserve"> </w:t>
      </w:r>
    </w:p>
    <w:p>
      <w:pPr>
        <w:pStyle w:val="37"/>
      </w:pPr>
      <w:r>
        <w:rPr>
          <w:rFonts w:hint="eastAsia"/>
        </w:rPr>
        <w:t>酒店解决方案</w:t>
      </w:r>
    </w:p>
    <w:p>
      <w:pPr>
        <w:pStyle w:val="28"/>
        <w:numPr>
          <w:ilvl w:val="1"/>
          <w:numId w:val="7"/>
        </w:numPr>
        <w:ind w:firstLineChars="0"/>
      </w:pPr>
      <w:r>
        <w:t xml:space="preserve">SaaS架构系统提供预订、营销供应及电子商务等业务 </w:t>
      </w:r>
    </w:p>
    <w:p>
      <w:pPr>
        <w:pStyle w:val="28"/>
        <w:numPr>
          <w:ilvl w:val="1"/>
          <w:numId w:val="7"/>
        </w:numPr>
        <w:ind w:firstLineChars="0"/>
      </w:pPr>
      <w:r>
        <w:rPr>
          <w:rFonts w:hint="eastAsia"/>
        </w:rPr>
        <w:t>为</w:t>
      </w:r>
      <w:r>
        <w:t>全球12</w:t>
      </w:r>
      <w:r>
        <w:rPr>
          <w:rFonts w:hint="eastAsia"/>
        </w:rPr>
        <w:t>,000</w:t>
      </w:r>
      <w:r>
        <w:t>家酒店</w:t>
      </w:r>
      <w:r>
        <w:rPr>
          <w:rFonts w:hint="eastAsia"/>
        </w:rPr>
        <w:t>提供</w:t>
      </w:r>
      <w:r>
        <w:t>服务，年营业额达120亿元美金</w:t>
      </w:r>
      <w:r>
        <w:rPr>
          <w:lang w:val="en-CA"/>
        </w:rPr>
        <w:t xml:space="preserve"> </w:t>
      </w:r>
    </w:p>
    <w:p>
      <w:pPr>
        <w:pStyle w:val="37"/>
      </w:pPr>
      <w:r>
        <w:rPr>
          <w:rFonts w:hint="eastAsia"/>
        </w:rPr>
        <w:t>高端旅游服务</w:t>
      </w:r>
      <w:r>
        <w:t xml:space="preserve"> </w:t>
      </w:r>
    </w:p>
    <w:p>
      <w:pPr>
        <w:pStyle w:val="28"/>
        <w:numPr>
          <w:ilvl w:val="1"/>
          <w:numId w:val="7"/>
        </w:numPr>
        <w:ind w:firstLineChars="0"/>
      </w:pPr>
      <w:r>
        <w:t>直接提供旅行相关产品及服务的</w:t>
      </w:r>
      <w:r>
        <w:rPr>
          <w:rFonts w:hint="eastAsia"/>
        </w:rPr>
        <w:t>在线</w:t>
      </w:r>
      <w:r>
        <w:t>营销</w:t>
      </w:r>
      <w:r>
        <w:rPr>
          <w:rFonts w:hint="eastAsia"/>
        </w:rPr>
        <w:t>系统</w:t>
      </w:r>
      <w:r>
        <w:t xml:space="preserve"> </w:t>
      </w:r>
    </w:p>
    <w:p>
      <w:pPr>
        <w:pStyle w:val="28"/>
        <w:numPr>
          <w:ilvl w:val="1"/>
          <w:numId w:val="7"/>
        </w:numPr>
        <w:ind w:firstLineChars="0"/>
        <w:rPr>
          <w:lang w:val="en-CA"/>
        </w:rPr>
      </w:pPr>
      <w:r>
        <w:rPr>
          <w:lang w:val="en-CA"/>
        </w:rPr>
        <w:t>提供多个品牌网站、</w:t>
      </w:r>
      <w:r>
        <w:rPr>
          <w:rFonts w:hint="eastAsia"/>
          <w:lang w:val="en-CA"/>
        </w:rPr>
        <w:t>呼叫</w:t>
      </w:r>
      <w:r>
        <w:rPr>
          <w:lang w:val="en-CA"/>
        </w:rPr>
        <w:t>中心</w:t>
      </w:r>
      <w:r>
        <w:rPr>
          <w:rFonts w:hint="eastAsia"/>
          <w:lang w:val="en-CA"/>
        </w:rPr>
        <w:t>，以及</w:t>
      </w:r>
      <w:r>
        <w:rPr>
          <w:lang w:val="en-CA"/>
        </w:rPr>
        <w:t>供应商及合作伙伴平台</w:t>
      </w:r>
    </w:p>
    <w:p>
      <w:pPr>
        <w:pStyle w:val="35"/>
      </w:pPr>
      <w:r>
        <w:rPr>
          <w:rFonts w:hint="eastAsia"/>
        </w:rPr>
        <w:t>客户的技术能力</w:t>
      </w:r>
    </w:p>
    <w:p>
      <w:pPr>
        <w:pStyle w:val="28"/>
        <w:ind w:firstLine="440"/>
      </w:pPr>
      <w:r>
        <w:t>客户作为行业</w:t>
      </w:r>
      <w:r>
        <w:rPr>
          <w:rFonts w:hint="eastAsia"/>
        </w:rPr>
        <w:t>领先</w:t>
      </w:r>
      <w:r>
        <w:t>的技术提供者，在2012年的Information Week TOP 500中排名</w:t>
      </w:r>
      <w:r>
        <w:rPr>
          <w:rFonts w:hint="eastAsia"/>
        </w:rPr>
        <w:t>第</w:t>
      </w:r>
      <w:r>
        <w:t>26位</w:t>
      </w:r>
      <w:r>
        <w:rPr>
          <w:rFonts w:hint="eastAsia"/>
        </w:rPr>
        <w:t>，它的直销/分销平台和解决方案所能提供的技术指标都是行业内首屈一指的</w:t>
      </w:r>
      <w:r>
        <w:t>：</w:t>
      </w:r>
    </w:p>
    <w:p>
      <w:pPr>
        <w:pStyle w:val="37"/>
      </w:pPr>
      <w:r>
        <w:t xml:space="preserve">每秒80,000交易数 </w:t>
      </w:r>
    </w:p>
    <w:p>
      <w:pPr>
        <w:pStyle w:val="37"/>
      </w:pPr>
      <w:r>
        <w:t>全球100多个国家的63</w:t>
      </w:r>
      <w:r>
        <w:rPr>
          <w:rFonts w:hint="eastAsia"/>
        </w:rPr>
        <w:t>,</w:t>
      </w:r>
      <w:r>
        <w:t xml:space="preserve">000家代理商使用客户的分销系统 </w:t>
      </w:r>
    </w:p>
    <w:p>
      <w:pPr>
        <w:pStyle w:val="37"/>
      </w:pPr>
      <w:r>
        <w:t xml:space="preserve">每日1.5亿次航班状态请求 </w:t>
      </w:r>
    </w:p>
    <w:p>
      <w:pPr>
        <w:pStyle w:val="37"/>
      </w:pPr>
      <w:r>
        <w:t xml:space="preserve">每日10亿次应用访问请求 </w:t>
      </w:r>
    </w:p>
    <w:p>
      <w:pPr>
        <w:pStyle w:val="37"/>
      </w:pPr>
      <w:r>
        <w:t xml:space="preserve">每日2.45亿次网络服务请求 </w:t>
      </w:r>
    </w:p>
    <w:p>
      <w:pPr>
        <w:pStyle w:val="32"/>
        <w:spacing w:before="156" w:after="156"/>
      </w:pPr>
      <w:r>
        <w:rPr>
          <w:rFonts w:hint="eastAsia"/>
        </w:rPr>
        <w:t>客户遇到的挑战</w:t>
      </w:r>
    </w:p>
    <w:p>
      <w:pPr>
        <w:pStyle w:val="28"/>
        <w:ind w:firstLine="440"/>
      </w:pPr>
      <w:r>
        <w:rPr>
          <w:rFonts w:hint="eastAsia"/>
        </w:rPr>
        <w:t>客户作为</w:t>
      </w:r>
      <w:r>
        <w:t>行业直销/分销交易平台，从航空公司、旅行社</w:t>
      </w:r>
      <w:r>
        <w:rPr>
          <w:rFonts w:hint="eastAsia"/>
        </w:rPr>
        <w:t>、租车公司等</w:t>
      </w:r>
      <w:r>
        <w:t>获得各种旅游资源，一方面通过自己的直销渠道（Travelocity），另一方面通过代理商分销为公众消费者提供这些资源。</w:t>
      </w:r>
    </w:p>
    <w:p>
      <w:pPr>
        <w:pStyle w:val="28"/>
        <w:ind w:firstLine="440"/>
      </w:pPr>
      <w:r>
        <w:rPr>
          <w:rFonts w:hint="eastAsia"/>
        </w:rPr>
        <w:t>虽然</w:t>
      </w:r>
      <w:r>
        <w:t>客户已经成为行业的</w:t>
      </w:r>
      <w:r>
        <w:rPr>
          <w:rFonts w:hint="eastAsia"/>
        </w:rPr>
        <w:t>业务和技术领跑</w:t>
      </w:r>
      <w:r>
        <w:t>者</w:t>
      </w:r>
      <w:r>
        <w:rPr>
          <w:rFonts w:hint="eastAsia"/>
        </w:rPr>
        <w:t>，</w:t>
      </w:r>
      <w:r>
        <w:t>但是在业务发展过程中发现</w:t>
      </w:r>
      <w:r>
        <w:rPr>
          <w:rFonts w:hint="eastAsia"/>
        </w:rPr>
        <w:t>其目前的业务模型和系统存在一些问题。</w:t>
      </w:r>
    </w:p>
    <w:p>
      <w:pPr>
        <w:pStyle w:val="40"/>
      </w:pPr>
      <w:r>
        <w:drawing>
          <wp:inline distT="0" distB="0" distL="0" distR="0">
            <wp:extent cx="5223510" cy="2524125"/>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10" cstate="print"/>
                    <a:srcRect/>
                    <a:stretch>
                      <a:fillRect/>
                    </a:stretch>
                  </pic:blipFill>
                  <pic:spPr>
                    <a:xfrm>
                      <a:off x="0" y="0"/>
                      <a:ext cx="5231588" cy="2527801"/>
                    </a:xfrm>
                    <a:prstGeom prst="rect">
                      <a:avLst/>
                    </a:prstGeom>
                    <a:noFill/>
                  </pic:spPr>
                </pic:pic>
              </a:graphicData>
            </a:graphic>
          </wp:inline>
        </w:drawing>
      </w:r>
    </w:p>
    <w:p>
      <w:pPr>
        <w:pStyle w:val="28"/>
        <w:ind w:firstLine="0" w:firstLineChars="0"/>
        <w:jc w:val="center"/>
      </w:pPr>
      <w:r>
        <w:t xml:space="preserve">图表 </w:t>
      </w:r>
      <w:r>
        <w:fldChar w:fldCharType="begin"/>
      </w:r>
      <w:r>
        <w:instrText xml:space="preserve"> SEQ 图表 \* ARABIC </w:instrText>
      </w:r>
      <w:r>
        <w:fldChar w:fldCharType="separate"/>
      </w:r>
      <w:r>
        <w:t>1</w:t>
      </w:r>
      <w:r>
        <w:fldChar w:fldCharType="end"/>
      </w:r>
      <w:r>
        <w:t xml:space="preserve"> 客户目前的业务模型</w:t>
      </w:r>
    </w:p>
    <w:p>
      <w:pPr>
        <w:pStyle w:val="28"/>
        <w:ind w:firstLine="440"/>
      </w:pPr>
      <w:r>
        <w:rPr>
          <w:rFonts w:hint="eastAsia"/>
        </w:rPr>
        <w:t>上图为客户的业务模型图，对应的支撑系统也依照此模式设计。从中可以看出客户目前的业务模型是开环的：</w:t>
      </w:r>
      <w:r>
        <w:t>供应商、代理商和消费者是分离的，之间只是通过流程联系在一起，</w:t>
      </w:r>
      <w:r>
        <w:rPr>
          <w:rFonts w:hint="eastAsia"/>
        </w:rPr>
        <w:t>没有</w:t>
      </w:r>
      <w:r>
        <w:t>形成完整的</w:t>
      </w:r>
      <w:r>
        <w:rPr>
          <w:rFonts w:hint="eastAsia"/>
        </w:rPr>
        <w:t>闭环管理</w:t>
      </w:r>
      <w:r>
        <w:t>，如：客户可以了解各个供应商提供的旅游资源；直销/分销渠道了解客户的实际需求，而客户无法将它们</w:t>
      </w:r>
      <w:r>
        <w:rPr>
          <w:rFonts w:hint="eastAsia"/>
        </w:rPr>
        <w:t>有机的</w:t>
      </w:r>
      <w:r>
        <w:t>联系在一起</w:t>
      </w:r>
      <w:r>
        <w:rPr>
          <w:rFonts w:hint="eastAsia"/>
        </w:rPr>
        <w:t>。</w:t>
      </w:r>
    </w:p>
    <w:p>
      <w:pPr>
        <w:keepNext/>
        <w:spacing w:line="360" w:lineRule="auto"/>
        <w:jc w:val="center"/>
        <w:rPr>
          <w:rFonts w:ascii="宋体" w:hAnsi="宋体"/>
        </w:rPr>
      </w:pPr>
      <w:r>
        <w:rPr>
          <w:rFonts w:ascii="宋体" w:hAnsi="宋体" w:cs="Arial"/>
          <w:sz w:val="24"/>
          <w:szCs w:val="24"/>
        </w:rPr>
        <w:drawing>
          <wp:inline distT="0" distB="0" distL="0" distR="0">
            <wp:extent cx="2600325" cy="2590800"/>
            <wp:effectExtent l="19050" t="0" r="9525" b="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noChangeArrowheads="1"/>
                    </pic:cNvPicPr>
                  </pic:nvPicPr>
                  <pic:blipFill>
                    <a:blip r:embed="rId11" cstate="print"/>
                    <a:srcRect/>
                    <a:stretch>
                      <a:fillRect/>
                    </a:stretch>
                  </pic:blipFill>
                  <pic:spPr>
                    <a:xfrm>
                      <a:off x="0" y="0"/>
                      <a:ext cx="2600325" cy="2590800"/>
                    </a:xfrm>
                    <a:prstGeom prst="rect">
                      <a:avLst/>
                    </a:prstGeom>
                    <a:noFill/>
                    <a:ln w="9525">
                      <a:noFill/>
                      <a:miter lim="800000"/>
                      <a:headEnd/>
                      <a:tailEnd/>
                    </a:ln>
                  </pic:spPr>
                </pic:pic>
              </a:graphicData>
            </a:graphic>
          </wp:inline>
        </w:drawing>
      </w:r>
    </w:p>
    <w:p>
      <w:pPr>
        <w:pStyle w:val="28"/>
        <w:ind w:firstLine="0" w:firstLineChars="0"/>
        <w:jc w:val="center"/>
      </w:pPr>
      <w:r>
        <w:t xml:space="preserve">图表 </w:t>
      </w:r>
      <w:r>
        <w:fldChar w:fldCharType="begin"/>
      </w:r>
      <w:r>
        <w:instrText xml:space="preserve"> SEQ 图表 \* ARABIC </w:instrText>
      </w:r>
      <w:r>
        <w:fldChar w:fldCharType="separate"/>
      </w:r>
      <w:r>
        <w:t>2</w:t>
      </w:r>
      <w:r>
        <w:fldChar w:fldCharType="end"/>
      </w:r>
      <w:r>
        <w:t xml:space="preserve"> 闭环管理的业务模型</w:t>
      </w:r>
    </w:p>
    <w:p>
      <w:pPr>
        <w:pStyle w:val="28"/>
        <w:ind w:firstLine="440"/>
        <w:rPr>
          <w:b/>
        </w:rPr>
      </w:pPr>
      <w:r>
        <w:rPr>
          <w:rFonts w:hint="eastAsia"/>
        </w:rPr>
        <w:t>在当今的市场环境下，仅仅向消费者提供可供的资源信息已不能够全面满足消费者的需求，追踪消费者的消费领域、消费过程、消费习惯、消费周期，才有可能探索、挖掘潜在的客户需求，并为其提供更加贴心的全方位解决方案，形成完整的服务链。</w:t>
      </w:r>
    </w:p>
    <w:p>
      <w:pPr>
        <w:pStyle w:val="32"/>
        <w:spacing w:before="156" w:after="156"/>
      </w:pPr>
      <w:r>
        <w:t>客户采用的Oracle大数据解决方案</w:t>
      </w:r>
    </w:p>
    <w:p>
      <w:pPr>
        <w:pStyle w:val="28"/>
        <w:ind w:firstLine="440"/>
      </w:pPr>
      <w:r>
        <w:rPr>
          <w:rFonts w:hint="eastAsia"/>
        </w:rPr>
        <w:t>只依靠传统关系型架构很难解决上述问题，客户转而从大数据方面寻求突破点。由于航空公司数据、旅客数据和历史订座数据目前都是以关系型数据的形式存储，所以客户采用了将大数据与传统关系型数据相结合的架构。</w:t>
      </w:r>
    </w:p>
    <w:p>
      <w:pPr>
        <w:pStyle w:val="35"/>
      </w:pPr>
      <w:r>
        <w:t>客户采用的逻辑模型</w:t>
      </w:r>
    </w:p>
    <w:p>
      <w:pPr>
        <w:pStyle w:val="28"/>
        <w:ind w:firstLine="440"/>
        <w:jc w:val="center"/>
      </w:pPr>
      <w:r>
        <w:drawing>
          <wp:inline distT="0" distB="0" distL="0" distR="0">
            <wp:extent cx="4400550" cy="2333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2" cstate="print"/>
                    <a:srcRect/>
                    <a:stretch>
                      <a:fillRect/>
                    </a:stretch>
                  </pic:blipFill>
                  <pic:spPr>
                    <a:xfrm>
                      <a:off x="0" y="0"/>
                      <a:ext cx="4400550" cy="2333625"/>
                    </a:xfrm>
                    <a:prstGeom prst="rect">
                      <a:avLst/>
                    </a:prstGeom>
                    <a:noFill/>
                    <a:ln w="9525">
                      <a:noFill/>
                      <a:miter lim="800000"/>
                      <a:headEnd/>
                      <a:tailEnd/>
                    </a:ln>
                  </pic:spPr>
                </pic:pic>
              </a:graphicData>
            </a:graphic>
          </wp:inline>
        </w:drawing>
      </w:r>
    </w:p>
    <w:p>
      <w:pPr>
        <w:pStyle w:val="28"/>
        <w:ind w:firstLine="0" w:firstLineChars="0"/>
        <w:jc w:val="center"/>
        <w:rPr>
          <w:b/>
        </w:rPr>
      </w:pPr>
      <w:r>
        <w:t xml:space="preserve">图表 </w:t>
      </w:r>
      <w:r>
        <w:fldChar w:fldCharType="begin"/>
      </w:r>
      <w:r>
        <w:instrText xml:space="preserve"> SEQ 图表 \* ARABIC </w:instrText>
      </w:r>
      <w:r>
        <w:fldChar w:fldCharType="separate"/>
      </w:r>
      <w:r>
        <w:t>3</w:t>
      </w:r>
      <w:r>
        <w:fldChar w:fldCharType="end"/>
      </w:r>
      <w:r>
        <w:t xml:space="preserve"> 客户大数据逻辑</w:t>
      </w:r>
      <w:r>
        <w:rPr>
          <w:rFonts w:hint="eastAsia"/>
        </w:rPr>
        <w:t>模型</w:t>
      </w:r>
    </w:p>
    <w:p>
      <w:pPr>
        <w:pStyle w:val="35"/>
      </w:pPr>
      <w:r>
        <w:rPr>
          <w:rFonts w:hint="eastAsia"/>
        </w:rPr>
        <w:t>客户采用的数据流程</w:t>
      </w:r>
    </w:p>
    <w:p>
      <w:pPr>
        <w:keepNext/>
        <w:spacing w:line="360" w:lineRule="auto"/>
        <w:jc w:val="center"/>
      </w:pPr>
      <w:r>
        <w:rPr>
          <w:rFonts w:ascii="宋体" w:hAnsi="宋体" w:cs="Arial"/>
          <w:b/>
          <w:sz w:val="24"/>
          <w:szCs w:val="24"/>
        </w:rPr>
        <w:drawing>
          <wp:inline distT="0" distB="0" distL="0" distR="0">
            <wp:extent cx="4438650" cy="3476625"/>
            <wp:effectExtent l="0" t="0" r="0" b="0"/>
            <wp:docPr id="6" name="对象 2"/>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7964488" cy="5718426"/>
                      <a:chOff x="503238" y="877864"/>
                      <a:chExt cx="7964488" cy="5718426"/>
                    </a:xfrm>
                  </a:grpSpPr>
                  <a:grpSp>
                    <a:nvGrpSpPr>
                      <a:cNvPr id="3092" name="Group 20"/>
                      <a:cNvGrpSpPr/>
                    </a:nvGrpSpPr>
                    <a:grpSpPr bwMode="auto">
                      <a:xfrm>
                        <a:off x="503238" y="877864"/>
                        <a:ext cx="7964488" cy="5718426"/>
                        <a:chOff x="0" y="494"/>
                        <a:chExt cx="14400" cy="10314"/>
                      </a:xfrm>
                    </a:grpSpPr>
                    <a:sp>
                      <a:nvSpPr>
                        <a:cNvPr id="3093" name="Rectangle 21"/>
                        <a:cNvSpPr>
                          <a:spLocks noChangeArrowheads="1"/>
                        </a:cNvSpPr>
                      </a:nvSpPr>
                      <a:spPr bwMode="auto">
                        <a:xfrm>
                          <a:off x="0" y="9168"/>
                          <a:ext cx="14400" cy="164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094" name="Freeform 22"/>
                        <a:cNvSpPr/>
                      </a:nvSpPr>
                      <a:spPr bwMode="auto">
                        <a:xfrm>
                          <a:off x="720" y="1760"/>
                          <a:ext cx="12960" cy="0"/>
                        </a:xfrm>
                        <a:custGeom>
                          <a:avLst/>
                          <a:gdLst/>
                          <a:ahLst/>
                          <a:cxnLst>
                            <a:cxn ang="0">
                              <a:pos x="0" y="0"/>
                            </a:cxn>
                            <a:cxn ang="0">
                              <a:pos x="12960" y="0"/>
                            </a:cxn>
                          </a:cxnLst>
                          <a:rect l="0" t="0" r="r" b="b"/>
                          <a:pathLst>
                            <a:path w="12960">
                              <a:moveTo>
                                <a:pt x="0" y="0"/>
                              </a:moveTo>
                              <a:lnTo>
                                <a:pt x="12960" y="0"/>
                              </a:lnTo>
                            </a:path>
                          </a:pathLst>
                        </a:custGeom>
                        <a:noFill/>
                        <a:ln w="9525">
                          <a:solidFill>
                            <a:srgbClr val="000000"/>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095" name="Rectangle 23"/>
                        <a:cNvSpPr/>
                      </a:nvSpPr>
                      <a:spPr bwMode="auto">
                        <a:xfrm>
                          <a:off x="324" y="1777"/>
                          <a:ext cx="13800" cy="8358"/>
                        </a:xfrm>
                        <a:prstGeom prst="rect">
                          <a:avLst/>
                        </a:prstGeom>
                        <a:solidFill>
                          <a:srgbClr val="FFFFFF"/>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096" name="Rectangle 24"/>
                        <a:cNvSpPr/>
                      </a:nvSpPr>
                      <a:spPr bwMode="auto">
                        <a:xfrm>
                          <a:off x="324" y="1777"/>
                          <a:ext cx="13800" cy="8358"/>
                        </a:xfrm>
                        <a:prstGeom prst="rect">
                          <a:avLst/>
                        </a:prstGeom>
                        <a:noFill/>
                        <a:ln w="57150">
                          <a:solidFill>
                            <a:srgbClr val="A6A6A6"/>
                          </a:solid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097" name="Rectangle 25"/>
                        <a:cNvSpPr>
                          <a:spLocks noChangeArrowheads="1"/>
                        </a:cNvSpPr>
                      </a:nvSpPr>
                      <a:spPr bwMode="auto">
                        <a:xfrm>
                          <a:off x="6418" y="2222"/>
                          <a:ext cx="4200" cy="192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098" name="Rectangle 26"/>
                        <a:cNvSpPr>
                          <a:spLocks noChangeArrowheads="1"/>
                        </a:cNvSpPr>
                      </a:nvSpPr>
                      <a:spPr bwMode="auto">
                        <a:xfrm>
                          <a:off x="6484" y="2258"/>
                          <a:ext cx="4080" cy="178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099" name="Rectangle 27"/>
                        <a:cNvSpPr>
                          <a:spLocks noChangeArrowheads="1"/>
                        </a:cNvSpPr>
                      </a:nvSpPr>
                      <a:spPr bwMode="auto">
                        <a:xfrm>
                          <a:off x="6410" y="2227"/>
                          <a:ext cx="4220" cy="70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00" name="Rectangle 28"/>
                        <a:cNvSpPr>
                          <a:spLocks noChangeArrowheads="1"/>
                        </a:cNvSpPr>
                      </a:nvSpPr>
                      <a:spPr bwMode="auto">
                        <a:xfrm>
                          <a:off x="6350" y="2198"/>
                          <a:ext cx="2480" cy="84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01" name="Rectangle 29"/>
                        <a:cNvSpPr/>
                      </a:nvSpPr>
                      <a:spPr bwMode="auto">
                        <a:xfrm>
                          <a:off x="6476" y="2257"/>
                          <a:ext cx="4083" cy="557"/>
                        </a:xfrm>
                        <a:prstGeom prst="rect">
                          <a:avLst/>
                        </a:prstGeom>
                        <a:solidFill>
                          <a:srgbClr val="7E7E7E"/>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02" name="Rectangle 30"/>
                        <a:cNvSpPr>
                          <a:spLocks noChangeArrowheads="1"/>
                        </a:cNvSpPr>
                      </a:nvSpPr>
                      <a:spPr bwMode="auto">
                        <a:xfrm>
                          <a:off x="1937" y="7514"/>
                          <a:ext cx="6780" cy="252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03" name="Rectangle 31"/>
                        <a:cNvSpPr>
                          <a:spLocks noChangeArrowheads="1"/>
                        </a:cNvSpPr>
                      </a:nvSpPr>
                      <a:spPr bwMode="auto">
                        <a:xfrm>
                          <a:off x="2003" y="7550"/>
                          <a:ext cx="6640" cy="238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04" name="Rectangle 32"/>
                        <a:cNvSpPr>
                          <a:spLocks noChangeArrowheads="1"/>
                        </a:cNvSpPr>
                      </a:nvSpPr>
                      <a:spPr bwMode="auto">
                        <a:xfrm>
                          <a:off x="1493" y="7519"/>
                          <a:ext cx="600" cy="254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05" name="Rectangle 33"/>
                        <a:cNvSpPr>
                          <a:spLocks noChangeArrowheads="1"/>
                        </a:cNvSpPr>
                      </a:nvSpPr>
                      <a:spPr bwMode="auto">
                        <a:xfrm>
                          <a:off x="1464" y="7493"/>
                          <a:ext cx="840" cy="262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06" name="Rectangle 34"/>
                        <a:cNvSpPr/>
                      </a:nvSpPr>
                      <a:spPr bwMode="auto">
                        <a:xfrm>
                          <a:off x="1560" y="7549"/>
                          <a:ext cx="475" cy="2400"/>
                        </a:xfrm>
                        <a:prstGeom prst="rect">
                          <a:avLst/>
                        </a:prstGeom>
                        <a:solidFill>
                          <a:srgbClr val="7E7E7E"/>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07" name="Rectangle 35"/>
                        <a:cNvSpPr>
                          <a:spLocks noChangeArrowheads="1"/>
                        </a:cNvSpPr>
                      </a:nvSpPr>
                      <a:spPr bwMode="auto">
                        <a:xfrm>
                          <a:off x="6814" y="4514"/>
                          <a:ext cx="3940" cy="276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08" name="Rectangle 36"/>
                        <a:cNvSpPr>
                          <a:spLocks noChangeArrowheads="1"/>
                        </a:cNvSpPr>
                      </a:nvSpPr>
                      <a:spPr bwMode="auto">
                        <a:xfrm>
                          <a:off x="6880" y="4550"/>
                          <a:ext cx="3800" cy="262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09" name="Rectangle 37"/>
                        <a:cNvSpPr>
                          <a:spLocks noChangeArrowheads="1"/>
                        </a:cNvSpPr>
                      </a:nvSpPr>
                      <a:spPr bwMode="auto">
                        <a:xfrm>
                          <a:off x="6293" y="4519"/>
                          <a:ext cx="700" cy="278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10" name="Rectangle 38"/>
                        <a:cNvSpPr>
                          <a:spLocks noChangeArrowheads="1"/>
                        </a:cNvSpPr>
                      </a:nvSpPr>
                      <a:spPr bwMode="auto">
                        <a:xfrm>
                          <a:off x="6264" y="4918"/>
                          <a:ext cx="840" cy="244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11" name="Rectangle 39"/>
                        <a:cNvSpPr/>
                      </a:nvSpPr>
                      <a:spPr bwMode="auto">
                        <a:xfrm>
                          <a:off x="6360" y="4549"/>
                          <a:ext cx="557" cy="2639"/>
                        </a:xfrm>
                        <a:prstGeom prst="rect">
                          <a:avLst/>
                        </a:prstGeom>
                        <a:solidFill>
                          <a:srgbClr val="7E7E7E"/>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12" name="Rectangle 40"/>
                        <a:cNvSpPr>
                          <a:spLocks noChangeArrowheads="1"/>
                        </a:cNvSpPr>
                      </a:nvSpPr>
                      <a:spPr bwMode="auto">
                        <a:xfrm>
                          <a:off x="1174" y="4514"/>
                          <a:ext cx="4300" cy="264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13" name="Rectangle 41"/>
                        <a:cNvSpPr>
                          <a:spLocks noChangeArrowheads="1"/>
                        </a:cNvSpPr>
                      </a:nvSpPr>
                      <a:spPr bwMode="auto">
                        <a:xfrm>
                          <a:off x="1240" y="4550"/>
                          <a:ext cx="4160" cy="250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14" name="Rectangle 42"/>
                        <a:cNvSpPr>
                          <a:spLocks noChangeArrowheads="1"/>
                        </a:cNvSpPr>
                      </a:nvSpPr>
                      <a:spPr bwMode="auto">
                        <a:xfrm>
                          <a:off x="653" y="4519"/>
                          <a:ext cx="700" cy="266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15" name="Rectangle 43"/>
                        <a:cNvSpPr>
                          <a:spLocks noChangeArrowheads="1"/>
                        </a:cNvSpPr>
                      </a:nvSpPr>
                      <a:spPr bwMode="auto">
                        <a:xfrm>
                          <a:off x="624" y="4567"/>
                          <a:ext cx="840" cy="266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16" name="Rectangle 44"/>
                        <a:cNvSpPr/>
                      </a:nvSpPr>
                      <a:spPr bwMode="auto">
                        <a:xfrm>
                          <a:off x="720" y="4549"/>
                          <a:ext cx="557" cy="2519"/>
                        </a:xfrm>
                        <a:prstGeom prst="rect">
                          <a:avLst/>
                        </a:prstGeom>
                        <a:solidFill>
                          <a:srgbClr val="7E7E7E"/>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grpSp>
                      <a:nvGrpSpPr>
                        <a:cNvPr id="27" name="Group 45"/>
                        <a:cNvGrpSpPr/>
                      </a:nvGrpSpPr>
                      <a:grpSpPr bwMode="auto">
                        <a:xfrm>
                          <a:off x="2317" y="6829"/>
                          <a:ext cx="907" cy="2268"/>
                          <a:chOff x="2317" y="6829"/>
                          <a:chExt cx="907" cy="2268"/>
                        </a:xfrm>
                      </a:grpSpPr>
                      <a:sp>
                        <a:nvSpPr>
                          <a:cNvPr id="3118" name="Freeform 46"/>
                          <a:cNvSpPr/>
                        </a:nvSpPr>
                        <a:spPr bwMode="auto">
                          <a:xfrm>
                            <a:off x="2317" y="6829"/>
                            <a:ext cx="907" cy="2268"/>
                          </a:xfrm>
                          <a:custGeom>
                            <a:avLst/>
                            <a:gdLst/>
                            <a:ahLst/>
                            <a:cxnLst>
                              <a:cxn ang="0">
                                <a:pos x="45" y="1133"/>
                              </a:cxn>
                              <a:cxn ang="0">
                                <a:pos x="22" y="1156"/>
                              </a:cxn>
                              <a:cxn ang="0">
                                <a:pos x="779" y="1156"/>
                              </a:cxn>
                              <a:cxn ang="0">
                                <a:pos x="45" y="1133"/>
                              </a:cxn>
                            </a:cxnLst>
                            <a:rect l="0" t="0" r="r" b="b"/>
                            <a:pathLst>
                              <a:path w="907" h="2268">
                                <a:moveTo>
                                  <a:pt x="45" y="1133"/>
                                </a:moveTo>
                                <a:lnTo>
                                  <a:pt x="22" y="1156"/>
                                </a:lnTo>
                                <a:lnTo>
                                  <a:pt x="779" y="1156"/>
                                </a:lnTo>
                                <a:lnTo>
                                  <a:pt x="45" y="1133"/>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19" name="Freeform 47"/>
                          <a:cNvSpPr/>
                        </a:nvSpPr>
                        <a:spPr bwMode="auto">
                          <a:xfrm>
                            <a:off x="2317" y="6829"/>
                            <a:ext cx="907" cy="2268"/>
                          </a:xfrm>
                          <a:custGeom>
                            <a:avLst/>
                            <a:gdLst/>
                            <a:ahLst/>
                            <a:cxnLst>
                              <a:cxn ang="0">
                                <a:pos x="802" y="1111"/>
                              </a:cxn>
                              <a:cxn ang="0">
                                <a:pos x="45" y="1111"/>
                              </a:cxn>
                              <a:cxn ang="0">
                                <a:pos x="780" y="1133"/>
                              </a:cxn>
                              <a:cxn ang="0">
                                <a:pos x="802" y="1111"/>
                              </a:cxn>
                            </a:cxnLst>
                            <a:rect l="0" t="0" r="r" b="b"/>
                            <a:pathLst>
                              <a:path w="907" h="2268">
                                <a:moveTo>
                                  <a:pt x="802" y="1111"/>
                                </a:moveTo>
                                <a:lnTo>
                                  <a:pt x="45" y="1111"/>
                                </a:lnTo>
                                <a:lnTo>
                                  <a:pt x="780" y="1133"/>
                                </a:lnTo>
                                <a:lnTo>
                                  <a:pt x="802" y="1111"/>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20" name="Freeform 48"/>
                          <a:cNvSpPr/>
                        </a:nvSpPr>
                        <a:spPr bwMode="auto">
                          <a:xfrm>
                            <a:off x="2317" y="6829"/>
                            <a:ext cx="907" cy="2268"/>
                          </a:xfrm>
                          <a:custGeom>
                            <a:avLst/>
                            <a:gdLst/>
                            <a:ahLst/>
                            <a:cxnLst>
                              <a:cxn ang="0">
                                <a:pos x="825" y="1121"/>
                              </a:cxn>
                              <a:cxn ang="0">
                                <a:pos x="815" y="1111"/>
                              </a:cxn>
                              <a:cxn ang="0">
                                <a:pos x="802" y="1111"/>
                              </a:cxn>
                              <a:cxn ang="0">
                                <a:pos x="780" y="1133"/>
                              </a:cxn>
                              <a:cxn ang="0">
                                <a:pos x="45" y="1111"/>
                              </a:cxn>
                              <a:cxn ang="0">
                                <a:pos x="22" y="1111"/>
                              </a:cxn>
                              <a:cxn ang="0">
                                <a:pos x="10" y="1156"/>
                              </a:cxn>
                              <a:cxn ang="0">
                                <a:pos x="22" y="1156"/>
                              </a:cxn>
                              <a:cxn ang="0">
                                <a:pos x="45" y="1133"/>
                              </a:cxn>
                              <a:cxn ang="0">
                                <a:pos x="779" y="1156"/>
                              </a:cxn>
                              <a:cxn ang="0">
                                <a:pos x="802" y="1156"/>
                              </a:cxn>
                              <a:cxn ang="0">
                                <a:pos x="824" y="2140"/>
                              </a:cxn>
                              <a:cxn ang="0">
                                <a:pos x="825" y="1121"/>
                              </a:cxn>
                            </a:cxnLst>
                            <a:rect l="0" t="0" r="r" b="b"/>
                            <a:pathLst>
                              <a:path w="907" h="2268">
                                <a:moveTo>
                                  <a:pt x="825" y="1121"/>
                                </a:moveTo>
                                <a:lnTo>
                                  <a:pt x="815" y="1111"/>
                                </a:lnTo>
                                <a:lnTo>
                                  <a:pt x="802" y="1111"/>
                                </a:lnTo>
                                <a:lnTo>
                                  <a:pt x="780" y="1133"/>
                                </a:lnTo>
                                <a:lnTo>
                                  <a:pt x="45" y="1111"/>
                                </a:lnTo>
                                <a:lnTo>
                                  <a:pt x="22" y="1111"/>
                                </a:lnTo>
                                <a:lnTo>
                                  <a:pt x="10" y="1156"/>
                                </a:lnTo>
                                <a:lnTo>
                                  <a:pt x="22" y="1156"/>
                                </a:lnTo>
                                <a:lnTo>
                                  <a:pt x="45" y="1133"/>
                                </a:lnTo>
                                <a:lnTo>
                                  <a:pt x="779" y="1156"/>
                                </a:lnTo>
                                <a:lnTo>
                                  <a:pt x="802" y="1156"/>
                                </a:lnTo>
                                <a:lnTo>
                                  <a:pt x="824" y="2140"/>
                                </a:lnTo>
                                <a:lnTo>
                                  <a:pt x="825" y="1121"/>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21" name="Freeform 49"/>
                          <a:cNvSpPr/>
                        </a:nvSpPr>
                        <a:spPr bwMode="auto">
                          <a:xfrm>
                            <a:off x="2317" y="6829"/>
                            <a:ext cx="907" cy="2268"/>
                          </a:xfrm>
                          <a:custGeom>
                            <a:avLst/>
                            <a:gdLst/>
                            <a:ahLst/>
                            <a:cxnLst>
                              <a:cxn ang="0">
                                <a:pos x="22" y="1111"/>
                              </a:cxn>
                              <a:cxn ang="0">
                                <a:pos x="45" y="1111"/>
                              </a:cxn>
                              <a:cxn ang="0">
                                <a:pos x="45" y="0"/>
                              </a:cxn>
                              <a:cxn ang="0">
                                <a:pos x="0" y="0"/>
                              </a:cxn>
                              <a:cxn ang="0">
                                <a:pos x="0" y="1146"/>
                              </a:cxn>
                              <a:cxn ang="0">
                                <a:pos x="10" y="1156"/>
                              </a:cxn>
                              <a:cxn ang="0">
                                <a:pos x="22" y="1111"/>
                              </a:cxn>
                            </a:cxnLst>
                            <a:rect l="0" t="0" r="r" b="b"/>
                            <a:pathLst>
                              <a:path w="907" h="2268">
                                <a:moveTo>
                                  <a:pt x="22" y="1111"/>
                                </a:moveTo>
                                <a:lnTo>
                                  <a:pt x="45" y="1111"/>
                                </a:lnTo>
                                <a:lnTo>
                                  <a:pt x="45" y="0"/>
                                </a:lnTo>
                                <a:lnTo>
                                  <a:pt x="0" y="0"/>
                                </a:lnTo>
                                <a:lnTo>
                                  <a:pt x="0" y="1146"/>
                                </a:lnTo>
                                <a:lnTo>
                                  <a:pt x="10" y="1156"/>
                                </a:lnTo>
                                <a:lnTo>
                                  <a:pt x="22" y="1111"/>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22" name="Freeform 50"/>
                          <a:cNvSpPr/>
                        </a:nvSpPr>
                        <a:spPr bwMode="auto">
                          <a:xfrm>
                            <a:off x="2317" y="6829"/>
                            <a:ext cx="907" cy="2268"/>
                          </a:xfrm>
                          <a:custGeom>
                            <a:avLst/>
                            <a:gdLst/>
                            <a:ahLst/>
                            <a:cxnLst>
                              <a:cxn ang="0">
                                <a:pos x="900" y="2099"/>
                              </a:cxn>
                              <a:cxn ang="0">
                                <a:pos x="825" y="2223"/>
                              </a:cxn>
                              <a:cxn ang="0">
                                <a:pos x="783" y="2212"/>
                              </a:cxn>
                              <a:cxn ang="0">
                                <a:pos x="779" y="2140"/>
                              </a:cxn>
                              <a:cxn ang="0">
                                <a:pos x="743" y="2077"/>
                              </a:cxn>
                              <a:cxn ang="0">
                                <a:pos x="736" y="2066"/>
                              </a:cxn>
                              <a:cxn ang="0">
                                <a:pos x="723" y="2062"/>
                              </a:cxn>
                              <a:cxn ang="0">
                                <a:pos x="712" y="2069"/>
                              </a:cxn>
                              <a:cxn ang="0">
                                <a:pos x="701" y="2075"/>
                              </a:cxn>
                              <a:cxn ang="0">
                                <a:pos x="698" y="2089"/>
                              </a:cxn>
                              <a:cxn ang="0">
                                <a:pos x="704" y="2099"/>
                              </a:cxn>
                              <a:cxn ang="0">
                                <a:pos x="802" y="2268"/>
                              </a:cxn>
                              <a:cxn ang="0">
                                <a:pos x="900" y="2099"/>
                              </a:cxn>
                            </a:cxnLst>
                            <a:rect l="0" t="0" r="r" b="b"/>
                            <a:pathLst>
                              <a:path w="907" h="2268">
                                <a:moveTo>
                                  <a:pt x="900" y="2099"/>
                                </a:moveTo>
                                <a:lnTo>
                                  <a:pt x="825" y="2223"/>
                                </a:lnTo>
                                <a:lnTo>
                                  <a:pt x="783" y="2212"/>
                                </a:lnTo>
                                <a:lnTo>
                                  <a:pt x="779" y="2140"/>
                                </a:lnTo>
                                <a:lnTo>
                                  <a:pt x="743" y="2077"/>
                                </a:lnTo>
                                <a:lnTo>
                                  <a:pt x="736" y="2066"/>
                                </a:lnTo>
                                <a:lnTo>
                                  <a:pt x="723" y="2062"/>
                                </a:lnTo>
                                <a:lnTo>
                                  <a:pt x="712" y="2069"/>
                                </a:lnTo>
                                <a:lnTo>
                                  <a:pt x="701" y="2075"/>
                                </a:lnTo>
                                <a:lnTo>
                                  <a:pt x="698" y="2089"/>
                                </a:lnTo>
                                <a:lnTo>
                                  <a:pt x="704" y="2099"/>
                                </a:lnTo>
                                <a:lnTo>
                                  <a:pt x="802" y="2268"/>
                                </a:lnTo>
                                <a:lnTo>
                                  <a:pt x="900" y="2099"/>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23" name="Freeform 51"/>
                          <a:cNvSpPr/>
                        </a:nvSpPr>
                        <a:spPr bwMode="auto">
                          <a:xfrm>
                            <a:off x="2317" y="6829"/>
                            <a:ext cx="907" cy="2268"/>
                          </a:xfrm>
                          <a:custGeom>
                            <a:avLst/>
                            <a:gdLst/>
                            <a:ahLst/>
                            <a:cxnLst>
                              <a:cxn ang="0">
                                <a:pos x="900" y="2099"/>
                              </a:cxn>
                              <a:cxn ang="0">
                                <a:pos x="906" y="2089"/>
                              </a:cxn>
                              <a:cxn ang="0">
                                <a:pos x="903" y="2075"/>
                              </a:cxn>
                              <a:cxn ang="0">
                                <a:pos x="892" y="2069"/>
                              </a:cxn>
                              <a:cxn ang="0">
                                <a:pos x="881" y="2062"/>
                              </a:cxn>
                              <a:cxn ang="0">
                                <a:pos x="868" y="2066"/>
                              </a:cxn>
                              <a:cxn ang="0">
                                <a:pos x="861" y="2077"/>
                              </a:cxn>
                              <a:cxn ang="0">
                                <a:pos x="824" y="2140"/>
                              </a:cxn>
                              <a:cxn ang="0">
                                <a:pos x="821" y="2212"/>
                              </a:cxn>
                              <a:cxn ang="0">
                                <a:pos x="802" y="2178"/>
                              </a:cxn>
                              <a:cxn ang="0">
                                <a:pos x="779" y="1156"/>
                              </a:cxn>
                              <a:cxn ang="0">
                                <a:pos x="779" y="2140"/>
                              </a:cxn>
                              <a:cxn ang="0">
                                <a:pos x="783" y="2212"/>
                              </a:cxn>
                              <a:cxn ang="0">
                                <a:pos x="825" y="2223"/>
                              </a:cxn>
                              <a:cxn ang="0">
                                <a:pos x="900" y="2099"/>
                              </a:cxn>
                            </a:cxnLst>
                            <a:rect l="0" t="0" r="r" b="b"/>
                            <a:pathLst>
                              <a:path w="907" h="2268">
                                <a:moveTo>
                                  <a:pt x="900" y="2099"/>
                                </a:moveTo>
                                <a:lnTo>
                                  <a:pt x="906" y="2089"/>
                                </a:lnTo>
                                <a:lnTo>
                                  <a:pt x="903" y="2075"/>
                                </a:lnTo>
                                <a:lnTo>
                                  <a:pt x="892" y="2069"/>
                                </a:lnTo>
                                <a:lnTo>
                                  <a:pt x="881" y="2062"/>
                                </a:lnTo>
                                <a:lnTo>
                                  <a:pt x="868" y="2066"/>
                                </a:lnTo>
                                <a:lnTo>
                                  <a:pt x="861" y="2077"/>
                                </a:lnTo>
                                <a:lnTo>
                                  <a:pt x="824" y="2140"/>
                                </a:lnTo>
                                <a:lnTo>
                                  <a:pt x="821" y="2212"/>
                                </a:lnTo>
                                <a:lnTo>
                                  <a:pt x="802" y="2178"/>
                                </a:lnTo>
                                <a:lnTo>
                                  <a:pt x="779" y="1156"/>
                                </a:lnTo>
                                <a:lnTo>
                                  <a:pt x="779" y="2140"/>
                                </a:lnTo>
                                <a:lnTo>
                                  <a:pt x="783" y="2212"/>
                                </a:lnTo>
                                <a:lnTo>
                                  <a:pt x="825" y="2223"/>
                                </a:lnTo>
                                <a:lnTo>
                                  <a:pt x="900" y="2099"/>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24" name="Freeform 52"/>
                          <a:cNvSpPr/>
                        </a:nvSpPr>
                        <a:spPr bwMode="auto">
                          <a:xfrm>
                            <a:off x="2317" y="6829"/>
                            <a:ext cx="907" cy="2268"/>
                          </a:xfrm>
                          <a:custGeom>
                            <a:avLst/>
                            <a:gdLst/>
                            <a:ahLst/>
                            <a:cxnLst>
                              <a:cxn ang="0">
                                <a:pos x="824" y="2140"/>
                              </a:cxn>
                              <a:cxn ang="0">
                                <a:pos x="802" y="1156"/>
                              </a:cxn>
                              <a:cxn ang="0">
                                <a:pos x="779" y="1156"/>
                              </a:cxn>
                              <a:cxn ang="0">
                                <a:pos x="802" y="2178"/>
                              </a:cxn>
                              <a:cxn ang="0">
                                <a:pos x="821" y="2212"/>
                              </a:cxn>
                              <a:cxn ang="0">
                                <a:pos x="824" y="2140"/>
                              </a:cxn>
                            </a:cxnLst>
                            <a:rect l="0" t="0" r="r" b="b"/>
                            <a:pathLst>
                              <a:path w="907" h="2268">
                                <a:moveTo>
                                  <a:pt x="824" y="2140"/>
                                </a:moveTo>
                                <a:lnTo>
                                  <a:pt x="802" y="1156"/>
                                </a:lnTo>
                                <a:lnTo>
                                  <a:pt x="779" y="1156"/>
                                </a:lnTo>
                                <a:lnTo>
                                  <a:pt x="802" y="2178"/>
                                </a:lnTo>
                                <a:lnTo>
                                  <a:pt x="821" y="2212"/>
                                </a:lnTo>
                                <a:lnTo>
                                  <a:pt x="824" y="2140"/>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grpSp>
                    <a:grpSp>
                      <a:nvGrpSpPr>
                        <a:cNvPr id="28" name="Group 53"/>
                        <a:cNvGrpSpPr/>
                      </a:nvGrpSpPr>
                      <a:grpSpPr bwMode="auto">
                        <a:xfrm>
                          <a:off x="3697" y="5857"/>
                          <a:ext cx="727" cy="3240"/>
                          <a:chOff x="3697" y="5857"/>
                          <a:chExt cx="727" cy="3240"/>
                        </a:xfrm>
                      </a:grpSpPr>
                      <a:sp>
                        <a:nvSpPr>
                          <a:cNvPr id="3126" name="Freeform 54"/>
                          <a:cNvSpPr/>
                        </a:nvSpPr>
                        <a:spPr bwMode="auto">
                          <a:xfrm>
                            <a:off x="3697" y="5857"/>
                            <a:ext cx="727" cy="3240"/>
                          </a:xfrm>
                          <a:custGeom>
                            <a:avLst/>
                            <a:gdLst/>
                            <a:ahLst/>
                            <a:cxnLst>
                              <a:cxn ang="0">
                                <a:pos x="600" y="127"/>
                              </a:cxn>
                              <a:cxn ang="0">
                                <a:pos x="600" y="1620"/>
                              </a:cxn>
                              <a:cxn ang="0">
                                <a:pos x="45" y="1620"/>
                              </a:cxn>
                              <a:cxn ang="0">
                                <a:pos x="22" y="1642"/>
                              </a:cxn>
                              <a:cxn ang="0">
                                <a:pos x="10" y="1597"/>
                              </a:cxn>
                              <a:cxn ang="0">
                                <a:pos x="0" y="1607"/>
                              </a:cxn>
                              <a:cxn ang="0">
                                <a:pos x="0" y="3240"/>
                              </a:cxn>
                              <a:cxn ang="0">
                                <a:pos x="45" y="3240"/>
                              </a:cxn>
                              <a:cxn ang="0">
                                <a:pos x="45" y="1642"/>
                              </a:cxn>
                              <a:cxn ang="0">
                                <a:pos x="622" y="1642"/>
                              </a:cxn>
                              <a:cxn ang="0">
                                <a:pos x="622" y="1597"/>
                              </a:cxn>
                              <a:cxn ang="0">
                                <a:pos x="600" y="127"/>
                              </a:cxn>
                            </a:cxnLst>
                            <a:rect l="0" t="0" r="r" b="b"/>
                            <a:pathLst>
                              <a:path w="727" h="3240">
                                <a:moveTo>
                                  <a:pt x="600" y="127"/>
                                </a:moveTo>
                                <a:lnTo>
                                  <a:pt x="600" y="1620"/>
                                </a:lnTo>
                                <a:lnTo>
                                  <a:pt x="45" y="1620"/>
                                </a:lnTo>
                                <a:lnTo>
                                  <a:pt x="22" y="1642"/>
                                </a:lnTo>
                                <a:lnTo>
                                  <a:pt x="10" y="1597"/>
                                </a:lnTo>
                                <a:lnTo>
                                  <a:pt x="0" y="1607"/>
                                </a:lnTo>
                                <a:lnTo>
                                  <a:pt x="0" y="3240"/>
                                </a:lnTo>
                                <a:lnTo>
                                  <a:pt x="45" y="3240"/>
                                </a:lnTo>
                                <a:lnTo>
                                  <a:pt x="45" y="1642"/>
                                </a:lnTo>
                                <a:lnTo>
                                  <a:pt x="622" y="1642"/>
                                </a:lnTo>
                                <a:lnTo>
                                  <a:pt x="622" y="1597"/>
                                </a:lnTo>
                                <a:lnTo>
                                  <a:pt x="600" y="127"/>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27" name="Freeform 55"/>
                          <a:cNvSpPr/>
                        </a:nvSpPr>
                        <a:spPr bwMode="auto">
                          <a:xfrm>
                            <a:off x="3697" y="5857"/>
                            <a:ext cx="727" cy="3240"/>
                          </a:xfrm>
                          <a:custGeom>
                            <a:avLst/>
                            <a:gdLst/>
                            <a:ahLst/>
                            <a:cxnLst>
                              <a:cxn ang="0">
                                <a:pos x="10" y="1597"/>
                              </a:cxn>
                              <a:cxn ang="0">
                                <a:pos x="22" y="1642"/>
                              </a:cxn>
                              <a:cxn ang="0">
                                <a:pos x="45" y="1620"/>
                              </a:cxn>
                              <a:cxn ang="0">
                                <a:pos x="600" y="1620"/>
                              </a:cxn>
                              <a:cxn ang="0">
                                <a:pos x="599" y="1597"/>
                              </a:cxn>
                              <a:cxn ang="0">
                                <a:pos x="10" y="1597"/>
                              </a:cxn>
                            </a:cxnLst>
                            <a:rect l="0" t="0" r="r" b="b"/>
                            <a:pathLst>
                              <a:path w="727" h="3240">
                                <a:moveTo>
                                  <a:pt x="10" y="1597"/>
                                </a:moveTo>
                                <a:lnTo>
                                  <a:pt x="22" y="1642"/>
                                </a:lnTo>
                                <a:lnTo>
                                  <a:pt x="45" y="1620"/>
                                </a:lnTo>
                                <a:lnTo>
                                  <a:pt x="600" y="1620"/>
                                </a:lnTo>
                                <a:lnTo>
                                  <a:pt x="599" y="1597"/>
                                </a:lnTo>
                                <a:lnTo>
                                  <a:pt x="10" y="1597"/>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28" name="Freeform 56"/>
                          <a:cNvSpPr/>
                        </a:nvSpPr>
                        <a:spPr bwMode="auto">
                          <a:xfrm>
                            <a:off x="3697" y="5857"/>
                            <a:ext cx="727" cy="3240"/>
                          </a:xfrm>
                          <a:custGeom>
                            <a:avLst/>
                            <a:gdLst/>
                            <a:ahLst/>
                            <a:cxnLst>
                              <a:cxn ang="0">
                                <a:pos x="720" y="168"/>
                              </a:cxn>
                              <a:cxn ang="0">
                                <a:pos x="622" y="0"/>
                              </a:cxn>
                              <a:cxn ang="0">
                                <a:pos x="600" y="44"/>
                              </a:cxn>
                              <a:cxn ang="0">
                                <a:pos x="600" y="127"/>
                              </a:cxn>
                              <a:cxn ang="0">
                                <a:pos x="622" y="1597"/>
                              </a:cxn>
                              <a:cxn ang="0">
                                <a:pos x="622" y="1642"/>
                              </a:cxn>
                              <a:cxn ang="0">
                                <a:pos x="635" y="1642"/>
                              </a:cxn>
                              <a:cxn ang="0">
                                <a:pos x="645" y="1632"/>
                              </a:cxn>
                              <a:cxn ang="0">
                                <a:pos x="644" y="127"/>
                              </a:cxn>
                              <a:cxn ang="0">
                                <a:pos x="622" y="89"/>
                              </a:cxn>
                              <a:cxn ang="0">
                                <a:pos x="603" y="56"/>
                              </a:cxn>
                              <a:cxn ang="0">
                                <a:pos x="641" y="56"/>
                              </a:cxn>
                              <a:cxn ang="0">
                                <a:pos x="645" y="44"/>
                              </a:cxn>
                              <a:cxn ang="0">
                                <a:pos x="720" y="168"/>
                              </a:cxn>
                            </a:cxnLst>
                            <a:rect l="0" t="0" r="r" b="b"/>
                            <a:pathLst>
                              <a:path w="727" h="3240">
                                <a:moveTo>
                                  <a:pt x="720" y="168"/>
                                </a:moveTo>
                                <a:lnTo>
                                  <a:pt x="622" y="0"/>
                                </a:lnTo>
                                <a:lnTo>
                                  <a:pt x="600" y="44"/>
                                </a:lnTo>
                                <a:lnTo>
                                  <a:pt x="600" y="127"/>
                                </a:lnTo>
                                <a:lnTo>
                                  <a:pt x="622" y="1597"/>
                                </a:lnTo>
                                <a:lnTo>
                                  <a:pt x="622" y="1642"/>
                                </a:lnTo>
                                <a:lnTo>
                                  <a:pt x="635" y="1642"/>
                                </a:lnTo>
                                <a:lnTo>
                                  <a:pt x="645" y="1632"/>
                                </a:lnTo>
                                <a:lnTo>
                                  <a:pt x="644" y="127"/>
                                </a:lnTo>
                                <a:lnTo>
                                  <a:pt x="622" y="89"/>
                                </a:lnTo>
                                <a:lnTo>
                                  <a:pt x="603" y="56"/>
                                </a:lnTo>
                                <a:lnTo>
                                  <a:pt x="641" y="56"/>
                                </a:lnTo>
                                <a:lnTo>
                                  <a:pt x="645" y="44"/>
                                </a:lnTo>
                                <a:lnTo>
                                  <a:pt x="720" y="168"/>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29" name="Freeform 57"/>
                          <a:cNvSpPr/>
                        </a:nvSpPr>
                        <a:spPr bwMode="auto">
                          <a:xfrm>
                            <a:off x="3697" y="5857"/>
                            <a:ext cx="727" cy="3240"/>
                          </a:xfrm>
                          <a:custGeom>
                            <a:avLst/>
                            <a:gdLst/>
                            <a:ahLst/>
                            <a:cxnLst>
                              <a:cxn ang="0">
                                <a:pos x="603" y="56"/>
                              </a:cxn>
                              <a:cxn ang="0">
                                <a:pos x="622" y="89"/>
                              </a:cxn>
                              <a:cxn ang="0">
                                <a:pos x="644" y="127"/>
                              </a:cxn>
                              <a:cxn ang="0">
                                <a:pos x="681" y="191"/>
                              </a:cxn>
                              <a:cxn ang="0">
                                <a:pos x="688" y="201"/>
                              </a:cxn>
                              <a:cxn ang="0">
                                <a:pos x="701" y="205"/>
                              </a:cxn>
                              <a:cxn ang="0">
                                <a:pos x="712" y="199"/>
                              </a:cxn>
                              <a:cxn ang="0">
                                <a:pos x="723" y="192"/>
                              </a:cxn>
                              <a:cxn ang="0">
                                <a:pos x="726" y="179"/>
                              </a:cxn>
                              <a:cxn ang="0">
                                <a:pos x="720" y="168"/>
                              </a:cxn>
                              <a:cxn ang="0">
                                <a:pos x="645" y="44"/>
                              </a:cxn>
                              <a:cxn ang="0">
                                <a:pos x="641" y="56"/>
                              </a:cxn>
                              <a:cxn ang="0">
                                <a:pos x="603" y="56"/>
                              </a:cxn>
                            </a:cxnLst>
                            <a:rect l="0" t="0" r="r" b="b"/>
                            <a:pathLst>
                              <a:path w="727" h="3240">
                                <a:moveTo>
                                  <a:pt x="603" y="56"/>
                                </a:moveTo>
                                <a:lnTo>
                                  <a:pt x="622" y="89"/>
                                </a:lnTo>
                                <a:lnTo>
                                  <a:pt x="644" y="127"/>
                                </a:lnTo>
                                <a:lnTo>
                                  <a:pt x="681" y="191"/>
                                </a:lnTo>
                                <a:lnTo>
                                  <a:pt x="688" y="201"/>
                                </a:lnTo>
                                <a:lnTo>
                                  <a:pt x="701" y="205"/>
                                </a:lnTo>
                                <a:lnTo>
                                  <a:pt x="712" y="199"/>
                                </a:lnTo>
                                <a:lnTo>
                                  <a:pt x="723" y="192"/>
                                </a:lnTo>
                                <a:lnTo>
                                  <a:pt x="726" y="179"/>
                                </a:lnTo>
                                <a:lnTo>
                                  <a:pt x="720" y="168"/>
                                </a:lnTo>
                                <a:lnTo>
                                  <a:pt x="645" y="44"/>
                                </a:lnTo>
                                <a:lnTo>
                                  <a:pt x="641" y="56"/>
                                </a:lnTo>
                                <a:lnTo>
                                  <a:pt x="603" y="56"/>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30" name="Freeform 58"/>
                          <a:cNvSpPr/>
                        </a:nvSpPr>
                        <a:spPr bwMode="auto">
                          <a:xfrm>
                            <a:off x="3697" y="5857"/>
                            <a:ext cx="727" cy="3240"/>
                          </a:xfrm>
                          <a:custGeom>
                            <a:avLst/>
                            <a:gdLst/>
                            <a:ahLst/>
                            <a:cxnLst>
                              <a:cxn ang="0">
                                <a:pos x="600" y="44"/>
                              </a:cxn>
                              <a:cxn ang="0">
                                <a:pos x="622" y="0"/>
                              </a:cxn>
                              <a:cxn ang="0">
                                <a:pos x="524" y="168"/>
                              </a:cxn>
                              <a:cxn ang="0">
                                <a:pos x="518" y="179"/>
                              </a:cxn>
                              <a:cxn ang="0">
                                <a:pos x="521" y="192"/>
                              </a:cxn>
                              <a:cxn ang="0">
                                <a:pos x="532" y="199"/>
                              </a:cxn>
                              <a:cxn ang="0">
                                <a:pos x="543" y="205"/>
                              </a:cxn>
                              <a:cxn ang="0">
                                <a:pos x="556" y="201"/>
                              </a:cxn>
                              <a:cxn ang="0">
                                <a:pos x="563" y="191"/>
                              </a:cxn>
                              <a:cxn ang="0">
                                <a:pos x="600" y="127"/>
                              </a:cxn>
                              <a:cxn ang="0">
                                <a:pos x="600" y="44"/>
                              </a:cxn>
                            </a:cxnLst>
                            <a:rect l="0" t="0" r="r" b="b"/>
                            <a:pathLst>
                              <a:path w="727" h="3240">
                                <a:moveTo>
                                  <a:pt x="600" y="44"/>
                                </a:moveTo>
                                <a:lnTo>
                                  <a:pt x="622" y="0"/>
                                </a:lnTo>
                                <a:lnTo>
                                  <a:pt x="524" y="168"/>
                                </a:lnTo>
                                <a:lnTo>
                                  <a:pt x="518" y="179"/>
                                </a:lnTo>
                                <a:lnTo>
                                  <a:pt x="521" y="192"/>
                                </a:lnTo>
                                <a:lnTo>
                                  <a:pt x="532" y="199"/>
                                </a:lnTo>
                                <a:lnTo>
                                  <a:pt x="543" y="205"/>
                                </a:lnTo>
                                <a:lnTo>
                                  <a:pt x="556" y="201"/>
                                </a:lnTo>
                                <a:lnTo>
                                  <a:pt x="563" y="191"/>
                                </a:lnTo>
                                <a:lnTo>
                                  <a:pt x="600" y="127"/>
                                </a:lnTo>
                                <a:lnTo>
                                  <a:pt x="600" y="44"/>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grpSp>
                    <a:sp>
                      <a:nvSpPr>
                        <a:cNvPr id="3131" name="Rectangle 59"/>
                        <a:cNvSpPr>
                          <a:spLocks noChangeArrowheads="1"/>
                        </a:cNvSpPr>
                      </a:nvSpPr>
                      <a:spPr bwMode="auto">
                        <a:xfrm>
                          <a:off x="11693" y="4514"/>
                          <a:ext cx="1940" cy="550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32" name="Rectangle 60"/>
                        <a:cNvSpPr>
                          <a:spLocks noChangeArrowheads="1"/>
                        </a:cNvSpPr>
                      </a:nvSpPr>
                      <a:spPr bwMode="auto">
                        <a:xfrm>
                          <a:off x="11760" y="4550"/>
                          <a:ext cx="1800" cy="536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33" name="Rectangle 61"/>
                        <a:cNvSpPr>
                          <a:spLocks noChangeArrowheads="1"/>
                        </a:cNvSpPr>
                      </a:nvSpPr>
                      <a:spPr bwMode="auto">
                        <a:xfrm>
                          <a:off x="11453" y="4519"/>
                          <a:ext cx="700" cy="554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34" name="Rectangle 62"/>
                        <a:cNvSpPr>
                          <a:spLocks noChangeArrowheads="1"/>
                        </a:cNvSpPr>
                      </a:nvSpPr>
                      <a:spPr bwMode="auto">
                        <a:xfrm>
                          <a:off x="11424" y="8465"/>
                          <a:ext cx="840" cy="164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135" name="Rectangle 63"/>
                        <a:cNvSpPr/>
                      </a:nvSpPr>
                      <a:spPr bwMode="auto">
                        <a:xfrm>
                          <a:off x="11520" y="4549"/>
                          <a:ext cx="557" cy="5400"/>
                        </a:xfrm>
                        <a:prstGeom prst="rect">
                          <a:avLst/>
                        </a:prstGeom>
                        <a:solidFill>
                          <a:srgbClr val="7E7E7E"/>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36" name="Freeform 64"/>
                        <a:cNvSpPr/>
                      </a:nvSpPr>
                      <a:spPr bwMode="auto">
                        <a:xfrm>
                          <a:off x="10377" y="4126"/>
                          <a:ext cx="542" cy="305"/>
                        </a:xfrm>
                        <a:custGeom>
                          <a:avLst/>
                          <a:gdLst/>
                          <a:ahLst/>
                          <a:cxnLst>
                            <a:cxn ang="0">
                              <a:pos x="486" y="242"/>
                            </a:cxn>
                            <a:cxn ang="0">
                              <a:pos x="486" y="240"/>
                            </a:cxn>
                            <a:cxn ang="0">
                              <a:pos x="480" y="216"/>
                            </a:cxn>
                            <a:cxn ang="0">
                              <a:pos x="474" y="192"/>
                            </a:cxn>
                            <a:cxn ang="0">
                              <a:pos x="466" y="170"/>
                            </a:cxn>
                            <a:cxn ang="0">
                              <a:pos x="456" y="148"/>
                            </a:cxn>
                            <a:cxn ang="0">
                              <a:pos x="446" y="128"/>
                            </a:cxn>
                            <a:cxn ang="0">
                              <a:pos x="434" y="109"/>
                            </a:cxn>
                            <a:cxn ang="0">
                              <a:pos x="421" y="91"/>
                            </a:cxn>
                            <a:cxn ang="0">
                              <a:pos x="407" y="75"/>
                            </a:cxn>
                            <a:cxn ang="0">
                              <a:pos x="392" y="60"/>
                            </a:cxn>
                            <a:cxn ang="0">
                              <a:pos x="376" y="46"/>
                            </a:cxn>
                            <a:cxn ang="0">
                              <a:pos x="359" y="34"/>
                            </a:cxn>
                            <a:cxn ang="0">
                              <a:pos x="342" y="24"/>
                            </a:cxn>
                            <a:cxn ang="0">
                              <a:pos x="324" y="15"/>
                            </a:cxn>
                            <a:cxn ang="0">
                              <a:pos x="305" y="9"/>
                            </a:cxn>
                            <a:cxn ang="0">
                              <a:pos x="285" y="4"/>
                            </a:cxn>
                            <a:cxn ang="0">
                              <a:pos x="266" y="1"/>
                            </a:cxn>
                            <a:cxn ang="0">
                              <a:pos x="245" y="0"/>
                            </a:cxn>
                            <a:cxn ang="0">
                              <a:pos x="233" y="0"/>
                            </a:cxn>
                            <a:cxn ang="0">
                              <a:pos x="213" y="2"/>
                            </a:cxn>
                            <a:cxn ang="0">
                              <a:pos x="193" y="6"/>
                            </a:cxn>
                            <a:cxn ang="0">
                              <a:pos x="174" y="13"/>
                            </a:cxn>
                            <a:cxn ang="0">
                              <a:pos x="155" y="21"/>
                            </a:cxn>
                            <a:cxn ang="0">
                              <a:pos x="137" y="31"/>
                            </a:cxn>
                            <a:cxn ang="0">
                              <a:pos x="120" y="42"/>
                            </a:cxn>
                            <a:cxn ang="0">
                              <a:pos x="104" y="55"/>
                            </a:cxn>
                            <a:cxn ang="0">
                              <a:pos x="89" y="70"/>
                            </a:cxn>
                            <a:cxn ang="0">
                              <a:pos x="74" y="86"/>
                            </a:cxn>
                            <a:cxn ang="0">
                              <a:pos x="61" y="103"/>
                            </a:cxn>
                            <a:cxn ang="0">
                              <a:pos x="49" y="121"/>
                            </a:cxn>
                            <a:cxn ang="0">
                              <a:pos x="38" y="141"/>
                            </a:cxn>
                            <a:cxn ang="0">
                              <a:pos x="28" y="162"/>
                            </a:cxn>
                            <a:cxn ang="0">
                              <a:pos x="20" y="184"/>
                            </a:cxn>
                            <a:cxn ang="0">
                              <a:pos x="13" y="206"/>
                            </a:cxn>
                            <a:cxn ang="0">
                              <a:pos x="7" y="230"/>
                            </a:cxn>
                            <a:cxn ang="0">
                              <a:pos x="3" y="254"/>
                            </a:cxn>
                            <a:cxn ang="0">
                              <a:pos x="0" y="279"/>
                            </a:cxn>
                            <a:cxn ang="0">
                              <a:pos x="0" y="305"/>
                            </a:cxn>
                            <a:cxn ang="0">
                              <a:pos x="151" y="305"/>
                            </a:cxn>
                            <a:cxn ang="0">
                              <a:pos x="151" y="289"/>
                            </a:cxn>
                            <a:cxn ang="0">
                              <a:pos x="154" y="265"/>
                            </a:cxn>
                            <a:cxn ang="0">
                              <a:pos x="159" y="243"/>
                            </a:cxn>
                            <a:cxn ang="0">
                              <a:pos x="166" y="223"/>
                            </a:cxn>
                            <a:cxn ang="0">
                              <a:pos x="174" y="204"/>
                            </a:cxn>
                            <a:cxn ang="0">
                              <a:pos x="184" y="187"/>
                            </a:cxn>
                            <a:cxn ang="0">
                              <a:pos x="196" y="174"/>
                            </a:cxn>
                            <a:cxn ang="0">
                              <a:pos x="209" y="163"/>
                            </a:cxn>
                            <a:cxn ang="0">
                              <a:pos x="219" y="157"/>
                            </a:cxn>
                            <a:cxn ang="0">
                              <a:pos x="234" y="152"/>
                            </a:cxn>
                            <a:cxn ang="0">
                              <a:pos x="249" y="151"/>
                            </a:cxn>
                            <a:cxn ang="0">
                              <a:pos x="264" y="154"/>
                            </a:cxn>
                            <a:cxn ang="0">
                              <a:pos x="279" y="161"/>
                            </a:cxn>
                            <a:cxn ang="0">
                              <a:pos x="292" y="171"/>
                            </a:cxn>
                            <a:cxn ang="0">
                              <a:pos x="305" y="185"/>
                            </a:cxn>
                            <a:cxn ang="0">
                              <a:pos x="316" y="202"/>
                            </a:cxn>
                            <a:cxn ang="0">
                              <a:pos x="325" y="223"/>
                            </a:cxn>
                            <a:cxn ang="0">
                              <a:pos x="332" y="246"/>
                            </a:cxn>
                            <a:cxn ang="0">
                              <a:pos x="277" y="247"/>
                            </a:cxn>
                            <a:cxn ang="0">
                              <a:pos x="415" y="301"/>
                            </a:cxn>
                            <a:cxn ang="0">
                              <a:pos x="542" y="241"/>
                            </a:cxn>
                            <a:cxn ang="0">
                              <a:pos x="486" y="242"/>
                            </a:cxn>
                          </a:cxnLst>
                          <a:rect l="0" t="0" r="r" b="b"/>
                          <a:pathLst>
                            <a:path w="542" h="305">
                              <a:moveTo>
                                <a:pt x="486" y="242"/>
                              </a:moveTo>
                              <a:lnTo>
                                <a:pt x="486" y="240"/>
                              </a:lnTo>
                              <a:lnTo>
                                <a:pt x="480" y="216"/>
                              </a:lnTo>
                              <a:lnTo>
                                <a:pt x="474" y="192"/>
                              </a:lnTo>
                              <a:lnTo>
                                <a:pt x="466" y="170"/>
                              </a:lnTo>
                              <a:lnTo>
                                <a:pt x="456" y="148"/>
                              </a:lnTo>
                              <a:lnTo>
                                <a:pt x="446" y="128"/>
                              </a:lnTo>
                              <a:lnTo>
                                <a:pt x="434" y="109"/>
                              </a:lnTo>
                              <a:lnTo>
                                <a:pt x="421" y="91"/>
                              </a:lnTo>
                              <a:lnTo>
                                <a:pt x="407" y="75"/>
                              </a:lnTo>
                              <a:lnTo>
                                <a:pt x="392" y="60"/>
                              </a:lnTo>
                              <a:lnTo>
                                <a:pt x="376" y="46"/>
                              </a:lnTo>
                              <a:lnTo>
                                <a:pt x="359" y="34"/>
                              </a:lnTo>
                              <a:lnTo>
                                <a:pt x="342" y="24"/>
                              </a:lnTo>
                              <a:lnTo>
                                <a:pt x="324" y="15"/>
                              </a:lnTo>
                              <a:lnTo>
                                <a:pt x="305" y="9"/>
                              </a:lnTo>
                              <a:lnTo>
                                <a:pt x="285" y="4"/>
                              </a:lnTo>
                              <a:lnTo>
                                <a:pt x="266" y="1"/>
                              </a:lnTo>
                              <a:lnTo>
                                <a:pt x="245" y="0"/>
                              </a:lnTo>
                              <a:lnTo>
                                <a:pt x="233" y="0"/>
                              </a:lnTo>
                              <a:lnTo>
                                <a:pt x="213" y="2"/>
                              </a:lnTo>
                              <a:lnTo>
                                <a:pt x="193" y="6"/>
                              </a:lnTo>
                              <a:lnTo>
                                <a:pt x="174" y="13"/>
                              </a:lnTo>
                              <a:lnTo>
                                <a:pt x="155" y="21"/>
                              </a:lnTo>
                              <a:lnTo>
                                <a:pt x="137" y="31"/>
                              </a:lnTo>
                              <a:lnTo>
                                <a:pt x="120" y="42"/>
                              </a:lnTo>
                              <a:lnTo>
                                <a:pt x="104" y="55"/>
                              </a:lnTo>
                              <a:lnTo>
                                <a:pt x="89" y="70"/>
                              </a:lnTo>
                              <a:lnTo>
                                <a:pt x="74" y="86"/>
                              </a:lnTo>
                              <a:lnTo>
                                <a:pt x="61" y="103"/>
                              </a:lnTo>
                              <a:lnTo>
                                <a:pt x="49" y="121"/>
                              </a:lnTo>
                              <a:lnTo>
                                <a:pt x="38" y="141"/>
                              </a:lnTo>
                              <a:lnTo>
                                <a:pt x="28" y="162"/>
                              </a:lnTo>
                              <a:lnTo>
                                <a:pt x="20" y="184"/>
                              </a:lnTo>
                              <a:lnTo>
                                <a:pt x="13" y="206"/>
                              </a:lnTo>
                              <a:lnTo>
                                <a:pt x="7" y="230"/>
                              </a:lnTo>
                              <a:lnTo>
                                <a:pt x="3" y="254"/>
                              </a:lnTo>
                              <a:lnTo>
                                <a:pt x="0" y="279"/>
                              </a:lnTo>
                              <a:lnTo>
                                <a:pt x="0" y="305"/>
                              </a:lnTo>
                              <a:lnTo>
                                <a:pt x="151" y="305"/>
                              </a:lnTo>
                              <a:lnTo>
                                <a:pt x="151" y="289"/>
                              </a:lnTo>
                              <a:lnTo>
                                <a:pt x="154" y="265"/>
                              </a:lnTo>
                              <a:lnTo>
                                <a:pt x="159" y="243"/>
                              </a:lnTo>
                              <a:lnTo>
                                <a:pt x="166" y="223"/>
                              </a:lnTo>
                              <a:lnTo>
                                <a:pt x="174" y="204"/>
                              </a:lnTo>
                              <a:lnTo>
                                <a:pt x="184" y="187"/>
                              </a:lnTo>
                              <a:lnTo>
                                <a:pt x="196" y="174"/>
                              </a:lnTo>
                              <a:lnTo>
                                <a:pt x="209" y="163"/>
                              </a:lnTo>
                              <a:lnTo>
                                <a:pt x="219" y="157"/>
                              </a:lnTo>
                              <a:lnTo>
                                <a:pt x="234" y="152"/>
                              </a:lnTo>
                              <a:lnTo>
                                <a:pt x="249" y="151"/>
                              </a:lnTo>
                              <a:lnTo>
                                <a:pt x="264" y="154"/>
                              </a:lnTo>
                              <a:lnTo>
                                <a:pt x="279" y="161"/>
                              </a:lnTo>
                              <a:lnTo>
                                <a:pt x="292" y="171"/>
                              </a:lnTo>
                              <a:lnTo>
                                <a:pt x="305" y="185"/>
                              </a:lnTo>
                              <a:lnTo>
                                <a:pt x="316" y="202"/>
                              </a:lnTo>
                              <a:lnTo>
                                <a:pt x="325" y="223"/>
                              </a:lnTo>
                              <a:lnTo>
                                <a:pt x="332" y="246"/>
                              </a:lnTo>
                              <a:lnTo>
                                <a:pt x="277" y="247"/>
                              </a:lnTo>
                              <a:lnTo>
                                <a:pt x="415" y="301"/>
                              </a:lnTo>
                              <a:lnTo>
                                <a:pt x="542" y="241"/>
                              </a:lnTo>
                              <a:lnTo>
                                <a:pt x="486" y="242"/>
                              </a:lnTo>
                              <a:close/>
                            </a:path>
                          </a:pathLst>
                        </a:custGeom>
                        <a:solidFill>
                          <a:srgbClr val="B8CDE4"/>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37" name="Freeform 65"/>
                        <a:cNvSpPr/>
                      </a:nvSpPr>
                      <a:spPr bwMode="auto">
                        <a:xfrm>
                          <a:off x="10377" y="4126"/>
                          <a:ext cx="542" cy="305"/>
                        </a:xfrm>
                        <a:custGeom>
                          <a:avLst/>
                          <a:gdLst/>
                          <a:ahLst/>
                          <a:cxnLst>
                            <a:cxn ang="0">
                              <a:pos x="0" y="305"/>
                            </a:cxn>
                            <a:cxn ang="0">
                              <a:pos x="0" y="279"/>
                            </a:cxn>
                            <a:cxn ang="0">
                              <a:pos x="3" y="254"/>
                            </a:cxn>
                            <a:cxn ang="0">
                              <a:pos x="7" y="230"/>
                            </a:cxn>
                            <a:cxn ang="0">
                              <a:pos x="13" y="206"/>
                            </a:cxn>
                            <a:cxn ang="0">
                              <a:pos x="20" y="184"/>
                            </a:cxn>
                            <a:cxn ang="0">
                              <a:pos x="28" y="162"/>
                            </a:cxn>
                            <a:cxn ang="0">
                              <a:pos x="38" y="141"/>
                            </a:cxn>
                            <a:cxn ang="0">
                              <a:pos x="49" y="121"/>
                            </a:cxn>
                            <a:cxn ang="0">
                              <a:pos x="61" y="103"/>
                            </a:cxn>
                            <a:cxn ang="0">
                              <a:pos x="74" y="86"/>
                            </a:cxn>
                            <a:cxn ang="0">
                              <a:pos x="89" y="70"/>
                            </a:cxn>
                            <a:cxn ang="0">
                              <a:pos x="104" y="55"/>
                            </a:cxn>
                            <a:cxn ang="0">
                              <a:pos x="120" y="42"/>
                            </a:cxn>
                            <a:cxn ang="0">
                              <a:pos x="137" y="31"/>
                            </a:cxn>
                            <a:cxn ang="0">
                              <a:pos x="155" y="21"/>
                            </a:cxn>
                            <a:cxn ang="0">
                              <a:pos x="174" y="13"/>
                            </a:cxn>
                            <a:cxn ang="0">
                              <a:pos x="193" y="6"/>
                            </a:cxn>
                            <a:cxn ang="0">
                              <a:pos x="213" y="2"/>
                            </a:cxn>
                            <a:cxn ang="0">
                              <a:pos x="233" y="0"/>
                            </a:cxn>
                            <a:cxn ang="0">
                              <a:pos x="245" y="0"/>
                            </a:cxn>
                            <a:cxn ang="0">
                              <a:pos x="266" y="1"/>
                            </a:cxn>
                            <a:cxn ang="0">
                              <a:pos x="285" y="4"/>
                            </a:cxn>
                            <a:cxn ang="0">
                              <a:pos x="305" y="9"/>
                            </a:cxn>
                            <a:cxn ang="0">
                              <a:pos x="324" y="15"/>
                            </a:cxn>
                            <a:cxn ang="0">
                              <a:pos x="342" y="24"/>
                            </a:cxn>
                            <a:cxn ang="0">
                              <a:pos x="359" y="34"/>
                            </a:cxn>
                            <a:cxn ang="0">
                              <a:pos x="376" y="46"/>
                            </a:cxn>
                            <a:cxn ang="0">
                              <a:pos x="392" y="60"/>
                            </a:cxn>
                            <a:cxn ang="0">
                              <a:pos x="407" y="75"/>
                            </a:cxn>
                            <a:cxn ang="0">
                              <a:pos x="421" y="91"/>
                            </a:cxn>
                            <a:cxn ang="0">
                              <a:pos x="434" y="109"/>
                            </a:cxn>
                            <a:cxn ang="0">
                              <a:pos x="446" y="128"/>
                            </a:cxn>
                            <a:cxn ang="0">
                              <a:pos x="456" y="148"/>
                            </a:cxn>
                            <a:cxn ang="0">
                              <a:pos x="466" y="170"/>
                            </a:cxn>
                            <a:cxn ang="0">
                              <a:pos x="474" y="192"/>
                            </a:cxn>
                            <a:cxn ang="0">
                              <a:pos x="480" y="216"/>
                            </a:cxn>
                            <a:cxn ang="0">
                              <a:pos x="486" y="240"/>
                            </a:cxn>
                            <a:cxn ang="0">
                              <a:pos x="486" y="242"/>
                            </a:cxn>
                            <a:cxn ang="0">
                              <a:pos x="542" y="241"/>
                            </a:cxn>
                            <a:cxn ang="0">
                              <a:pos x="415" y="301"/>
                            </a:cxn>
                            <a:cxn ang="0">
                              <a:pos x="277" y="247"/>
                            </a:cxn>
                            <a:cxn ang="0">
                              <a:pos x="332" y="246"/>
                            </a:cxn>
                            <a:cxn ang="0">
                              <a:pos x="325" y="223"/>
                            </a:cxn>
                            <a:cxn ang="0">
                              <a:pos x="316" y="202"/>
                            </a:cxn>
                            <a:cxn ang="0">
                              <a:pos x="305" y="185"/>
                            </a:cxn>
                            <a:cxn ang="0">
                              <a:pos x="292" y="171"/>
                            </a:cxn>
                            <a:cxn ang="0">
                              <a:pos x="279" y="161"/>
                            </a:cxn>
                            <a:cxn ang="0">
                              <a:pos x="264" y="154"/>
                            </a:cxn>
                            <a:cxn ang="0">
                              <a:pos x="249" y="151"/>
                            </a:cxn>
                            <a:cxn ang="0">
                              <a:pos x="234" y="152"/>
                            </a:cxn>
                            <a:cxn ang="0">
                              <a:pos x="219" y="157"/>
                            </a:cxn>
                            <a:cxn ang="0">
                              <a:pos x="209" y="163"/>
                            </a:cxn>
                            <a:cxn ang="0">
                              <a:pos x="196" y="174"/>
                            </a:cxn>
                            <a:cxn ang="0">
                              <a:pos x="184" y="187"/>
                            </a:cxn>
                            <a:cxn ang="0">
                              <a:pos x="174" y="204"/>
                            </a:cxn>
                            <a:cxn ang="0">
                              <a:pos x="166" y="223"/>
                            </a:cxn>
                            <a:cxn ang="0">
                              <a:pos x="159" y="243"/>
                            </a:cxn>
                            <a:cxn ang="0">
                              <a:pos x="154" y="265"/>
                            </a:cxn>
                            <a:cxn ang="0">
                              <a:pos x="151" y="289"/>
                            </a:cxn>
                            <a:cxn ang="0">
                              <a:pos x="151" y="305"/>
                            </a:cxn>
                            <a:cxn ang="0">
                              <a:pos x="0" y="305"/>
                            </a:cxn>
                          </a:cxnLst>
                          <a:rect l="0" t="0" r="r" b="b"/>
                          <a:pathLst>
                            <a:path w="542" h="305">
                              <a:moveTo>
                                <a:pt x="0" y="305"/>
                              </a:moveTo>
                              <a:lnTo>
                                <a:pt x="0" y="279"/>
                              </a:lnTo>
                              <a:lnTo>
                                <a:pt x="3" y="254"/>
                              </a:lnTo>
                              <a:lnTo>
                                <a:pt x="7" y="230"/>
                              </a:lnTo>
                              <a:lnTo>
                                <a:pt x="13" y="206"/>
                              </a:lnTo>
                              <a:lnTo>
                                <a:pt x="20" y="184"/>
                              </a:lnTo>
                              <a:lnTo>
                                <a:pt x="28" y="162"/>
                              </a:lnTo>
                              <a:lnTo>
                                <a:pt x="38" y="141"/>
                              </a:lnTo>
                              <a:lnTo>
                                <a:pt x="49" y="121"/>
                              </a:lnTo>
                              <a:lnTo>
                                <a:pt x="61" y="103"/>
                              </a:lnTo>
                              <a:lnTo>
                                <a:pt x="74" y="86"/>
                              </a:lnTo>
                              <a:lnTo>
                                <a:pt x="89" y="70"/>
                              </a:lnTo>
                              <a:lnTo>
                                <a:pt x="104" y="55"/>
                              </a:lnTo>
                              <a:lnTo>
                                <a:pt x="120" y="42"/>
                              </a:lnTo>
                              <a:lnTo>
                                <a:pt x="137" y="31"/>
                              </a:lnTo>
                              <a:lnTo>
                                <a:pt x="155" y="21"/>
                              </a:lnTo>
                              <a:lnTo>
                                <a:pt x="174" y="13"/>
                              </a:lnTo>
                              <a:lnTo>
                                <a:pt x="193" y="6"/>
                              </a:lnTo>
                              <a:lnTo>
                                <a:pt x="213" y="2"/>
                              </a:lnTo>
                              <a:lnTo>
                                <a:pt x="233" y="0"/>
                              </a:lnTo>
                              <a:lnTo>
                                <a:pt x="245" y="0"/>
                              </a:lnTo>
                              <a:lnTo>
                                <a:pt x="266" y="1"/>
                              </a:lnTo>
                              <a:lnTo>
                                <a:pt x="285" y="4"/>
                              </a:lnTo>
                              <a:lnTo>
                                <a:pt x="305" y="9"/>
                              </a:lnTo>
                              <a:lnTo>
                                <a:pt x="324" y="15"/>
                              </a:lnTo>
                              <a:lnTo>
                                <a:pt x="342" y="24"/>
                              </a:lnTo>
                              <a:lnTo>
                                <a:pt x="359" y="34"/>
                              </a:lnTo>
                              <a:lnTo>
                                <a:pt x="376" y="46"/>
                              </a:lnTo>
                              <a:lnTo>
                                <a:pt x="392" y="60"/>
                              </a:lnTo>
                              <a:lnTo>
                                <a:pt x="407" y="75"/>
                              </a:lnTo>
                              <a:lnTo>
                                <a:pt x="421" y="91"/>
                              </a:lnTo>
                              <a:lnTo>
                                <a:pt x="434" y="109"/>
                              </a:lnTo>
                              <a:lnTo>
                                <a:pt x="446" y="128"/>
                              </a:lnTo>
                              <a:lnTo>
                                <a:pt x="456" y="148"/>
                              </a:lnTo>
                              <a:lnTo>
                                <a:pt x="466" y="170"/>
                              </a:lnTo>
                              <a:lnTo>
                                <a:pt x="474" y="192"/>
                              </a:lnTo>
                              <a:lnTo>
                                <a:pt x="480" y="216"/>
                              </a:lnTo>
                              <a:lnTo>
                                <a:pt x="486" y="240"/>
                              </a:lnTo>
                              <a:lnTo>
                                <a:pt x="486" y="242"/>
                              </a:lnTo>
                              <a:lnTo>
                                <a:pt x="542" y="241"/>
                              </a:lnTo>
                              <a:lnTo>
                                <a:pt x="415" y="301"/>
                              </a:lnTo>
                              <a:lnTo>
                                <a:pt x="277" y="247"/>
                              </a:lnTo>
                              <a:lnTo>
                                <a:pt x="332" y="246"/>
                              </a:lnTo>
                              <a:lnTo>
                                <a:pt x="325" y="223"/>
                              </a:lnTo>
                              <a:lnTo>
                                <a:pt x="316" y="202"/>
                              </a:lnTo>
                              <a:lnTo>
                                <a:pt x="305" y="185"/>
                              </a:lnTo>
                              <a:lnTo>
                                <a:pt x="292" y="171"/>
                              </a:lnTo>
                              <a:lnTo>
                                <a:pt x="279" y="161"/>
                              </a:lnTo>
                              <a:lnTo>
                                <a:pt x="264" y="154"/>
                              </a:lnTo>
                              <a:lnTo>
                                <a:pt x="249" y="151"/>
                              </a:lnTo>
                              <a:lnTo>
                                <a:pt x="234" y="152"/>
                              </a:lnTo>
                              <a:lnTo>
                                <a:pt x="219" y="157"/>
                              </a:lnTo>
                              <a:lnTo>
                                <a:pt x="209" y="163"/>
                              </a:lnTo>
                              <a:lnTo>
                                <a:pt x="196" y="174"/>
                              </a:lnTo>
                              <a:lnTo>
                                <a:pt x="184" y="187"/>
                              </a:lnTo>
                              <a:lnTo>
                                <a:pt x="174" y="204"/>
                              </a:lnTo>
                              <a:lnTo>
                                <a:pt x="166" y="223"/>
                              </a:lnTo>
                              <a:lnTo>
                                <a:pt x="159" y="243"/>
                              </a:lnTo>
                              <a:lnTo>
                                <a:pt x="154" y="265"/>
                              </a:lnTo>
                              <a:lnTo>
                                <a:pt x="151" y="289"/>
                              </a:lnTo>
                              <a:lnTo>
                                <a:pt x="151" y="305"/>
                              </a:lnTo>
                              <a:lnTo>
                                <a:pt x="0" y="305"/>
                              </a:lnTo>
                              <a:close/>
                            </a:path>
                          </a:pathLst>
                        </a:custGeom>
                        <a:noFill/>
                        <a:ln w="25400">
                          <a:solidFill>
                            <a:srgbClr val="385D89"/>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38" name="Freeform 66"/>
                        <a:cNvSpPr/>
                      </a:nvSpPr>
                      <a:spPr bwMode="auto">
                        <a:xfrm>
                          <a:off x="10335" y="4482"/>
                          <a:ext cx="543" cy="306"/>
                        </a:xfrm>
                        <a:custGeom>
                          <a:avLst/>
                          <a:gdLst/>
                          <a:ahLst/>
                          <a:cxnLst>
                            <a:cxn ang="0">
                              <a:pos x="296" y="305"/>
                            </a:cxn>
                            <a:cxn ang="0">
                              <a:pos x="309" y="304"/>
                            </a:cxn>
                            <a:cxn ang="0">
                              <a:pos x="329" y="302"/>
                            </a:cxn>
                            <a:cxn ang="0">
                              <a:pos x="349" y="298"/>
                            </a:cxn>
                            <a:cxn ang="0">
                              <a:pos x="368" y="292"/>
                            </a:cxn>
                            <a:cxn ang="0">
                              <a:pos x="386" y="284"/>
                            </a:cxn>
                            <a:cxn ang="0">
                              <a:pos x="404" y="274"/>
                            </a:cxn>
                            <a:cxn ang="0">
                              <a:pos x="421" y="262"/>
                            </a:cxn>
                            <a:cxn ang="0">
                              <a:pos x="438" y="249"/>
                            </a:cxn>
                            <a:cxn ang="0">
                              <a:pos x="453" y="235"/>
                            </a:cxn>
                            <a:cxn ang="0">
                              <a:pos x="467" y="219"/>
                            </a:cxn>
                            <a:cxn ang="0">
                              <a:pos x="481" y="201"/>
                            </a:cxn>
                            <a:cxn ang="0">
                              <a:pos x="493" y="183"/>
                            </a:cxn>
                            <a:cxn ang="0">
                              <a:pos x="504" y="163"/>
                            </a:cxn>
                            <a:cxn ang="0">
                              <a:pos x="514" y="142"/>
                            </a:cxn>
                            <a:cxn ang="0">
                              <a:pos x="522" y="121"/>
                            </a:cxn>
                            <a:cxn ang="0">
                              <a:pos x="529" y="98"/>
                            </a:cxn>
                            <a:cxn ang="0">
                              <a:pos x="535" y="74"/>
                            </a:cxn>
                            <a:cxn ang="0">
                              <a:pos x="539" y="50"/>
                            </a:cxn>
                            <a:cxn ang="0">
                              <a:pos x="541" y="25"/>
                            </a:cxn>
                            <a:cxn ang="0">
                              <a:pos x="542" y="0"/>
                            </a:cxn>
                            <a:cxn ang="0">
                              <a:pos x="391" y="0"/>
                            </a:cxn>
                            <a:cxn ang="0">
                              <a:pos x="390" y="16"/>
                            </a:cxn>
                            <a:cxn ang="0">
                              <a:pos x="388" y="39"/>
                            </a:cxn>
                            <a:cxn ang="0">
                              <a:pos x="383" y="61"/>
                            </a:cxn>
                            <a:cxn ang="0">
                              <a:pos x="376" y="82"/>
                            </a:cxn>
                            <a:cxn ang="0">
                              <a:pos x="368" y="100"/>
                            </a:cxn>
                            <a:cxn ang="0">
                              <a:pos x="357" y="117"/>
                            </a:cxn>
                            <a:cxn ang="0">
                              <a:pos x="346" y="131"/>
                            </a:cxn>
                            <a:cxn ang="0">
                              <a:pos x="332" y="142"/>
                            </a:cxn>
                            <a:cxn ang="0">
                              <a:pos x="323" y="147"/>
                            </a:cxn>
                            <a:cxn ang="0">
                              <a:pos x="307" y="152"/>
                            </a:cxn>
                            <a:cxn ang="0">
                              <a:pos x="292" y="153"/>
                            </a:cxn>
                            <a:cxn ang="0">
                              <a:pos x="277" y="150"/>
                            </a:cxn>
                            <a:cxn ang="0">
                              <a:pos x="263" y="143"/>
                            </a:cxn>
                            <a:cxn ang="0">
                              <a:pos x="249" y="133"/>
                            </a:cxn>
                            <a:cxn ang="0">
                              <a:pos x="237" y="119"/>
                            </a:cxn>
                            <a:cxn ang="0">
                              <a:pos x="226" y="102"/>
                            </a:cxn>
                            <a:cxn ang="0">
                              <a:pos x="216" y="82"/>
                            </a:cxn>
                            <a:cxn ang="0">
                              <a:pos x="209" y="58"/>
                            </a:cxn>
                            <a:cxn ang="0">
                              <a:pos x="265" y="57"/>
                            </a:cxn>
                            <a:cxn ang="0">
                              <a:pos x="126" y="3"/>
                            </a:cxn>
                            <a:cxn ang="0">
                              <a:pos x="0" y="63"/>
                            </a:cxn>
                            <a:cxn ang="0">
                              <a:pos x="56" y="62"/>
                            </a:cxn>
                            <a:cxn ang="0">
                              <a:pos x="56" y="64"/>
                            </a:cxn>
                            <a:cxn ang="0">
                              <a:pos x="61" y="88"/>
                            </a:cxn>
                            <a:cxn ang="0">
                              <a:pos x="68" y="112"/>
                            </a:cxn>
                            <a:cxn ang="0">
                              <a:pos x="76" y="134"/>
                            </a:cxn>
                            <a:cxn ang="0">
                              <a:pos x="85" y="156"/>
                            </a:cxn>
                            <a:cxn ang="0">
                              <a:pos x="96" y="176"/>
                            </a:cxn>
                            <a:cxn ang="0">
                              <a:pos x="108" y="195"/>
                            </a:cxn>
                            <a:cxn ang="0">
                              <a:pos x="121" y="213"/>
                            </a:cxn>
                            <a:cxn ang="0">
                              <a:pos x="135" y="229"/>
                            </a:cxn>
                            <a:cxn ang="0">
                              <a:pos x="150" y="244"/>
                            </a:cxn>
                            <a:cxn ang="0">
                              <a:pos x="165" y="258"/>
                            </a:cxn>
                            <a:cxn ang="0">
                              <a:pos x="182" y="270"/>
                            </a:cxn>
                            <a:cxn ang="0">
                              <a:pos x="200" y="280"/>
                            </a:cxn>
                            <a:cxn ang="0">
                              <a:pos x="218" y="289"/>
                            </a:cxn>
                            <a:cxn ang="0">
                              <a:pos x="237" y="296"/>
                            </a:cxn>
                            <a:cxn ang="0">
                              <a:pos x="256" y="301"/>
                            </a:cxn>
                            <a:cxn ang="0">
                              <a:pos x="276" y="304"/>
                            </a:cxn>
                            <a:cxn ang="0">
                              <a:pos x="296" y="305"/>
                            </a:cxn>
                          </a:cxnLst>
                          <a:rect l="0" t="0" r="r" b="b"/>
                          <a:pathLst>
                            <a:path w="543" h="306">
                              <a:moveTo>
                                <a:pt x="296" y="305"/>
                              </a:moveTo>
                              <a:lnTo>
                                <a:pt x="309" y="304"/>
                              </a:lnTo>
                              <a:lnTo>
                                <a:pt x="329" y="302"/>
                              </a:lnTo>
                              <a:lnTo>
                                <a:pt x="349" y="298"/>
                              </a:lnTo>
                              <a:lnTo>
                                <a:pt x="368" y="292"/>
                              </a:lnTo>
                              <a:lnTo>
                                <a:pt x="386" y="284"/>
                              </a:lnTo>
                              <a:lnTo>
                                <a:pt x="404" y="274"/>
                              </a:lnTo>
                              <a:lnTo>
                                <a:pt x="421" y="262"/>
                              </a:lnTo>
                              <a:lnTo>
                                <a:pt x="438" y="249"/>
                              </a:lnTo>
                              <a:lnTo>
                                <a:pt x="453" y="235"/>
                              </a:lnTo>
                              <a:lnTo>
                                <a:pt x="467" y="219"/>
                              </a:lnTo>
                              <a:lnTo>
                                <a:pt x="481" y="201"/>
                              </a:lnTo>
                              <a:lnTo>
                                <a:pt x="493" y="183"/>
                              </a:lnTo>
                              <a:lnTo>
                                <a:pt x="504" y="163"/>
                              </a:lnTo>
                              <a:lnTo>
                                <a:pt x="514" y="142"/>
                              </a:lnTo>
                              <a:lnTo>
                                <a:pt x="522" y="121"/>
                              </a:lnTo>
                              <a:lnTo>
                                <a:pt x="529" y="98"/>
                              </a:lnTo>
                              <a:lnTo>
                                <a:pt x="535" y="74"/>
                              </a:lnTo>
                              <a:lnTo>
                                <a:pt x="539" y="50"/>
                              </a:lnTo>
                              <a:lnTo>
                                <a:pt x="541" y="25"/>
                              </a:lnTo>
                              <a:lnTo>
                                <a:pt x="542" y="0"/>
                              </a:lnTo>
                              <a:lnTo>
                                <a:pt x="391" y="0"/>
                              </a:lnTo>
                              <a:lnTo>
                                <a:pt x="390" y="16"/>
                              </a:lnTo>
                              <a:lnTo>
                                <a:pt x="388" y="39"/>
                              </a:lnTo>
                              <a:lnTo>
                                <a:pt x="383" y="61"/>
                              </a:lnTo>
                              <a:lnTo>
                                <a:pt x="376" y="82"/>
                              </a:lnTo>
                              <a:lnTo>
                                <a:pt x="368" y="100"/>
                              </a:lnTo>
                              <a:lnTo>
                                <a:pt x="357" y="117"/>
                              </a:lnTo>
                              <a:lnTo>
                                <a:pt x="346" y="131"/>
                              </a:lnTo>
                              <a:lnTo>
                                <a:pt x="332" y="142"/>
                              </a:lnTo>
                              <a:lnTo>
                                <a:pt x="323" y="147"/>
                              </a:lnTo>
                              <a:lnTo>
                                <a:pt x="307" y="152"/>
                              </a:lnTo>
                              <a:lnTo>
                                <a:pt x="292" y="153"/>
                              </a:lnTo>
                              <a:lnTo>
                                <a:pt x="277" y="150"/>
                              </a:lnTo>
                              <a:lnTo>
                                <a:pt x="263" y="143"/>
                              </a:lnTo>
                              <a:lnTo>
                                <a:pt x="249" y="133"/>
                              </a:lnTo>
                              <a:lnTo>
                                <a:pt x="237" y="119"/>
                              </a:lnTo>
                              <a:lnTo>
                                <a:pt x="226" y="102"/>
                              </a:lnTo>
                              <a:lnTo>
                                <a:pt x="216" y="82"/>
                              </a:lnTo>
                              <a:lnTo>
                                <a:pt x="209" y="58"/>
                              </a:lnTo>
                              <a:lnTo>
                                <a:pt x="265" y="57"/>
                              </a:lnTo>
                              <a:lnTo>
                                <a:pt x="126" y="3"/>
                              </a:lnTo>
                              <a:lnTo>
                                <a:pt x="0" y="63"/>
                              </a:lnTo>
                              <a:lnTo>
                                <a:pt x="56" y="62"/>
                              </a:lnTo>
                              <a:lnTo>
                                <a:pt x="56" y="64"/>
                              </a:lnTo>
                              <a:lnTo>
                                <a:pt x="61" y="88"/>
                              </a:lnTo>
                              <a:lnTo>
                                <a:pt x="68" y="112"/>
                              </a:lnTo>
                              <a:lnTo>
                                <a:pt x="76" y="134"/>
                              </a:lnTo>
                              <a:lnTo>
                                <a:pt x="85" y="156"/>
                              </a:lnTo>
                              <a:lnTo>
                                <a:pt x="96" y="176"/>
                              </a:lnTo>
                              <a:lnTo>
                                <a:pt x="108" y="195"/>
                              </a:lnTo>
                              <a:lnTo>
                                <a:pt x="121" y="213"/>
                              </a:lnTo>
                              <a:lnTo>
                                <a:pt x="135" y="229"/>
                              </a:lnTo>
                              <a:lnTo>
                                <a:pt x="150" y="244"/>
                              </a:lnTo>
                              <a:lnTo>
                                <a:pt x="165" y="258"/>
                              </a:lnTo>
                              <a:lnTo>
                                <a:pt x="182" y="270"/>
                              </a:lnTo>
                              <a:lnTo>
                                <a:pt x="200" y="280"/>
                              </a:lnTo>
                              <a:lnTo>
                                <a:pt x="218" y="289"/>
                              </a:lnTo>
                              <a:lnTo>
                                <a:pt x="237" y="296"/>
                              </a:lnTo>
                              <a:lnTo>
                                <a:pt x="256" y="301"/>
                              </a:lnTo>
                              <a:lnTo>
                                <a:pt x="276" y="304"/>
                              </a:lnTo>
                              <a:lnTo>
                                <a:pt x="296" y="305"/>
                              </a:lnTo>
                              <a:close/>
                            </a:path>
                          </a:pathLst>
                        </a:custGeom>
                        <a:solidFill>
                          <a:srgbClr val="B8CDE4"/>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39" name="Freeform 67"/>
                        <a:cNvSpPr/>
                      </a:nvSpPr>
                      <a:spPr bwMode="auto">
                        <a:xfrm>
                          <a:off x="10335" y="4482"/>
                          <a:ext cx="543" cy="306"/>
                        </a:xfrm>
                        <a:custGeom>
                          <a:avLst/>
                          <a:gdLst/>
                          <a:ahLst/>
                          <a:cxnLst>
                            <a:cxn ang="0">
                              <a:pos x="542" y="0"/>
                            </a:cxn>
                            <a:cxn ang="0">
                              <a:pos x="541" y="25"/>
                            </a:cxn>
                            <a:cxn ang="0">
                              <a:pos x="539" y="50"/>
                            </a:cxn>
                            <a:cxn ang="0">
                              <a:pos x="535" y="74"/>
                            </a:cxn>
                            <a:cxn ang="0">
                              <a:pos x="529" y="98"/>
                            </a:cxn>
                            <a:cxn ang="0">
                              <a:pos x="522" y="121"/>
                            </a:cxn>
                            <a:cxn ang="0">
                              <a:pos x="514" y="142"/>
                            </a:cxn>
                            <a:cxn ang="0">
                              <a:pos x="504" y="163"/>
                            </a:cxn>
                            <a:cxn ang="0">
                              <a:pos x="493" y="183"/>
                            </a:cxn>
                            <a:cxn ang="0">
                              <a:pos x="481" y="201"/>
                            </a:cxn>
                            <a:cxn ang="0">
                              <a:pos x="467" y="219"/>
                            </a:cxn>
                            <a:cxn ang="0">
                              <a:pos x="453" y="235"/>
                            </a:cxn>
                            <a:cxn ang="0">
                              <a:pos x="438" y="249"/>
                            </a:cxn>
                            <a:cxn ang="0">
                              <a:pos x="421" y="262"/>
                            </a:cxn>
                            <a:cxn ang="0">
                              <a:pos x="404" y="274"/>
                            </a:cxn>
                            <a:cxn ang="0">
                              <a:pos x="386" y="284"/>
                            </a:cxn>
                            <a:cxn ang="0">
                              <a:pos x="368" y="292"/>
                            </a:cxn>
                            <a:cxn ang="0">
                              <a:pos x="349" y="298"/>
                            </a:cxn>
                            <a:cxn ang="0">
                              <a:pos x="329" y="302"/>
                            </a:cxn>
                            <a:cxn ang="0">
                              <a:pos x="309" y="304"/>
                            </a:cxn>
                            <a:cxn ang="0">
                              <a:pos x="296" y="305"/>
                            </a:cxn>
                            <a:cxn ang="0">
                              <a:pos x="276" y="304"/>
                            </a:cxn>
                            <a:cxn ang="0">
                              <a:pos x="256" y="301"/>
                            </a:cxn>
                            <a:cxn ang="0">
                              <a:pos x="237" y="296"/>
                            </a:cxn>
                            <a:cxn ang="0">
                              <a:pos x="218" y="289"/>
                            </a:cxn>
                            <a:cxn ang="0">
                              <a:pos x="200" y="280"/>
                            </a:cxn>
                            <a:cxn ang="0">
                              <a:pos x="182" y="270"/>
                            </a:cxn>
                            <a:cxn ang="0">
                              <a:pos x="165" y="258"/>
                            </a:cxn>
                            <a:cxn ang="0">
                              <a:pos x="150" y="244"/>
                            </a:cxn>
                            <a:cxn ang="0">
                              <a:pos x="135" y="229"/>
                            </a:cxn>
                            <a:cxn ang="0">
                              <a:pos x="121" y="213"/>
                            </a:cxn>
                            <a:cxn ang="0">
                              <a:pos x="108" y="195"/>
                            </a:cxn>
                            <a:cxn ang="0">
                              <a:pos x="96" y="176"/>
                            </a:cxn>
                            <a:cxn ang="0">
                              <a:pos x="85" y="156"/>
                            </a:cxn>
                            <a:cxn ang="0">
                              <a:pos x="76" y="134"/>
                            </a:cxn>
                            <a:cxn ang="0">
                              <a:pos x="68" y="112"/>
                            </a:cxn>
                            <a:cxn ang="0">
                              <a:pos x="61" y="88"/>
                            </a:cxn>
                            <a:cxn ang="0">
                              <a:pos x="56" y="64"/>
                            </a:cxn>
                            <a:cxn ang="0">
                              <a:pos x="56" y="62"/>
                            </a:cxn>
                            <a:cxn ang="0">
                              <a:pos x="0" y="63"/>
                            </a:cxn>
                            <a:cxn ang="0">
                              <a:pos x="126" y="3"/>
                            </a:cxn>
                            <a:cxn ang="0">
                              <a:pos x="265" y="57"/>
                            </a:cxn>
                            <a:cxn ang="0">
                              <a:pos x="209" y="58"/>
                            </a:cxn>
                            <a:cxn ang="0">
                              <a:pos x="216" y="82"/>
                            </a:cxn>
                            <a:cxn ang="0">
                              <a:pos x="226" y="102"/>
                            </a:cxn>
                            <a:cxn ang="0">
                              <a:pos x="237" y="119"/>
                            </a:cxn>
                            <a:cxn ang="0">
                              <a:pos x="249" y="133"/>
                            </a:cxn>
                            <a:cxn ang="0">
                              <a:pos x="263" y="143"/>
                            </a:cxn>
                            <a:cxn ang="0">
                              <a:pos x="277" y="150"/>
                            </a:cxn>
                            <a:cxn ang="0">
                              <a:pos x="292" y="153"/>
                            </a:cxn>
                            <a:cxn ang="0">
                              <a:pos x="307" y="152"/>
                            </a:cxn>
                            <a:cxn ang="0">
                              <a:pos x="323" y="147"/>
                            </a:cxn>
                            <a:cxn ang="0">
                              <a:pos x="332" y="142"/>
                            </a:cxn>
                            <a:cxn ang="0">
                              <a:pos x="346" y="131"/>
                            </a:cxn>
                            <a:cxn ang="0">
                              <a:pos x="357" y="117"/>
                            </a:cxn>
                            <a:cxn ang="0">
                              <a:pos x="368" y="100"/>
                            </a:cxn>
                            <a:cxn ang="0">
                              <a:pos x="376" y="82"/>
                            </a:cxn>
                            <a:cxn ang="0">
                              <a:pos x="383" y="61"/>
                            </a:cxn>
                            <a:cxn ang="0">
                              <a:pos x="388" y="39"/>
                            </a:cxn>
                            <a:cxn ang="0">
                              <a:pos x="390" y="16"/>
                            </a:cxn>
                            <a:cxn ang="0">
                              <a:pos x="391" y="0"/>
                            </a:cxn>
                            <a:cxn ang="0">
                              <a:pos x="542" y="0"/>
                            </a:cxn>
                          </a:cxnLst>
                          <a:rect l="0" t="0" r="r" b="b"/>
                          <a:pathLst>
                            <a:path w="543" h="306">
                              <a:moveTo>
                                <a:pt x="542" y="0"/>
                              </a:moveTo>
                              <a:lnTo>
                                <a:pt x="541" y="25"/>
                              </a:lnTo>
                              <a:lnTo>
                                <a:pt x="539" y="50"/>
                              </a:lnTo>
                              <a:lnTo>
                                <a:pt x="535" y="74"/>
                              </a:lnTo>
                              <a:lnTo>
                                <a:pt x="529" y="98"/>
                              </a:lnTo>
                              <a:lnTo>
                                <a:pt x="522" y="121"/>
                              </a:lnTo>
                              <a:lnTo>
                                <a:pt x="514" y="142"/>
                              </a:lnTo>
                              <a:lnTo>
                                <a:pt x="504" y="163"/>
                              </a:lnTo>
                              <a:lnTo>
                                <a:pt x="493" y="183"/>
                              </a:lnTo>
                              <a:lnTo>
                                <a:pt x="481" y="201"/>
                              </a:lnTo>
                              <a:lnTo>
                                <a:pt x="467" y="219"/>
                              </a:lnTo>
                              <a:lnTo>
                                <a:pt x="453" y="235"/>
                              </a:lnTo>
                              <a:lnTo>
                                <a:pt x="438" y="249"/>
                              </a:lnTo>
                              <a:lnTo>
                                <a:pt x="421" y="262"/>
                              </a:lnTo>
                              <a:lnTo>
                                <a:pt x="404" y="274"/>
                              </a:lnTo>
                              <a:lnTo>
                                <a:pt x="386" y="284"/>
                              </a:lnTo>
                              <a:lnTo>
                                <a:pt x="368" y="292"/>
                              </a:lnTo>
                              <a:lnTo>
                                <a:pt x="349" y="298"/>
                              </a:lnTo>
                              <a:lnTo>
                                <a:pt x="329" y="302"/>
                              </a:lnTo>
                              <a:lnTo>
                                <a:pt x="309" y="304"/>
                              </a:lnTo>
                              <a:lnTo>
                                <a:pt x="296" y="305"/>
                              </a:lnTo>
                              <a:lnTo>
                                <a:pt x="276" y="304"/>
                              </a:lnTo>
                              <a:lnTo>
                                <a:pt x="256" y="301"/>
                              </a:lnTo>
                              <a:lnTo>
                                <a:pt x="237" y="296"/>
                              </a:lnTo>
                              <a:lnTo>
                                <a:pt x="218" y="289"/>
                              </a:lnTo>
                              <a:lnTo>
                                <a:pt x="200" y="280"/>
                              </a:lnTo>
                              <a:lnTo>
                                <a:pt x="182" y="270"/>
                              </a:lnTo>
                              <a:lnTo>
                                <a:pt x="165" y="258"/>
                              </a:lnTo>
                              <a:lnTo>
                                <a:pt x="150" y="244"/>
                              </a:lnTo>
                              <a:lnTo>
                                <a:pt x="135" y="229"/>
                              </a:lnTo>
                              <a:lnTo>
                                <a:pt x="121" y="213"/>
                              </a:lnTo>
                              <a:lnTo>
                                <a:pt x="108" y="195"/>
                              </a:lnTo>
                              <a:lnTo>
                                <a:pt x="96" y="176"/>
                              </a:lnTo>
                              <a:lnTo>
                                <a:pt x="85" y="156"/>
                              </a:lnTo>
                              <a:lnTo>
                                <a:pt x="76" y="134"/>
                              </a:lnTo>
                              <a:lnTo>
                                <a:pt x="68" y="112"/>
                              </a:lnTo>
                              <a:lnTo>
                                <a:pt x="61" y="88"/>
                              </a:lnTo>
                              <a:lnTo>
                                <a:pt x="56" y="64"/>
                              </a:lnTo>
                              <a:lnTo>
                                <a:pt x="56" y="62"/>
                              </a:lnTo>
                              <a:lnTo>
                                <a:pt x="0" y="63"/>
                              </a:lnTo>
                              <a:lnTo>
                                <a:pt x="126" y="3"/>
                              </a:lnTo>
                              <a:lnTo>
                                <a:pt x="265" y="57"/>
                              </a:lnTo>
                              <a:lnTo>
                                <a:pt x="209" y="58"/>
                              </a:lnTo>
                              <a:lnTo>
                                <a:pt x="216" y="82"/>
                              </a:lnTo>
                              <a:lnTo>
                                <a:pt x="226" y="102"/>
                              </a:lnTo>
                              <a:lnTo>
                                <a:pt x="237" y="119"/>
                              </a:lnTo>
                              <a:lnTo>
                                <a:pt x="249" y="133"/>
                              </a:lnTo>
                              <a:lnTo>
                                <a:pt x="263" y="143"/>
                              </a:lnTo>
                              <a:lnTo>
                                <a:pt x="277" y="150"/>
                              </a:lnTo>
                              <a:lnTo>
                                <a:pt x="292" y="153"/>
                              </a:lnTo>
                              <a:lnTo>
                                <a:pt x="307" y="152"/>
                              </a:lnTo>
                              <a:lnTo>
                                <a:pt x="323" y="147"/>
                              </a:lnTo>
                              <a:lnTo>
                                <a:pt x="332" y="142"/>
                              </a:lnTo>
                              <a:lnTo>
                                <a:pt x="346" y="131"/>
                              </a:lnTo>
                              <a:lnTo>
                                <a:pt x="357" y="117"/>
                              </a:lnTo>
                              <a:lnTo>
                                <a:pt x="368" y="100"/>
                              </a:lnTo>
                              <a:lnTo>
                                <a:pt x="376" y="82"/>
                              </a:lnTo>
                              <a:lnTo>
                                <a:pt x="383" y="61"/>
                              </a:lnTo>
                              <a:lnTo>
                                <a:pt x="388" y="39"/>
                              </a:lnTo>
                              <a:lnTo>
                                <a:pt x="390" y="16"/>
                              </a:lnTo>
                              <a:lnTo>
                                <a:pt x="391" y="0"/>
                              </a:lnTo>
                              <a:lnTo>
                                <a:pt x="542" y="0"/>
                              </a:lnTo>
                              <a:close/>
                            </a:path>
                          </a:pathLst>
                        </a:custGeom>
                        <a:noFill/>
                        <a:ln w="25400">
                          <a:solidFill>
                            <a:srgbClr val="385D89"/>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40" name="Freeform 68"/>
                        <a:cNvSpPr/>
                      </a:nvSpPr>
                      <a:spPr bwMode="auto">
                        <a:xfrm>
                          <a:off x="13200" y="4438"/>
                          <a:ext cx="480" cy="351"/>
                        </a:xfrm>
                        <a:custGeom>
                          <a:avLst/>
                          <a:gdLst/>
                          <a:ahLst/>
                          <a:cxnLst>
                            <a:cxn ang="0">
                              <a:pos x="0" y="58"/>
                            </a:cxn>
                            <a:cxn ang="0">
                              <a:pos x="0" y="295"/>
                            </a:cxn>
                            <a:cxn ang="0">
                              <a:pos x="5" y="317"/>
                            </a:cxn>
                            <a:cxn ang="0">
                              <a:pos x="18" y="334"/>
                            </a:cxn>
                            <a:cxn ang="0">
                              <a:pos x="36" y="346"/>
                            </a:cxn>
                            <a:cxn ang="0">
                              <a:pos x="58" y="351"/>
                            </a:cxn>
                            <a:cxn ang="0">
                              <a:pos x="424" y="350"/>
                            </a:cxn>
                            <a:cxn ang="0">
                              <a:pos x="446" y="345"/>
                            </a:cxn>
                            <a:cxn ang="0">
                              <a:pos x="463" y="332"/>
                            </a:cxn>
                            <a:cxn ang="0">
                              <a:pos x="475" y="314"/>
                            </a:cxn>
                            <a:cxn ang="0">
                              <a:pos x="480" y="292"/>
                            </a:cxn>
                            <a:cxn ang="0">
                              <a:pos x="479" y="55"/>
                            </a:cxn>
                            <a:cxn ang="0">
                              <a:pos x="474" y="33"/>
                            </a:cxn>
                            <a:cxn ang="0">
                              <a:pos x="461" y="16"/>
                            </a:cxn>
                            <a:cxn ang="0">
                              <a:pos x="443" y="4"/>
                            </a:cxn>
                            <a:cxn ang="0">
                              <a:pos x="421" y="0"/>
                            </a:cxn>
                            <a:cxn ang="0">
                              <a:pos x="55" y="0"/>
                            </a:cxn>
                            <a:cxn ang="0">
                              <a:pos x="33" y="5"/>
                            </a:cxn>
                            <a:cxn ang="0">
                              <a:pos x="16" y="18"/>
                            </a:cxn>
                            <a:cxn ang="0">
                              <a:pos x="4" y="36"/>
                            </a:cxn>
                            <a:cxn ang="0">
                              <a:pos x="0" y="58"/>
                            </a:cxn>
                          </a:cxnLst>
                          <a:rect l="0" t="0" r="r" b="b"/>
                          <a:pathLst>
                            <a:path w="480" h="351">
                              <a:moveTo>
                                <a:pt x="0" y="58"/>
                              </a:moveTo>
                              <a:lnTo>
                                <a:pt x="0" y="295"/>
                              </a:lnTo>
                              <a:lnTo>
                                <a:pt x="5" y="317"/>
                              </a:lnTo>
                              <a:lnTo>
                                <a:pt x="18" y="334"/>
                              </a:lnTo>
                              <a:lnTo>
                                <a:pt x="36" y="346"/>
                              </a:lnTo>
                              <a:lnTo>
                                <a:pt x="58" y="351"/>
                              </a:lnTo>
                              <a:lnTo>
                                <a:pt x="424" y="350"/>
                              </a:lnTo>
                              <a:lnTo>
                                <a:pt x="446" y="345"/>
                              </a:lnTo>
                              <a:lnTo>
                                <a:pt x="463" y="332"/>
                              </a:lnTo>
                              <a:lnTo>
                                <a:pt x="475" y="314"/>
                              </a:lnTo>
                              <a:lnTo>
                                <a:pt x="480" y="292"/>
                              </a:lnTo>
                              <a:lnTo>
                                <a:pt x="479" y="55"/>
                              </a:lnTo>
                              <a:lnTo>
                                <a:pt x="474" y="33"/>
                              </a:lnTo>
                              <a:lnTo>
                                <a:pt x="461" y="16"/>
                              </a:lnTo>
                              <a:lnTo>
                                <a:pt x="443" y="4"/>
                              </a:lnTo>
                              <a:lnTo>
                                <a:pt x="421" y="0"/>
                              </a:lnTo>
                              <a:lnTo>
                                <a:pt x="55" y="0"/>
                              </a:lnTo>
                              <a:lnTo>
                                <a:pt x="33" y="5"/>
                              </a:lnTo>
                              <a:lnTo>
                                <a:pt x="16" y="18"/>
                              </a:lnTo>
                              <a:lnTo>
                                <a:pt x="4" y="36"/>
                              </a:lnTo>
                              <a:lnTo>
                                <a:pt x="0" y="58"/>
                              </a:lnTo>
                              <a:close/>
                            </a:path>
                          </a:pathLst>
                        </a:custGeom>
                        <a:solidFill>
                          <a:srgbClr val="B8CDE4"/>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41" name="Freeform 69"/>
                        <a:cNvSpPr/>
                      </a:nvSpPr>
                      <a:spPr bwMode="auto">
                        <a:xfrm>
                          <a:off x="13200" y="4438"/>
                          <a:ext cx="480" cy="351"/>
                        </a:xfrm>
                        <a:custGeom>
                          <a:avLst/>
                          <a:gdLst/>
                          <a:ahLst/>
                          <a:cxnLst>
                            <a:cxn ang="0">
                              <a:pos x="0" y="58"/>
                            </a:cxn>
                            <a:cxn ang="0">
                              <a:pos x="4" y="36"/>
                            </a:cxn>
                            <a:cxn ang="0">
                              <a:pos x="16" y="18"/>
                            </a:cxn>
                            <a:cxn ang="0">
                              <a:pos x="33" y="5"/>
                            </a:cxn>
                            <a:cxn ang="0">
                              <a:pos x="55" y="0"/>
                            </a:cxn>
                            <a:cxn ang="0">
                              <a:pos x="58" y="0"/>
                            </a:cxn>
                            <a:cxn ang="0">
                              <a:pos x="421" y="0"/>
                            </a:cxn>
                            <a:cxn ang="0">
                              <a:pos x="443" y="4"/>
                            </a:cxn>
                            <a:cxn ang="0">
                              <a:pos x="461" y="16"/>
                            </a:cxn>
                            <a:cxn ang="0">
                              <a:pos x="474" y="33"/>
                            </a:cxn>
                            <a:cxn ang="0">
                              <a:pos x="479" y="55"/>
                            </a:cxn>
                            <a:cxn ang="0">
                              <a:pos x="480" y="58"/>
                            </a:cxn>
                            <a:cxn ang="0">
                              <a:pos x="480" y="292"/>
                            </a:cxn>
                            <a:cxn ang="0">
                              <a:pos x="475" y="314"/>
                            </a:cxn>
                            <a:cxn ang="0">
                              <a:pos x="463" y="332"/>
                            </a:cxn>
                            <a:cxn ang="0">
                              <a:pos x="446" y="345"/>
                            </a:cxn>
                            <a:cxn ang="0">
                              <a:pos x="424" y="350"/>
                            </a:cxn>
                            <a:cxn ang="0">
                              <a:pos x="421" y="351"/>
                            </a:cxn>
                            <a:cxn ang="0">
                              <a:pos x="58" y="351"/>
                            </a:cxn>
                            <a:cxn ang="0">
                              <a:pos x="36" y="346"/>
                            </a:cxn>
                            <a:cxn ang="0">
                              <a:pos x="18" y="334"/>
                            </a:cxn>
                            <a:cxn ang="0">
                              <a:pos x="5" y="317"/>
                            </a:cxn>
                            <a:cxn ang="0">
                              <a:pos x="0" y="295"/>
                            </a:cxn>
                            <a:cxn ang="0">
                              <a:pos x="0" y="292"/>
                            </a:cxn>
                            <a:cxn ang="0">
                              <a:pos x="0" y="58"/>
                            </a:cxn>
                          </a:cxnLst>
                          <a:rect l="0" t="0" r="r" b="b"/>
                          <a:pathLst>
                            <a:path w="480" h="351">
                              <a:moveTo>
                                <a:pt x="0" y="58"/>
                              </a:moveTo>
                              <a:lnTo>
                                <a:pt x="4" y="36"/>
                              </a:lnTo>
                              <a:lnTo>
                                <a:pt x="16" y="18"/>
                              </a:lnTo>
                              <a:lnTo>
                                <a:pt x="33" y="5"/>
                              </a:lnTo>
                              <a:lnTo>
                                <a:pt x="55" y="0"/>
                              </a:lnTo>
                              <a:lnTo>
                                <a:pt x="58" y="0"/>
                              </a:lnTo>
                              <a:lnTo>
                                <a:pt x="421" y="0"/>
                              </a:lnTo>
                              <a:lnTo>
                                <a:pt x="443" y="4"/>
                              </a:lnTo>
                              <a:lnTo>
                                <a:pt x="461" y="16"/>
                              </a:lnTo>
                              <a:lnTo>
                                <a:pt x="474" y="33"/>
                              </a:lnTo>
                              <a:lnTo>
                                <a:pt x="479" y="55"/>
                              </a:lnTo>
                              <a:lnTo>
                                <a:pt x="480" y="58"/>
                              </a:lnTo>
                              <a:lnTo>
                                <a:pt x="480" y="292"/>
                              </a:lnTo>
                              <a:lnTo>
                                <a:pt x="475" y="314"/>
                              </a:lnTo>
                              <a:lnTo>
                                <a:pt x="463" y="332"/>
                              </a:lnTo>
                              <a:lnTo>
                                <a:pt x="446" y="345"/>
                              </a:lnTo>
                              <a:lnTo>
                                <a:pt x="424" y="350"/>
                              </a:lnTo>
                              <a:lnTo>
                                <a:pt x="421" y="351"/>
                              </a:lnTo>
                              <a:lnTo>
                                <a:pt x="58" y="351"/>
                              </a:lnTo>
                              <a:lnTo>
                                <a:pt x="36" y="346"/>
                              </a:lnTo>
                              <a:lnTo>
                                <a:pt x="18" y="334"/>
                              </a:lnTo>
                              <a:lnTo>
                                <a:pt x="5" y="317"/>
                              </a:lnTo>
                              <a:lnTo>
                                <a:pt x="0" y="295"/>
                              </a:lnTo>
                              <a:lnTo>
                                <a:pt x="0" y="292"/>
                              </a:lnTo>
                              <a:lnTo>
                                <a:pt x="0" y="58"/>
                              </a:lnTo>
                              <a:close/>
                            </a:path>
                          </a:pathLst>
                        </a:custGeom>
                        <a:noFill/>
                        <a:ln w="25400">
                          <a:solidFill>
                            <a:srgbClr val="385D89"/>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42" name="Freeform 70"/>
                        <a:cNvSpPr/>
                      </a:nvSpPr>
                      <a:spPr bwMode="auto">
                        <a:xfrm>
                          <a:off x="13260" y="4189"/>
                          <a:ext cx="360" cy="242"/>
                        </a:xfrm>
                        <a:custGeom>
                          <a:avLst/>
                          <a:gdLst/>
                          <a:ahLst/>
                          <a:cxnLst>
                            <a:cxn ang="0">
                              <a:pos x="90" y="241"/>
                            </a:cxn>
                            <a:cxn ang="0">
                              <a:pos x="91" y="218"/>
                            </a:cxn>
                            <a:cxn ang="0">
                              <a:pos x="94" y="192"/>
                            </a:cxn>
                            <a:cxn ang="0">
                              <a:pos x="101" y="167"/>
                            </a:cxn>
                            <a:cxn ang="0">
                              <a:pos x="110" y="145"/>
                            </a:cxn>
                            <a:cxn ang="0">
                              <a:pos x="121" y="127"/>
                            </a:cxn>
                            <a:cxn ang="0">
                              <a:pos x="133" y="111"/>
                            </a:cxn>
                            <a:cxn ang="0">
                              <a:pos x="148" y="99"/>
                            </a:cxn>
                            <a:cxn ang="0">
                              <a:pos x="163" y="92"/>
                            </a:cxn>
                            <a:cxn ang="0">
                              <a:pos x="180" y="90"/>
                            </a:cxn>
                            <a:cxn ang="0">
                              <a:pos x="193" y="91"/>
                            </a:cxn>
                            <a:cxn ang="0">
                              <a:pos x="209" y="98"/>
                            </a:cxn>
                            <a:cxn ang="0">
                              <a:pos x="223" y="109"/>
                            </a:cxn>
                            <a:cxn ang="0">
                              <a:pos x="236" y="123"/>
                            </a:cxn>
                            <a:cxn ang="0">
                              <a:pos x="248" y="142"/>
                            </a:cxn>
                            <a:cxn ang="0">
                              <a:pos x="257" y="163"/>
                            </a:cxn>
                            <a:cxn ang="0">
                              <a:pos x="264" y="187"/>
                            </a:cxn>
                            <a:cxn ang="0">
                              <a:pos x="268" y="213"/>
                            </a:cxn>
                            <a:cxn ang="0">
                              <a:pos x="270" y="241"/>
                            </a:cxn>
                            <a:cxn ang="0">
                              <a:pos x="360" y="241"/>
                            </a:cxn>
                            <a:cxn ang="0">
                              <a:pos x="359" y="239"/>
                            </a:cxn>
                            <a:cxn ang="0">
                              <a:pos x="358" y="213"/>
                            </a:cxn>
                            <a:cxn ang="0">
                              <a:pos x="355" y="188"/>
                            </a:cxn>
                            <a:cxn ang="0">
                              <a:pos x="350" y="164"/>
                            </a:cxn>
                            <a:cxn ang="0">
                              <a:pos x="343" y="140"/>
                            </a:cxn>
                            <a:cxn ang="0">
                              <a:pos x="335" y="118"/>
                            </a:cxn>
                            <a:cxn ang="0">
                              <a:pos x="324" y="98"/>
                            </a:cxn>
                            <a:cxn ang="0">
                              <a:pos x="313" y="79"/>
                            </a:cxn>
                            <a:cxn ang="0">
                              <a:pos x="300" y="61"/>
                            </a:cxn>
                            <a:cxn ang="0">
                              <a:pos x="285" y="46"/>
                            </a:cxn>
                            <a:cxn ang="0">
                              <a:pos x="270" y="32"/>
                            </a:cxn>
                            <a:cxn ang="0">
                              <a:pos x="254" y="21"/>
                            </a:cxn>
                            <a:cxn ang="0">
                              <a:pos x="236" y="12"/>
                            </a:cxn>
                            <a:cxn ang="0">
                              <a:pos x="218" y="5"/>
                            </a:cxn>
                            <a:cxn ang="0">
                              <a:pos x="199" y="1"/>
                            </a:cxn>
                            <a:cxn ang="0">
                              <a:pos x="180" y="0"/>
                            </a:cxn>
                            <a:cxn ang="0">
                              <a:pos x="178" y="0"/>
                            </a:cxn>
                            <a:cxn ang="0">
                              <a:pos x="159" y="1"/>
                            </a:cxn>
                            <a:cxn ang="0">
                              <a:pos x="140" y="5"/>
                            </a:cxn>
                            <a:cxn ang="0">
                              <a:pos x="122" y="12"/>
                            </a:cxn>
                            <a:cxn ang="0">
                              <a:pos x="104" y="21"/>
                            </a:cxn>
                            <a:cxn ang="0">
                              <a:pos x="88" y="33"/>
                            </a:cxn>
                            <a:cxn ang="0">
                              <a:pos x="73" y="47"/>
                            </a:cxn>
                            <a:cxn ang="0">
                              <a:pos x="58" y="62"/>
                            </a:cxn>
                            <a:cxn ang="0">
                              <a:pos x="46" y="80"/>
                            </a:cxn>
                            <a:cxn ang="0">
                              <a:pos x="34" y="99"/>
                            </a:cxn>
                            <a:cxn ang="0">
                              <a:pos x="24" y="120"/>
                            </a:cxn>
                            <a:cxn ang="0">
                              <a:pos x="15" y="142"/>
                            </a:cxn>
                            <a:cxn ang="0">
                              <a:pos x="9" y="165"/>
                            </a:cxn>
                            <a:cxn ang="0">
                              <a:pos x="4" y="189"/>
                            </a:cxn>
                            <a:cxn ang="0">
                              <a:pos x="1" y="215"/>
                            </a:cxn>
                            <a:cxn ang="0">
                              <a:pos x="0" y="241"/>
                            </a:cxn>
                            <a:cxn ang="0">
                              <a:pos x="90" y="241"/>
                            </a:cxn>
                          </a:cxnLst>
                          <a:rect l="0" t="0" r="r" b="b"/>
                          <a:pathLst>
                            <a:path w="360" h="242">
                              <a:moveTo>
                                <a:pt x="90" y="241"/>
                              </a:moveTo>
                              <a:lnTo>
                                <a:pt x="91" y="218"/>
                              </a:lnTo>
                              <a:lnTo>
                                <a:pt x="94" y="192"/>
                              </a:lnTo>
                              <a:lnTo>
                                <a:pt x="101" y="167"/>
                              </a:lnTo>
                              <a:lnTo>
                                <a:pt x="110" y="145"/>
                              </a:lnTo>
                              <a:lnTo>
                                <a:pt x="121" y="127"/>
                              </a:lnTo>
                              <a:lnTo>
                                <a:pt x="133" y="111"/>
                              </a:lnTo>
                              <a:lnTo>
                                <a:pt x="148" y="99"/>
                              </a:lnTo>
                              <a:lnTo>
                                <a:pt x="163" y="92"/>
                              </a:lnTo>
                              <a:lnTo>
                                <a:pt x="180" y="90"/>
                              </a:lnTo>
                              <a:lnTo>
                                <a:pt x="193" y="91"/>
                              </a:lnTo>
                              <a:lnTo>
                                <a:pt x="209" y="98"/>
                              </a:lnTo>
                              <a:lnTo>
                                <a:pt x="223" y="109"/>
                              </a:lnTo>
                              <a:lnTo>
                                <a:pt x="236" y="123"/>
                              </a:lnTo>
                              <a:lnTo>
                                <a:pt x="248" y="142"/>
                              </a:lnTo>
                              <a:lnTo>
                                <a:pt x="257" y="163"/>
                              </a:lnTo>
                              <a:lnTo>
                                <a:pt x="264" y="187"/>
                              </a:lnTo>
                              <a:lnTo>
                                <a:pt x="268" y="213"/>
                              </a:lnTo>
                              <a:lnTo>
                                <a:pt x="270" y="241"/>
                              </a:lnTo>
                              <a:lnTo>
                                <a:pt x="360" y="241"/>
                              </a:lnTo>
                              <a:lnTo>
                                <a:pt x="359" y="239"/>
                              </a:lnTo>
                              <a:lnTo>
                                <a:pt x="358" y="213"/>
                              </a:lnTo>
                              <a:lnTo>
                                <a:pt x="355" y="188"/>
                              </a:lnTo>
                              <a:lnTo>
                                <a:pt x="350" y="164"/>
                              </a:lnTo>
                              <a:lnTo>
                                <a:pt x="343" y="140"/>
                              </a:lnTo>
                              <a:lnTo>
                                <a:pt x="335" y="118"/>
                              </a:lnTo>
                              <a:lnTo>
                                <a:pt x="324" y="98"/>
                              </a:lnTo>
                              <a:lnTo>
                                <a:pt x="313" y="79"/>
                              </a:lnTo>
                              <a:lnTo>
                                <a:pt x="300" y="61"/>
                              </a:lnTo>
                              <a:lnTo>
                                <a:pt x="285" y="46"/>
                              </a:lnTo>
                              <a:lnTo>
                                <a:pt x="270" y="32"/>
                              </a:lnTo>
                              <a:lnTo>
                                <a:pt x="254" y="21"/>
                              </a:lnTo>
                              <a:lnTo>
                                <a:pt x="236" y="12"/>
                              </a:lnTo>
                              <a:lnTo>
                                <a:pt x="218" y="5"/>
                              </a:lnTo>
                              <a:lnTo>
                                <a:pt x="199" y="1"/>
                              </a:lnTo>
                              <a:lnTo>
                                <a:pt x="180" y="0"/>
                              </a:lnTo>
                              <a:lnTo>
                                <a:pt x="178" y="0"/>
                              </a:lnTo>
                              <a:lnTo>
                                <a:pt x="159" y="1"/>
                              </a:lnTo>
                              <a:lnTo>
                                <a:pt x="140" y="5"/>
                              </a:lnTo>
                              <a:lnTo>
                                <a:pt x="122" y="12"/>
                              </a:lnTo>
                              <a:lnTo>
                                <a:pt x="104" y="21"/>
                              </a:lnTo>
                              <a:lnTo>
                                <a:pt x="88" y="33"/>
                              </a:lnTo>
                              <a:lnTo>
                                <a:pt x="73" y="47"/>
                              </a:lnTo>
                              <a:lnTo>
                                <a:pt x="58" y="62"/>
                              </a:lnTo>
                              <a:lnTo>
                                <a:pt x="46" y="80"/>
                              </a:lnTo>
                              <a:lnTo>
                                <a:pt x="34" y="99"/>
                              </a:lnTo>
                              <a:lnTo>
                                <a:pt x="24" y="120"/>
                              </a:lnTo>
                              <a:lnTo>
                                <a:pt x="15" y="142"/>
                              </a:lnTo>
                              <a:lnTo>
                                <a:pt x="9" y="165"/>
                              </a:lnTo>
                              <a:lnTo>
                                <a:pt x="4" y="189"/>
                              </a:lnTo>
                              <a:lnTo>
                                <a:pt x="1" y="215"/>
                              </a:lnTo>
                              <a:lnTo>
                                <a:pt x="0" y="241"/>
                              </a:lnTo>
                              <a:lnTo>
                                <a:pt x="90" y="241"/>
                              </a:lnTo>
                              <a:close/>
                            </a:path>
                          </a:pathLst>
                        </a:custGeom>
                        <a:solidFill>
                          <a:srgbClr val="B8CDE4"/>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43" name="Freeform 71"/>
                        <a:cNvSpPr/>
                      </a:nvSpPr>
                      <a:spPr bwMode="auto">
                        <a:xfrm>
                          <a:off x="13260" y="4189"/>
                          <a:ext cx="360" cy="242"/>
                        </a:xfrm>
                        <a:custGeom>
                          <a:avLst/>
                          <a:gdLst/>
                          <a:ahLst/>
                          <a:cxnLst>
                            <a:cxn ang="0">
                              <a:pos x="0" y="241"/>
                            </a:cxn>
                            <a:cxn ang="0">
                              <a:pos x="1" y="215"/>
                            </a:cxn>
                            <a:cxn ang="0">
                              <a:pos x="4" y="189"/>
                            </a:cxn>
                            <a:cxn ang="0">
                              <a:pos x="9" y="165"/>
                            </a:cxn>
                            <a:cxn ang="0">
                              <a:pos x="15" y="142"/>
                            </a:cxn>
                            <a:cxn ang="0">
                              <a:pos x="24" y="120"/>
                            </a:cxn>
                            <a:cxn ang="0">
                              <a:pos x="34" y="99"/>
                            </a:cxn>
                            <a:cxn ang="0">
                              <a:pos x="46" y="80"/>
                            </a:cxn>
                            <a:cxn ang="0">
                              <a:pos x="58" y="62"/>
                            </a:cxn>
                            <a:cxn ang="0">
                              <a:pos x="73" y="47"/>
                            </a:cxn>
                            <a:cxn ang="0">
                              <a:pos x="88" y="33"/>
                            </a:cxn>
                            <a:cxn ang="0">
                              <a:pos x="104" y="21"/>
                            </a:cxn>
                            <a:cxn ang="0">
                              <a:pos x="122" y="12"/>
                            </a:cxn>
                            <a:cxn ang="0">
                              <a:pos x="140" y="5"/>
                            </a:cxn>
                            <a:cxn ang="0">
                              <a:pos x="159" y="1"/>
                            </a:cxn>
                            <a:cxn ang="0">
                              <a:pos x="178" y="0"/>
                            </a:cxn>
                            <a:cxn ang="0">
                              <a:pos x="180" y="0"/>
                            </a:cxn>
                            <a:cxn ang="0">
                              <a:pos x="199" y="1"/>
                            </a:cxn>
                            <a:cxn ang="0">
                              <a:pos x="218" y="5"/>
                            </a:cxn>
                            <a:cxn ang="0">
                              <a:pos x="236" y="12"/>
                            </a:cxn>
                            <a:cxn ang="0">
                              <a:pos x="254" y="21"/>
                            </a:cxn>
                            <a:cxn ang="0">
                              <a:pos x="270" y="32"/>
                            </a:cxn>
                            <a:cxn ang="0">
                              <a:pos x="285" y="46"/>
                            </a:cxn>
                            <a:cxn ang="0">
                              <a:pos x="300" y="61"/>
                            </a:cxn>
                            <a:cxn ang="0">
                              <a:pos x="313" y="79"/>
                            </a:cxn>
                            <a:cxn ang="0">
                              <a:pos x="324" y="98"/>
                            </a:cxn>
                            <a:cxn ang="0">
                              <a:pos x="335" y="118"/>
                            </a:cxn>
                            <a:cxn ang="0">
                              <a:pos x="343" y="140"/>
                            </a:cxn>
                            <a:cxn ang="0">
                              <a:pos x="350" y="164"/>
                            </a:cxn>
                            <a:cxn ang="0">
                              <a:pos x="355" y="188"/>
                            </a:cxn>
                            <a:cxn ang="0">
                              <a:pos x="358" y="213"/>
                            </a:cxn>
                            <a:cxn ang="0">
                              <a:pos x="359" y="239"/>
                            </a:cxn>
                            <a:cxn ang="0">
                              <a:pos x="360" y="241"/>
                            </a:cxn>
                            <a:cxn ang="0">
                              <a:pos x="270" y="241"/>
                            </a:cxn>
                            <a:cxn ang="0">
                              <a:pos x="268" y="213"/>
                            </a:cxn>
                            <a:cxn ang="0">
                              <a:pos x="264" y="187"/>
                            </a:cxn>
                            <a:cxn ang="0">
                              <a:pos x="257" y="163"/>
                            </a:cxn>
                            <a:cxn ang="0">
                              <a:pos x="248" y="142"/>
                            </a:cxn>
                            <a:cxn ang="0">
                              <a:pos x="236" y="123"/>
                            </a:cxn>
                            <a:cxn ang="0">
                              <a:pos x="223" y="109"/>
                            </a:cxn>
                            <a:cxn ang="0">
                              <a:pos x="209" y="98"/>
                            </a:cxn>
                            <a:cxn ang="0">
                              <a:pos x="193" y="91"/>
                            </a:cxn>
                            <a:cxn ang="0">
                              <a:pos x="180" y="90"/>
                            </a:cxn>
                            <a:cxn ang="0">
                              <a:pos x="163" y="92"/>
                            </a:cxn>
                            <a:cxn ang="0">
                              <a:pos x="148" y="99"/>
                            </a:cxn>
                            <a:cxn ang="0">
                              <a:pos x="133" y="111"/>
                            </a:cxn>
                            <a:cxn ang="0">
                              <a:pos x="121" y="127"/>
                            </a:cxn>
                            <a:cxn ang="0">
                              <a:pos x="110" y="145"/>
                            </a:cxn>
                            <a:cxn ang="0">
                              <a:pos x="101" y="167"/>
                            </a:cxn>
                            <a:cxn ang="0">
                              <a:pos x="94" y="192"/>
                            </a:cxn>
                            <a:cxn ang="0">
                              <a:pos x="91" y="218"/>
                            </a:cxn>
                            <a:cxn ang="0">
                              <a:pos x="90" y="241"/>
                            </a:cxn>
                            <a:cxn ang="0">
                              <a:pos x="0" y="241"/>
                            </a:cxn>
                          </a:cxnLst>
                          <a:rect l="0" t="0" r="r" b="b"/>
                          <a:pathLst>
                            <a:path w="360" h="242">
                              <a:moveTo>
                                <a:pt x="0" y="241"/>
                              </a:moveTo>
                              <a:lnTo>
                                <a:pt x="1" y="215"/>
                              </a:lnTo>
                              <a:lnTo>
                                <a:pt x="4" y="189"/>
                              </a:lnTo>
                              <a:lnTo>
                                <a:pt x="9" y="165"/>
                              </a:lnTo>
                              <a:lnTo>
                                <a:pt x="15" y="142"/>
                              </a:lnTo>
                              <a:lnTo>
                                <a:pt x="24" y="120"/>
                              </a:lnTo>
                              <a:lnTo>
                                <a:pt x="34" y="99"/>
                              </a:lnTo>
                              <a:lnTo>
                                <a:pt x="46" y="80"/>
                              </a:lnTo>
                              <a:lnTo>
                                <a:pt x="58" y="62"/>
                              </a:lnTo>
                              <a:lnTo>
                                <a:pt x="73" y="47"/>
                              </a:lnTo>
                              <a:lnTo>
                                <a:pt x="88" y="33"/>
                              </a:lnTo>
                              <a:lnTo>
                                <a:pt x="104" y="21"/>
                              </a:lnTo>
                              <a:lnTo>
                                <a:pt x="122" y="12"/>
                              </a:lnTo>
                              <a:lnTo>
                                <a:pt x="140" y="5"/>
                              </a:lnTo>
                              <a:lnTo>
                                <a:pt x="159" y="1"/>
                              </a:lnTo>
                              <a:lnTo>
                                <a:pt x="178" y="0"/>
                              </a:lnTo>
                              <a:lnTo>
                                <a:pt x="180" y="0"/>
                              </a:lnTo>
                              <a:lnTo>
                                <a:pt x="199" y="1"/>
                              </a:lnTo>
                              <a:lnTo>
                                <a:pt x="218" y="5"/>
                              </a:lnTo>
                              <a:lnTo>
                                <a:pt x="236" y="12"/>
                              </a:lnTo>
                              <a:lnTo>
                                <a:pt x="254" y="21"/>
                              </a:lnTo>
                              <a:lnTo>
                                <a:pt x="270" y="32"/>
                              </a:lnTo>
                              <a:lnTo>
                                <a:pt x="285" y="46"/>
                              </a:lnTo>
                              <a:lnTo>
                                <a:pt x="300" y="61"/>
                              </a:lnTo>
                              <a:lnTo>
                                <a:pt x="313" y="79"/>
                              </a:lnTo>
                              <a:lnTo>
                                <a:pt x="324" y="98"/>
                              </a:lnTo>
                              <a:lnTo>
                                <a:pt x="335" y="118"/>
                              </a:lnTo>
                              <a:lnTo>
                                <a:pt x="343" y="140"/>
                              </a:lnTo>
                              <a:lnTo>
                                <a:pt x="350" y="164"/>
                              </a:lnTo>
                              <a:lnTo>
                                <a:pt x="355" y="188"/>
                              </a:lnTo>
                              <a:lnTo>
                                <a:pt x="358" y="213"/>
                              </a:lnTo>
                              <a:lnTo>
                                <a:pt x="359" y="239"/>
                              </a:lnTo>
                              <a:lnTo>
                                <a:pt x="360" y="241"/>
                              </a:lnTo>
                              <a:lnTo>
                                <a:pt x="270" y="241"/>
                              </a:lnTo>
                              <a:lnTo>
                                <a:pt x="268" y="213"/>
                              </a:lnTo>
                              <a:lnTo>
                                <a:pt x="264" y="187"/>
                              </a:lnTo>
                              <a:lnTo>
                                <a:pt x="257" y="163"/>
                              </a:lnTo>
                              <a:lnTo>
                                <a:pt x="248" y="142"/>
                              </a:lnTo>
                              <a:lnTo>
                                <a:pt x="236" y="123"/>
                              </a:lnTo>
                              <a:lnTo>
                                <a:pt x="223" y="109"/>
                              </a:lnTo>
                              <a:lnTo>
                                <a:pt x="209" y="98"/>
                              </a:lnTo>
                              <a:lnTo>
                                <a:pt x="193" y="91"/>
                              </a:lnTo>
                              <a:lnTo>
                                <a:pt x="180" y="90"/>
                              </a:lnTo>
                              <a:lnTo>
                                <a:pt x="163" y="92"/>
                              </a:lnTo>
                              <a:lnTo>
                                <a:pt x="148" y="99"/>
                              </a:lnTo>
                              <a:lnTo>
                                <a:pt x="133" y="111"/>
                              </a:lnTo>
                              <a:lnTo>
                                <a:pt x="121" y="127"/>
                              </a:lnTo>
                              <a:lnTo>
                                <a:pt x="110" y="145"/>
                              </a:lnTo>
                              <a:lnTo>
                                <a:pt x="101" y="167"/>
                              </a:lnTo>
                              <a:lnTo>
                                <a:pt x="94" y="192"/>
                              </a:lnTo>
                              <a:lnTo>
                                <a:pt x="91" y="218"/>
                              </a:lnTo>
                              <a:lnTo>
                                <a:pt x="90" y="241"/>
                              </a:lnTo>
                              <a:lnTo>
                                <a:pt x="0" y="241"/>
                              </a:lnTo>
                              <a:close/>
                            </a:path>
                          </a:pathLst>
                        </a:custGeom>
                        <a:noFill/>
                        <a:ln w="25400">
                          <a:solidFill>
                            <a:srgbClr val="385D89"/>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44" name="Freeform 72"/>
                        <a:cNvSpPr/>
                      </a:nvSpPr>
                      <a:spPr bwMode="auto">
                        <a:xfrm>
                          <a:off x="13445" y="4555"/>
                          <a:ext cx="0" cy="117"/>
                        </a:xfrm>
                        <a:custGeom>
                          <a:avLst/>
                          <a:gdLst/>
                          <a:ahLst/>
                          <a:cxnLst>
                            <a:cxn ang="0">
                              <a:pos x="0" y="0"/>
                            </a:cxn>
                            <a:cxn ang="0">
                              <a:pos x="0" y="117"/>
                            </a:cxn>
                          </a:cxnLst>
                          <a:rect l="0" t="0" r="r" b="b"/>
                          <a:pathLst>
                            <a:path h="117">
                              <a:moveTo>
                                <a:pt x="0" y="0"/>
                              </a:moveTo>
                              <a:lnTo>
                                <a:pt x="0" y="117"/>
                              </a:lnTo>
                            </a:path>
                          </a:pathLst>
                        </a:custGeom>
                        <a:noFill/>
                        <a:ln w="46988">
                          <a:solidFill>
                            <a:srgbClr val="4F81BC"/>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45" name="Rectangle 73"/>
                        <a:cNvSpPr/>
                      </a:nvSpPr>
                      <a:spPr bwMode="auto">
                        <a:xfrm>
                          <a:off x="13409" y="4555"/>
                          <a:ext cx="71" cy="117"/>
                        </a:xfrm>
                        <a:prstGeom prst="rect">
                          <a:avLst/>
                        </a:prstGeom>
                        <a:noFill/>
                        <a:ln w="25400">
                          <a:solidFill>
                            <a:srgbClr val="385D89"/>
                          </a:solid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46" name="Freeform 74"/>
                        <a:cNvSpPr/>
                      </a:nvSpPr>
                      <a:spPr bwMode="auto">
                        <a:xfrm>
                          <a:off x="4974" y="4189"/>
                          <a:ext cx="786" cy="840"/>
                        </a:xfrm>
                        <a:custGeom>
                          <a:avLst/>
                          <a:gdLst/>
                          <a:ahLst/>
                          <a:cxnLst>
                            <a:cxn ang="0">
                              <a:pos x="196" y="840"/>
                            </a:cxn>
                            <a:cxn ang="0">
                              <a:pos x="196" y="493"/>
                            </a:cxn>
                            <a:cxn ang="0">
                              <a:pos x="196" y="480"/>
                            </a:cxn>
                            <a:cxn ang="0">
                              <a:pos x="199" y="457"/>
                            </a:cxn>
                            <a:cxn ang="0">
                              <a:pos x="204" y="435"/>
                            </a:cxn>
                            <a:cxn ang="0">
                              <a:pos x="211" y="414"/>
                            </a:cxn>
                            <a:cxn ang="0">
                              <a:pos x="221" y="394"/>
                            </a:cxn>
                            <a:cxn ang="0">
                              <a:pos x="232" y="376"/>
                            </a:cxn>
                            <a:cxn ang="0">
                              <a:pos x="246" y="358"/>
                            </a:cxn>
                            <a:cxn ang="0">
                              <a:pos x="261" y="343"/>
                            </a:cxn>
                            <a:cxn ang="0">
                              <a:pos x="277" y="329"/>
                            </a:cxn>
                            <a:cxn ang="0">
                              <a:pos x="295" y="316"/>
                            </a:cxn>
                            <a:cxn ang="0">
                              <a:pos x="315" y="306"/>
                            </a:cxn>
                            <a:cxn ang="0">
                              <a:pos x="335" y="298"/>
                            </a:cxn>
                            <a:cxn ang="0">
                              <a:pos x="356" y="292"/>
                            </a:cxn>
                            <a:cxn ang="0">
                              <a:pos x="379" y="288"/>
                            </a:cxn>
                            <a:cxn ang="0">
                              <a:pos x="402" y="287"/>
                            </a:cxn>
                            <a:cxn ang="0">
                              <a:pos x="589" y="287"/>
                            </a:cxn>
                            <a:cxn ang="0">
                              <a:pos x="589" y="377"/>
                            </a:cxn>
                            <a:cxn ang="0">
                              <a:pos x="785" y="188"/>
                            </a:cxn>
                            <a:cxn ang="0">
                              <a:pos x="589" y="0"/>
                            </a:cxn>
                            <a:cxn ang="0">
                              <a:pos x="589" y="90"/>
                            </a:cxn>
                            <a:cxn ang="0">
                              <a:pos x="402" y="90"/>
                            </a:cxn>
                            <a:cxn ang="0">
                              <a:pos x="369" y="92"/>
                            </a:cxn>
                            <a:cxn ang="0">
                              <a:pos x="337" y="96"/>
                            </a:cxn>
                            <a:cxn ang="0">
                              <a:pos x="305" y="102"/>
                            </a:cxn>
                            <a:cxn ang="0">
                              <a:pos x="275" y="111"/>
                            </a:cxn>
                            <a:cxn ang="0">
                              <a:pos x="245" y="122"/>
                            </a:cxn>
                            <a:cxn ang="0">
                              <a:pos x="217" y="135"/>
                            </a:cxn>
                            <a:cxn ang="0">
                              <a:pos x="190" y="151"/>
                            </a:cxn>
                            <a:cxn ang="0">
                              <a:pos x="164" y="168"/>
                            </a:cxn>
                            <a:cxn ang="0">
                              <a:pos x="140" y="187"/>
                            </a:cxn>
                            <a:cxn ang="0">
                              <a:pos x="117" y="208"/>
                            </a:cxn>
                            <a:cxn ang="0">
                              <a:pos x="96" y="231"/>
                            </a:cxn>
                            <a:cxn ang="0">
                              <a:pos x="77" y="255"/>
                            </a:cxn>
                            <a:cxn ang="0">
                              <a:pos x="60" y="281"/>
                            </a:cxn>
                            <a:cxn ang="0">
                              <a:pos x="44" y="308"/>
                            </a:cxn>
                            <a:cxn ang="0">
                              <a:pos x="31" y="336"/>
                            </a:cxn>
                            <a:cxn ang="0">
                              <a:pos x="20" y="366"/>
                            </a:cxn>
                            <a:cxn ang="0">
                              <a:pos x="11" y="396"/>
                            </a:cxn>
                            <a:cxn ang="0">
                              <a:pos x="5" y="428"/>
                            </a:cxn>
                            <a:cxn ang="0">
                              <a:pos x="1" y="460"/>
                            </a:cxn>
                            <a:cxn ang="0">
                              <a:pos x="0" y="493"/>
                            </a:cxn>
                            <a:cxn ang="0">
                              <a:pos x="0" y="840"/>
                            </a:cxn>
                            <a:cxn ang="0">
                              <a:pos x="196" y="840"/>
                            </a:cxn>
                          </a:cxnLst>
                          <a:rect l="0" t="0" r="r" b="b"/>
                          <a:pathLst>
                            <a:path w="786" h="840">
                              <a:moveTo>
                                <a:pt x="196" y="840"/>
                              </a:moveTo>
                              <a:lnTo>
                                <a:pt x="196" y="493"/>
                              </a:lnTo>
                              <a:lnTo>
                                <a:pt x="196" y="480"/>
                              </a:lnTo>
                              <a:lnTo>
                                <a:pt x="199" y="457"/>
                              </a:lnTo>
                              <a:lnTo>
                                <a:pt x="204" y="435"/>
                              </a:lnTo>
                              <a:lnTo>
                                <a:pt x="211" y="414"/>
                              </a:lnTo>
                              <a:lnTo>
                                <a:pt x="221" y="394"/>
                              </a:lnTo>
                              <a:lnTo>
                                <a:pt x="232" y="376"/>
                              </a:lnTo>
                              <a:lnTo>
                                <a:pt x="246" y="358"/>
                              </a:lnTo>
                              <a:lnTo>
                                <a:pt x="261" y="343"/>
                              </a:lnTo>
                              <a:lnTo>
                                <a:pt x="277" y="329"/>
                              </a:lnTo>
                              <a:lnTo>
                                <a:pt x="295" y="316"/>
                              </a:lnTo>
                              <a:lnTo>
                                <a:pt x="315" y="306"/>
                              </a:lnTo>
                              <a:lnTo>
                                <a:pt x="335" y="298"/>
                              </a:lnTo>
                              <a:lnTo>
                                <a:pt x="356" y="292"/>
                              </a:lnTo>
                              <a:lnTo>
                                <a:pt x="379" y="288"/>
                              </a:lnTo>
                              <a:lnTo>
                                <a:pt x="402" y="287"/>
                              </a:lnTo>
                              <a:lnTo>
                                <a:pt x="589" y="287"/>
                              </a:lnTo>
                              <a:lnTo>
                                <a:pt x="589" y="377"/>
                              </a:lnTo>
                              <a:lnTo>
                                <a:pt x="785" y="188"/>
                              </a:lnTo>
                              <a:lnTo>
                                <a:pt x="589" y="0"/>
                              </a:lnTo>
                              <a:lnTo>
                                <a:pt x="589" y="90"/>
                              </a:lnTo>
                              <a:lnTo>
                                <a:pt x="402" y="90"/>
                              </a:lnTo>
                              <a:lnTo>
                                <a:pt x="369" y="92"/>
                              </a:lnTo>
                              <a:lnTo>
                                <a:pt x="337" y="96"/>
                              </a:lnTo>
                              <a:lnTo>
                                <a:pt x="305" y="102"/>
                              </a:lnTo>
                              <a:lnTo>
                                <a:pt x="275" y="111"/>
                              </a:lnTo>
                              <a:lnTo>
                                <a:pt x="245" y="122"/>
                              </a:lnTo>
                              <a:lnTo>
                                <a:pt x="217" y="135"/>
                              </a:lnTo>
                              <a:lnTo>
                                <a:pt x="190" y="151"/>
                              </a:lnTo>
                              <a:lnTo>
                                <a:pt x="164" y="168"/>
                              </a:lnTo>
                              <a:lnTo>
                                <a:pt x="140" y="187"/>
                              </a:lnTo>
                              <a:lnTo>
                                <a:pt x="117" y="208"/>
                              </a:lnTo>
                              <a:lnTo>
                                <a:pt x="96" y="231"/>
                              </a:lnTo>
                              <a:lnTo>
                                <a:pt x="77" y="255"/>
                              </a:lnTo>
                              <a:lnTo>
                                <a:pt x="60" y="281"/>
                              </a:lnTo>
                              <a:lnTo>
                                <a:pt x="44" y="308"/>
                              </a:lnTo>
                              <a:lnTo>
                                <a:pt x="31" y="336"/>
                              </a:lnTo>
                              <a:lnTo>
                                <a:pt x="20" y="366"/>
                              </a:lnTo>
                              <a:lnTo>
                                <a:pt x="11" y="396"/>
                              </a:lnTo>
                              <a:lnTo>
                                <a:pt x="5" y="428"/>
                              </a:lnTo>
                              <a:lnTo>
                                <a:pt x="1" y="460"/>
                              </a:lnTo>
                              <a:lnTo>
                                <a:pt x="0" y="493"/>
                              </a:lnTo>
                              <a:lnTo>
                                <a:pt x="0" y="840"/>
                              </a:lnTo>
                              <a:lnTo>
                                <a:pt x="196" y="840"/>
                              </a:lnTo>
                              <a:close/>
                            </a:path>
                          </a:pathLst>
                        </a:custGeom>
                        <a:solidFill>
                          <a:srgbClr val="B8CDE4"/>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47" name="Freeform 75"/>
                        <a:cNvSpPr/>
                      </a:nvSpPr>
                      <a:spPr bwMode="auto">
                        <a:xfrm>
                          <a:off x="4974" y="4189"/>
                          <a:ext cx="786" cy="840"/>
                        </a:xfrm>
                        <a:custGeom>
                          <a:avLst/>
                          <a:gdLst/>
                          <a:ahLst/>
                          <a:cxnLst>
                            <a:cxn ang="0">
                              <a:pos x="0" y="840"/>
                            </a:cxn>
                            <a:cxn ang="0">
                              <a:pos x="0" y="493"/>
                            </a:cxn>
                            <a:cxn ang="0">
                              <a:pos x="1" y="460"/>
                            </a:cxn>
                            <a:cxn ang="0">
                              <a:pos x="5" y="428"/>
                            </a:cxn>
                            <a:cxn ang="0">
                              <a:pos x="11" y="396"/>
                            </a:cxn>
                            <a:cxn ang="0">
                              <a:pos x="20" y="366"/>
                            </a:cxn>
                            <a:cxn ang="0">
                              <a:pos x="31" y="336"/>
                            </a:cxn>
                            <a:cxn ang="0">
                              <a:pos x="44" y="308"/>
                            </a:cxn>
                            <a:cxn ang="0">
                              <a:pos x="60" y="281"/>
                            </a:cxn>
                            <a:cxn ang="0">
                              <a:pos x="77" y="255"/>
                            </a:cxn>
                            <a:cxn ang="0">
                              <a:pos x="96" y="231"/>
                            </a:cxn>
                            <a:cxn ang="0">
                              <a:pos x="117" y="208"/>
                            </a:cxn>
                            <a:cxn ang="0">
                              <a:pos x="140" y="187"/>
                            </a:cxn>
                            <a:cxn ang="0">
                              <a:pos x="164" y="168"/>
                            </a:cxn>
                            <a:cxn ang="0">
                              <a:pos x="190" y="151"/>
                            </a:cxn>
                            <a:cxn ang="0">
                              <a:pos x="217" y="135"/>
                            </a:cxn>
                            <a:cxn ang="0">
                              <a:pos x="245" y="122"/>
                            </a:cxn>
                            <a:cxn ang="0">
                              <a:pos x="275" y="111"/>
                            </a:cxn>
                            <a:cxn ang="0">
                              <a:pos x="305" y="102"/>
                            </a:cxn>
                            <a:cxn ang="0">
                              <a:pos x="337" y="96"/>
                            </a:cxn>
                            <a:cxn ang="0">
                              <a:pos x="369" y="92"/>
                            </a:cxn>
                            <a:cxn ang="0">
                              <a:pos x="402" y="90"/>
                            </a:cxn>
                            <a:cxn ang="0">
                              <a:pos x="589" y="90"/>
                            </a:cxn>
                            <a:cxn ang="0">
                              <a:pos x="589" y="0"/>
                            </a:cxn>
                            <a:cxn ang="0">
                              <a:pos x="785" y="188"/>
                            </a:cxn>
                            <a:cxn ang="0">
                              <a:pos x="589" y="377"/>
                            </a:cxn>
                            <a:cxn ang="0">
                              <a:pos x="589" y="287"/>
                            </a:cxn>
                            <a:cxn ang="0">
                              <a:pos x="402" y="287"/>
                            </a:cxn>
                            <a:cxn ang="0">
                              <a:pos x="379" y="288"/>
                            </a:cxn>
                            <a:cxn ang="0">
                              <a:pos x="356" y="292"/>
                            </a:cxn>
                            <a:cxn ang="0">
                              <a:pos x="335" y="298"/>
                            </a:cxn>
                            <a:cxn ang="0">
                              <a:pos x="315" y="306"/>
                            </a:cxn>
                            <a:cxn ang="0">
                              <a:pos x="295" y="316"/>
                            </a:cxn>
                            <a:cxn ang="0">
                              <a:pos x="277" y="329"/>
                            </a:cxn>
                            <a:cxn ang="0">
                              <a:pos x="261" y="343"/>
                            </a:cxn>
                            <a:cxn ang="0">
                              <a:pos x="246" y="358"/>
                            </a:cxn>
                            <a:cxn ang="0">
                              <a:pos x="232" y="376"/>
                            </a:cxn>
                            <a:cxn ang="0">
                              <a:pos x="221" y="394"/>
                            </a:cxn>
                            <a:cxn ang="0">
                              <a:pos x="211" y="414"/>
                            </a:cxn>
                            <a:cxn ang="0">
                              <a:pos x="204" y="435"/>
                            </a:cxn>
                            <a:cxn ang="0">
                              <a:pos x="199" y="457"/>
                            </a:cxn>
                            <a:cxn ang="0">
                              <a:pos x="196" y="480"/>
                            </a:cxn>
                            <a:cxn ang="0">
                              <a:pos x="196" y="493"/>
                            </a:cxn>
                            <a:cxn ang="0">
                              <a:pos x="196" y="840"/>
                            </a:cxn>
                            <a:cxn ang="0">
                              <a:pos x="0" y="840"/>
                            </a:cxn>
                          </a:cxnLst>
                          <a:rect l="0" t="0" r="r" b="b"/>
                          <a:pathLst>
                            <a:path w="786" h="840">
                              <a:moveTo>
                                <a:pt x="0" y="840"/>
                              </a:moveTo>
                              <a:lnTo>
                                <a:pt x="0" y="493"/>
                              </a:lnTo>
                              <a:lnTo>
                                <a:pt x="1" y="460"/>
                              </a:lnTo>
                              <a:lnTo>
                                <a:pt x="5" y="428"/>
                              </a:lnTo>
                              <a:lnTo>
                                <a:pt x="11" y="396"/>
                              </a:lnTo>
                              <a:lnTo>
                                <a:pt x="20" y="366"/>
                              </a:lnTo>
                              <a:lnTo>
                                <a:pt x="31" y="336"/>
                              </a:lnTo>
                              <a:lnTo>
                                <a:pt x="44" y="308"/>
                              </a:lnTo>
                              <a:lnTo>
                                <a:pt x="60" y="281"/>
                              </a:lnTo>
                              <a:lnTo>
                                <a:pt x="77" y="255"/>
                              </a:lnTo>
                              <a:lnTo>
                                <a:pt x="96" y="231"/>
                              </a:lnTo>
                              <a:lnTo>
                                <a:pt x="117" y="208"/>
                              </a:lnTo>
                              <a:lnTo>
                                <a:pt x="140" y="187"/>
                              </a:lnTo>
                              <a:lnTo>
                                <a:pt x="164" y="168"/>
                              </a:lnTo>
                              <a:lnTo>
                                <a:pt x="190" y="151"/>
                              </a:lnTo>
                              <a:lnTo>
                                <a:pt x="217" y="135"/>
                              </a:lnTo>
                              <a:lnTo>
                                <a:pt x="245" y="122"/>
                              </a:lnTo>
                              <a:lnTo>
                                <a:pt x="275" y="111"/>
                              </a:lnTo>
                              <a:lnTo>
                                <a:pt x="305" y="102"/>
                              </a:lnTo>
                              <a:lnTo>
                                <a:pt x="337" y="96"/>
                              </a:lnTo>
                              <a:lnTo>
                                <a:pt x="369" y="92"/>
                              </a:lnTo>
                              <a:lnTo>
                                <a:pt x="402" y="90"/>
                              </a:lnTo>
                              <a:lnTo>
                                <a:pt x="589" y="90"/>
                              </a:lnTo>
                              <a:lnTo>
                                <a:pt x="589" y="0"/>
                              </a:lnTo>
                              <a:lnTo>
                                <a:pt x="785" y="188"/>
                              </a:lnTo>
                              <a:lnTo>
                                <a:pt x="589" y="377"/>
                              </a:lnTo>
                              <a:lnTo>
                                <a:pt x="589" y="287"/>
                              </a:lnTo>
                              <a:lnTo>
                                <a:pt x="402" y="287"/>
                              </a:lnTo>
                              <a:lnTo>
                                <a:pt x="379" y="288"/>
                              </a:lnTo>
                              <a:lnTo>
                                <a:pt x="356" y="292"/>
                              </a:lnTo>
                              <a:lnTo>
                                <a:pt x="335" y="298"/>
                              </a:lnTo>
                              <a:lnTo>
                                <a:pt x="315" y="306"/>
                              </a:lnTo>
                              <a:lnTo>
                                <a:pt x="295" y="316"/>
                              </a:lnTo>
                              <a:lnTo>
                                <a:pt x="277" y="329"/>
                              </a:lnTo>
                              <a:lnTo>
                                <a:pt x="261" y="343"/>
                              </a:lnTo>
                              <a:lnTo>
                                <a:pt x="246" y="358"/>
                              </a:lnTo>
                              <a:lnTo>
                                <a:pt x="232" y="376"/>
                              </a:lnTo>
                              <a:lnTo>
                                <a:pt x="221" y="394"/>
                              </a:lnTo>
                              <a:lnTo>
                                <a:pt x="211" y="414"/>
                              </a:lnTo>
                              <a:lnTo>
                                <a:pt x="204" y="435"/>
                              </a:lnTo>
                              <a:lnTo>
                                <a:pt x="199" y="457"/>
                              </a:lnTo>
                              <a:lnTo>
                                <a:pt x="196" y="480"/>
                              </a:lnTo>
                              <a:lnTo>
                                <a:pt x="196" y="493"/>
                              </a:lnTo>
                              <a:lnTo>
                                <a:pt x="196" y="840"/>
                              </a:lnTo>
                              <a:lnTo>
                                <a:pt x="0" y="840"/>
                              </a:lnTo>
                              <a:close/>
                            </a:path>
                          </a:pathLst>
                        </a:custGeom>
                        <a:noFill/>
                        <a:ln w="25400">
                          <a:solidFill>
                            <a:srgbClr val="385D89"/>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48" name="Freeform 76"/>
                        <a:cNvSpPr/>
                      </a:nvSpPr>
                      <a:spPr bwMode="auto">
                        <a:xfrm>
                          <a:off x="4680" y="4469"/>
                          <a:ext cx="883" cy="560"/>
                        </a:xfrm>
                        <a:custGeom>
                          <a:avLst/>
                          <a:gdLst/>
                          <a:ahLst/>
                          <a:cxnLst>
                            <a:cxn ang="0">
                              <a:pos x="568" y="140"/>
                            </a:cxn>
                            <a:cxn ang="0">
                              <a:pos x="578" y="140"/>
                            </a:cxn>
                            <a:cxn ang="0">
                              <a:pos x="600" y="144"/>
                            </a:cxn>
                            <a:cxn ang="0">
                              <a:pos x="620" y="153"/>
                            </a:cxn>
                            <a:cxn ang="0">
                              <a:pos x="638" y="166"/>
                            </a:cxn>
                            <a:cxn ang="0">
                              <a:pos x="652" y="182"/>
                            </a:cxn>
                            <a:cxn ang="0">
                              <a:pos x="664" y="201"/>
                            </a:cxn>
                            <a:cxn ang="0">
                              <a:pos x="671" y="222"/>
                            </a:cxn>
                            <a:cxn ang="0">
                              <a:pos x="673" y="245"/>
                            </a:cxn>
                            <a:cxn ang="0">
                              <a:pos x="673" y="420"/>
                            </a:cxn>
                            <a:cxn ang="0">
                              <a:pos x="603" y="420"/>
                            </a:cxn>
                            <a:cxn ang="0">
                              <a:pos x="743" y="560"/>
                            </a:cxn>
                            <a:cxn ang="0">
                              <a:pos x="883" y="420"/>
                            </a:cxn>
                            <a:cxn ang="0">
                              <a:pos x="813" y="420"/>
                            </a:cxn>
                            <a:cxn ang="0">
                              <a:pos x="813" y="237"/>
                            </a:cxn>
                            <a:cxn ang="0">
                              <a:pos x="811" y="214"/>
                            </a:cxn>
                            <a:cxn ang="0">
                              <a:pos x="807" y="192"/>
                            </a:cxn>
                            <a:cxn ang="0">
                              <a:pos x="802" y="170"/>
                            </a:cxn>
                            <a:cxn ang="0">
                              <a:pos x="794" y="149"/>
                            </a:cxn>
                            <a:cxn ang="0">
                              <a:pos x="784" y="129"/>
                            </a:cxn>
                            <a:cxn ang="0">
                              <a:pos x="773" y="111"/>
                            </a:cxn>
                            <a:cxn ang="0">
                              <a:pos x="761" y="93"/>
                            </a:cxn>
                            <a:cxn ang="0">
                              <a:pos x="746" y="77"/>
                            </a:cxn>
                            <a:cxn ang="0">
                              <a:pos x="731" y="61"/>
                            </a:cxn>
                            <a:cxn ang="0">
                              <a:pos x="714" y="48"/>
                            </a:cxn>
                            <a:cxn ang="0">
                              <a:pos x="696" y="36"/>
                            </a:cxn>
                            <a:cxn ang="0">
                              <a:pos x="677" y="25"/>
                            </a:cxn>
                            <a:cxn ang="0">
                              <a:pos x="657" y="16"/>
                            </a:cxn>
                            <a:cxn ang="0">
                              <a:pos x="636" y="9"/>
                            </a:cxn>
                            <a:cxn ang="0">
                              <a:pos x="614" y="4"/>
                            </a:cxn>
                            <a:cxn ang="0">
                              <a:pos x="591" y="1"/>
                            </a:cxn>
                            <a:cxn ang="0">
                              <a:pos x="568" y="0"/>
                            </a:cxn>
                            <a:cxn ang="0">
                              <a:pos x="0" y="0"/>
                            </a:cxn>
                            <a:cxn ang="0">
                              <a:pos x="0" y="140"/>
                            </a:cxn>
                            <a:cxn ang="0">
                              <a:pos x="568" y="140"/>
                            </a:cxn>
                          </a:cxnLst>
                          <a:rect l="0" t="0" r="r" b="b"/>
                          <a:pathLst>
                            <a:path w="883" h="560">
                              <a:moveTo>
                                <a:pt x="568" y="140"/>
                              </a:moveTo>
                              <a:lnTo>
                                <a:pt x="578" y="140"/>
                              </a:lnTo>
                              <a:lnTo>
                                <a:pt x="600" y="144"/>
                              </a:lnTo>
                              <a:lnTo>
                                <a:pt x="620" y="153"/>
                              </a:lnTo>
                              <a:lnTo>
                                <a:pt x="638" y="166"/>
                              </a:lnTo>
                              <a:lnTo>
                                <a:pt x="652" y="182"/>
                              </a:lnTo>
                              <a:lnTo>
                                <a:pt x="664" y="201"/>
                              </a:lnTo>
                              <a:lnTo>
                                <a:pt x="671" y="222"/>
                              </a:lnTo>
                              <a:lnTo>
                                <a:pt x="673" y="245"/>
                              </a:lnTo>
                              <a:lnTo>
                                <a:pt x="673" y="420"/>
                              </a:lnTo>
                              <a:lnTo>
                                <a:pt x="603" y="420"/>
                              </a:lnTo>
                              <a:lnTo>
                                <a:pt x="743" y="560"/>
                              </a:lnTo>
                              <a:lnTo>
                                <a:pt x="883" y="420"/>
                              </a:lnTo>
                              <a:lnTo>
                                <a:pt x="813" y="420"/>
                              </a:lnTo>
                              <a:lnTo>
                                <a:pt x="813" y="237"/>
                              </a:lnTo>
                              <a:lnTo>
                                <a:pt x="811" y="214"/>
                              </a:lnTo>
                              <a:lnTo>
                                <a:pt x="807" y="192"/>
                              </a:lnTo>
                              <a:lnTo>
                                <a:pt x="802" y="170"/>
                              </a:lnTo>
                              <a:lnTo>
                                <a:pt x="794" y="149"/>
                              </a:lnTo>
                              <a:lnTo>
                                <a:pt x="784" y="129"/>
                              </a:lnTo>
                              <a:lnTo>
                                <a:pt x="773" y="111"/>
                              </a:lnTo>
                              <a:lnTo>
                                <a:pt x="761" y="93"/>
                              </a:lnTo>
                              <a:lnTo>
                                <a:pt x="746" y="77"/>
                              </a:lnTo>
                              <a:lnTo>
                                <a:pt x="731" y="61"/>
                              </a:lnTo>
                              <a:lnTo>
                                <a:pt x="714" y="48"/>
                              </a:lnTo>
                              <a:lnTo>
                                <a:pt x="696" y="36"/>
                              </a:lnTo>
                              <a:lnTo>
                                <a:pt x="677" y="25"/>
                              </a:lnTo>
                              <a:lnTo>
                                <a:pt x="657" y="16"/>
                              </a:lnTo>
                              <a:lnTo>
                                <a:pt x="636" y="9"/>
                              </a:lnTo>
                              <a:lnTo>
                                <a:pt x="614" y="4"/>
                              </a:lnTo>
                              <a:lnTo>
                                <a:pt x="591" y="1"/>
                              </a:lnTo>
                              <a:lnTo>
                                <a:pt x="568" y="0"/>
                              </a:lnTo>
                              <a:lnTo>
                                <a:pt x="0" y="0"/>
                              </a:lnTo>
                              <a:lnTo>
                                <a:pt x="0" y="140"/>
                              </a:lnTo>
                              <a:lnTo>
                                <a:pt x="568" y="140"/>
                              </a:lnTo>
                              <a:close/>
                            </a:path>
                          </a:pathLst>
                        </a:custGeom>
                        <a:solidFill>
                          <a:srgbClr val="B8CDE4"/>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49" name="Freeform 77"/>
                        <a:cNvSpPr/>
                      </a:nvSpPr>
                      <a:spPr bwMode="auto">
                        <a:xfrm>
                          <a:off x="4680" y="4469"/>
                          <a:ext cx="883" cy="560"/>
                        </a:xfrm>
                        <a:custGeom>
                          <a:avLst/>
                          <a:gdLst/>
                          <a:ahLst/>
                          <a:cxnLst>
                            <a:cxn ang="0">
                              <a:pos x="0" y="0"/>
                            </a:cxn>
                            <a:cxn ang="0">
                              <a:pos x="568" y="0"/>
                            </a:cxn>
                            <a:cxn ang="0">
                              <a:pos x="591" y="1"/>
                            </a:cxn>
                            <a:cxn ang="0">
                              <a:pos x="614" y="4"/>
                            </a:cxn>
                            <a:cxn ang="0">
                              <a:pos x="636" y="9"/>
                            </a:cxn>
                            <a:cxn ang="0">
                              <a:pos x="657" y="16"/>
                            </a:cxn>
                            <a:cxn ang="0">
                              <a:pos x="677" y="25"/>
                            </a:cxn>
                            <a:cxn ang="0">
                              <a:pos x="696" y="36"/>
                            </a:cxn>
                            <a:cxn ang="0">
                              <a:pos x="714" y="48"/>
                            </a:cxn>
                            <a:cxn ang="0">
                              <a:pos x="731" y="61"/>
                            </a:cxn>
                            <a:cxn ang="0">
                              <a:pos x="746" y="77"/>
                            </a:cxn>
                            <a:cxn ang="0">
                              <a:pos x="761" y="93"/>
                            </a:cxn>
                            <a:cxn ang="0">
                              <a:pos x="773" y="111"/>
                            </a:cxn>
                            <a:cxn ang="0">
                              <a:pos x="784" y="129"/>
                            </a:cxn>
                            <a:cxn ang="0">
                              <a:pos x="794" y="149"/>
                            </a:cxn>
                            <a:cxn ang="0">
                              <a:pos x="802" y="170"/>
                            </a:cxn>
                            <a:cxn ang="0">
                              <a:pos x="807" y="192"/>
                            </a:cxn>
                            <a:cxn ang="0">
                              <a:pos x="811" y="214"/>
                            </a:cxn>
                            <a:cxn ang="0">
                              <a:pos x="813" y="237"/>
                            </a:cxn>
                            <a:cxn ang="0">
                              <a:pos x="813" y="245"/>
                            </a:cxn>
                            <a:cxn ang="0">
                              <a:pos x="813" y="420"/>
                            </a:cxn>
                            <a:cxn ang="0">
                              <a:pos x="883" y="420"/>
                            </a:cxn>
                            <a:cxn ang="0">
                              <a:pos x="743" y="560"/>
                            </a:cxn>
                            <a:cxn ang="0">
                              <a:pos x="603" y="420"/>
                            </a:cxn>
                            <a:cxn ang="0">
                              <a:pos x="673" y="420"/>
                            </a:cxn>
                            <a:cxn ang="0">
                              <a:pos x="673" y="245"/>
                            </a:cxn>
                            <a:cxn ang="0">
                              <a:pos x="671" y="222"/>
                            </a:cxn>
                            <a:cxn ang="0">
                              <a:pos x="664" y="201"/>
                            </a:cxn>
                            <a:cxn ang="0">
                              <a:pos x="652" y="182"/>
                            </a:cxn>
                            <a:cxn ang="0">
                              <a:pos x="638" y="166"/>
                            </a:cxn>
                            <a:cxn ang="0">
                              <a:pos x="620" y="153"/>
                            </a:cxn>
                            <a:cxn ang="0">
                              <a:pos x="600" y="144"/>
                            </a:cxn>
                            <a:cxn ang="0">
                              <a:pos x="578" y="140"/>
                            </a:cxn>
                            <a:cxn ang="0">
                              <a:pos x="568" y="140"/>
                            </a:cxn>
                            <a:cxn ang="0">
                              <a:pos x="0" y="140"/>
                            </a:cxn>
                            <a:cxn ang="0">
                              <a:pos x="0" y="0"/>
                            </a:cxn>
                          </a:cxnLst>
                          <a:rect l="0" t="0" r="r" b="b"/>
                          <a:pathLst>
                            <a:path w="883" h="560">
                              <a:moveTo>
                                <a:pt x="0" y="0"/>
                              </a:moveTo>
                              <a:lnTo>
                                <a:pt x="568" y="0"/>
                              </a:lnTo>
                              <a:lnTo>
                                <a:pt x="591" y="1"/>
                              </a:lnTo>
                              <a:lnTo>
                                <a:pt x="614" y="4"/>
                              </a:lnTo>
                              <a:lnTo>
                                <a:pt x="636" y="9"/>
                              </a:lnTo>
                              <a:lnTo>
                                <a:pt x="657" y="16"/>
                              </a:lnTo>
                              <a:lnTo>
                                <a:pt x="677" y="25"/>
                              </a:lnTo>
                              <a:lnTo>
                                <a:pt x="696" y="36"/>
                              </a:lnTo>
                              <a:lnTo>
                                <a:pt x="714" y="48"/>
                              </a:lnTo>
                              <a:lnTo>
                                <a:pt x="731" y="61"/>
                              </a:lnTo>
                              <a:lnTo>
                                <a:pt x="746" y="77"/>
                              </a:lnTo>
                              <a:lnTo>
                                <a:pt x="761" y="93"/>
                              </a:lnTo>
                              <a:lnTo>
                                <a:pt x="773" y="111"/>
                              </a:lnTo>
                              <a:lnTo>
                                <a:pt x="784" y="129"/>
                              </a:lnTo>
                              <a:lnTo>
                                <a:pt x="794" y="149"/>
                              </a:lnTo>
                              <a:lnTo>
                                <a:pt x="802" y="170"/>
                              </a:lnTo>
                              <a:lnTo>
                                <a:pt x="807" y="192"/>
                              </a:lnTo>
                              <a:lnTo>
                                <a:pt x="811" y="214"/>
                              </a:lnTo>
                              <a:lnTo>
                                <a:pt x="813" y="237"/>
                              </a:lnTo>
                              <a:lnTo>
                                <a:pt x="813" y="245"/>
                              </a:lnTo>
                              <a:lnTo>
                                <a:pt x="813" y="420"/>
                              </a:lnTo>
                              <a:lnTo>
                                <a:pt x="883" y="420"/>
                              </a:lnTo>
                              <a:lnTo>
                                <a:pt x="743" y="560"/>
                              </a:lnTo>
                              <a:lnTo>
                                <a:pt x="603" y="420"/>
                              </a:lnTo>
                              <a:lnTo>
                                <a:pt x="673" y="420"/>
                              </a:lnTo>
                              <a:lnTo>
                                <a:pt x="673" y="245"/>
                              </a:lnTo>
                              <a:lnTo>
                                <a:pt x="671" y="222"/>
                              </a:lnTo>
                              <a:lnTo>
                                <a:pt x="664" y="201"/>
                              </a:lnTo>
                              <a:lnTo>
                                <a:pt x="652" y="182"/>
                              </a:lnTo>
                              <a:lnTo>
                                <a:pt x="638" y="166"/>
                              </a:lnTo>
                              <a:lnTo>
                                <a:pt x="620" y="153"/>
                              </a:lnTo>
                              <a:lnTo>
                                <a:pt x="600" y="144"/>
                              </a:lnTo>
                              <a:lnTo>
                                <a:pt x="578" y="140"/>
                              </a:lnTo>
                              <a:lnTo>
                                <a:pt x="568" y="140"/>
                              </a:lnTo>
                              <a:lnTo>
                                <a:pt x="0" y="140"/>
                              </a:lnTo>
                              <a:lnTo>
                                <a:pt x="0" y="0"/>
                              </a:lnTo>
                              <a:close/>
                            </a:path>
                          </a:pathLst>
                        </a:custGeom>
                        <a:noFill/>
                        <a:ln w="25400">
                          <a:solidFill>
                            <a:srgbClr val="385D89"/>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50" name="Rectangle 78"/>
                        <a:cNvSpPr/>
                      </a:nvSpPr>
                      <a:spPr bwMode="auto">
                        <a:xfrm>
                          <a:off x="8160" y="8377"/>
                          <a:ext cx="720" cy="480"/>
                        </a:xfrm>
                        <a:prstGeom prst="rect">
                          <a:avLst/>
                        </a:prstGeom>
                        <a:solidFill>
                          <a:srgbClr val="FFFFFF"/>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51" name="Rectangle 79"/>
                        <a:cNvSpPr/>
                      </a:nvSpPr>
                      <a:spPr bwMode="auto">
                        <a:xfrm>
                          <a:off x="8160" y="8377"/>
                          <a:ext cx="720" cy="480"/>
                        </a:xfrm>
                        <a:prstGeom prst="rect">
                          <a:avLst/>
                        </a:prstGeom>
                        <a:noFill/>
                        <a:ln w="25400">
                          <a:solidFill>
                            <a:srgbClr val="385D89"/>
                          </a:solid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52" name="Freeform 80"/>
                        <a:cNvSpPr/>
                      </a:nvSpPr>
                      <a:spPr bwMode="auto">
                        <a:xfrm>
                          <a:off x="8280" y="8594"/>
                          <a:ext cx="0" cy="138"/>
                        </a:xfrm>
                        <a:custGeom>
                          <a:avLst/>
                          <a:gdLst/>
                          <a:ahLst/>
                          <a:cxnLst>
                            <a:cxn ang="0">
                              <a:pos x="0" y="0"/>
                            </a:cxn>
                            <a:cxn ang="0">
                              <a:pos x="0" y="137"/>
                            </a:cxn>
                          </a:cxnLst>
                          <a:rect l="0" t="0" r="r" b="b"/>
                          <a:pathLst>
                            <a:path h="138">
                              <a:moveTo>
                                <a:pt x="0" y="0"/>
                              </a:moveTo>
                              <a:lnTo>
                                <a:pt x="0" y="137"/>
                              </a:lnTo>
                            </a:path>
                          </a:pathLst>
                        </a:custGeom>
                        <a:noFill/>
                        <a:ln w="52069">
                          <a:solidFill>
                            <a:srgbClr val="B8CDE4"/>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53" name="Rectangle 81"/>
                        <a:cNvSpPr/>
                      </a:nvSpPr>
                      <a:spPr bwMode="auto">
                        <a:xfrm>
                          <a:off x="8240" y="8594"/>
                          <a:ext cx="80" cy="137"/>
                        </a:xfrm>
                        <a:prstGeom prst="rect">
                          <a:avLst/>
                        </a:prstGeom>
                        <a:noFill/>
                        <a:ln w="25400">
                          <a:solidFill>
                            <a:srgbClr val="385D89"/>
                          </a:solid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54" name="Rectangle 82"/>
                        <a:cNvSpPr/>
                      </a:nvSpPr>
                      <a:spPr bwMode="auto">
                        <a:xfrm>
                          <a:off x="8400" y="8549"/>
                          <a:ext cx="160" cy="182"/>
                        </a:xfrm>
                        <a:prstGeom prst="rect">
                          <a:avLst/>
                        </a:prstGeom>
                        <a:solidFill>
                          <a:srgbClr val="B8CDE4"/>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55" name="Rectangle 83"/>
                        <a:cNvSpPr/>
                      </a:nvSpPr>
                      <a:spPr bwMode="auto">
                        <a:xfrm>
                          <a:off x="8400" y="8549"/>
                          <a:ext cx="160" cy="182"/>
                        </a:xfrm>
                        <a:prstGeom prst="rect">
                          <a:avLst/>
                        </a:prstGeom>
                        <a:noFill/>
                        <a:ln w="25400">
                          <a:solidFill>
                            <a:srgbClr val="385D89"/>
                          </a:solid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56" name="Rectangle 84"/>
                        <a:cNvSpPr/>
                      </a:nvSpPr>
                      <a:spPr bwMode="auto">
                        <a:xfrm>
                          <a:off x="8600" y="8640"/>
                          <a:ext cx="200" cy="137"/>
                        </a:xfrm>
                        <a:prstGeom prst="rect">
                          <a:avLst/>
                        </a:prstGeom>
                        <a:solidFill>
                          <a:srgbClr val="B8CDE4"/>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57" name="Rectangle 85"/>
                        <a:cNvSpPr/>
                      </a:nvSpPr>
                      <a:spPr bwMode="auto">
                        <a:xfrm>
                          <a:off x="8600" y="8640"/>
                          <a:ext cx="200" cy="137"/>
                        </a:xfrm>
                        <a:prstGeom prst="rect">
                          <a:avLst/>
                        </a:prstGeom>
                        <a:noFill/>
                        <a:ln w="25400">
                          <a:solidFill>
                            <a:srgbClr val="385D89"/>
                          </a:solid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58" name="Freeform 86"/>
                        <a:cNvSpPr/>
                      </a:nvSpPr>
                      <a:spPr bwMode="auto">
                        <a:xfrm>
                          <a:off x="8600" y="8457"/>
                          <a:ext cx="120" cy="137"/>
                        </a:xfrm>
                        <a:custGeom>
                          <a:avLst/>
                          <a:gdLst/>
                          <a:ahLst/>
                          <a:cxnLst>
                            <a:cxn ang="0">
                              <a:pos x="0" y="68"/>
                            </a:cxn>
                            <a:cxn ang="0">
                              <a:pos x="0" y="68"/>
                            </a:cxn>
                            <a:cxn ang="0">
                              <a:pos x="1" y="82"/>
                            </a:cxn>
                            <a:cxn ang="0">
                              <a:pos x="8" y="103"/>
                            </a:cxn>
                            <a:cxn ang="0">
                              <a:pos x="21" y="121"/>
                            </a:cxn>
                            <a:cxn ang="0">
                              <a:pos x="39" y="133"/>
                            </a:cxn>
                            <a:cxn ang="0">
                              <a:pos x="60" y="137"/>
                            </a:cxn>
                            <a:cxn ang="0">
                              <a:pos x="71" y="135"/>
                            </a:cxn>
                            <a:cxn ang="0">
                              <a:pos x="90" y="127"/>
                            </a:cxn>
                            <a:cxn ang="0">
                              <a:pos x="106" y="112"/>
                            </a:cxn>
                            <a:cxn ang="0">
                              <a:pos x="116" y="92"/>
                            </a:cxn>
                            <a:cxn ang="0">
                              <a:pos x="120" y="68"/>
                            </a:cxn>
                            <a:cxn ang="0">
                              <a:pos x="118" y="55"/>
                            </a:cxn>
                            <a:cxn ang="0">
                              <a:pos x="111" y="33"/>
                            </a:cxn>
                            <a:cxn ang="0">
                              <a:pos x="98" y="15"/>
                            </a:cxn>
                            <a:cxn ang="0">
                              <a:pos x="80" y="4"/>
                            </a:cxn>
                            <a:cxn ang="0">
                              <a:pos x="60" y="0"/>
                            </a:cxn>
                            <a:cxn ang="0">
                              <a:pos x="48" y="1"/>
                            </a:cxn>
                            <a:cxn ang="0">
                              <a:pos x="29" y="9"/>
                            </a:cxn>
                            <a:cxn ang="0">
                              <a:pos x="13" y="24"/>
                            </a:cxn>
                            <a:cxn ang="0">
                              <a:pos x="3" y="44"/>
                            </a:cxn>
                            <a:cxn ang="0">
                              <a:pos x="0" y="68"/>
                            </a:cxn>
                          </a:cxnLst>
                          <a:rect l="0" t="0" r="r" b="b"/>
                          <a:pathLst>
                            <a:path w="120" h="137">
                              <a:moveTo>
                                <a:pt x="0" y="68"/>
                              </a:moveTo>
                              <a:lnTo>
                                <a:pt x="0" y="68"/>
                              </a:lnTo>
                              <a:lnTo>
                                <a:pt x="1" y="82"/>
                              </a:lnTo>
                              <a:lnTo>
                                <a:pt x="8" y="103"/>
                              </a:lnTo>
                              <a:lnTo>
                                <a:pt x="21" y="121"/>
                              </a:lnTo>
                              <a:lnTo>
                                <a:pt x="39" y="133"/>
                              </a:lnTo>
                              <a:lnTo>
                                <a:pt x="60" y="137"/>
                              </a:lnTo>
                              <a:lnTo>
                                <a:pt x="71" y="135"/>
                              </a:lnTo>
                              <a:lnTo>
                                <a:pt x="90" y="127"/>
                              </a:lnTo>
                              <a:lnTo>
                                <a:pt x="106" y="112"/>
                              </a:lnTo>
                              <a:lnTo>
                                <a:pt x="116" y="92"/>
                              </a:lnTo>
                              <a:lnTo>
                                <a:pt x="120" y="68"/>
                              </a:lnTo>
                              <a:lnTo>
                                <a:pt x="118" y="55"/>
                              </a:lnTo>
                              <a:lnTo>
                                <a:pt x="111" y="33"/>
                              </a:lnTo>
                              <a:lnTo>
                                <a:pt x="98" y="15"/>
                              </a:lnTo>
                              <a:lnTo>
                                <a:pt x="80" y="4"/>
                              </a:lnTo>
                              <a:lnTo>
                                <a:pt x="60" y="0"/>
                              </a:lnTo>
                              <a:lnTo>
                                <a:pt x="48" y="1"/>
                              </a:lnTo>
                              <a:lnTo>
                                <a:pt x="29" y="9"/>
                              </a:lnTo>
                              <a:lnTo>
                                <a:pt x="13" y="24"/>
                              </a:lnTo>
                              <a:lnTo>
                                <a:pt x="3" y="44"/>
                              </a:lnTo>
                              <a:lnTo>
                                <a:pt x="0" y="68"/>
                              </a:lnTo>
                              <a:close/>
                            </a:path>
                          </a:pathLst>
                        </a:custGeom>
                        <a:solidFill>
                          <a:srgbClr val="B8CDE4"/>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59" name="Freeform 87"/>
                        <a:cNvSpPr/>
                      </a:nvSpPr>
                      <a:spPr bwMode="auto">
                        <a:xfrm>
                          <a:off x="8600" y="8457"/>
                          <a:ext cx="120" cy="137"/>
                        </a:xfrm>
                        <a:custGeom>
                          <a:avLst/>
                          <a:gdLst/>
                          <a:ahLst/>
                          <a:cxnLst>
                            <a:cxn ang="0">
                              <a:pos x="0" y="68"/>
                            </a:cxn>
                            <a:cxn ang="0">
                              <a:pos x="3" y="44"/>
                            </a:cxn>
                            <a:cxn ang="0">
                              <a:pos x="13" y="24"/>
                            </a:cxn>
                            <a:cxn ang="0">
                              <a:pos x="29" y="9"/>
                            </a:cxn>
                            <a:cxn ang="0">
                              <a:pos x="48" y="1"/>
                            </a:cxn>
                            <a:cxn ang="0">
                              <a:pos x="60" y="0"/>
                            </a:cxn>
                            <a:cxn ang="0">
                              <a:pos x="80" y="4"/>
                            </a:cxn>
                            <a:cxn ang="0">
                              <a:pos x="98" y="15"/>
                            </a:cxn>
                            <a:cxn ang="0">
                              <a:pos x="111" y="33"/>
                            </a:cxn>
                            <a:cxn ang="0">
                              <a:pos x="118" y="55"/>
                            </a:cxn>
                            <a:cxn ang="0">
                              <a:pos x="120" y="68"/>
                            </a:cxn>
                            <a:cxn ang="0">
                              <a:pos x="116" y="92"/>
                            </a:cxn>
                            <a:cxn ang="0">
                              <a:pos x="106" y="112"/>
                            </a:cxn>
                            <a:cxn ang="0">
                              <a:pos x="90" y="127"/>
                            </a:cxn>
                            <a:cxn ang="0">
                              <a:pos x="71" y="135"/>
                            </a:cxn>
                            <a:cxn ang="0">
                              <a:pos x="60" y="137"/>
                            </a:cxn>
                            <a:cxn ang="0">
                              <a:pos x="39" y="133"/>
                            </a:cxn>
                            <a:cxn ang="0">
                              <a:pos x="21" y="121"/>
                            </a:cxn>
                            <a:cxn ang="0">
                              <a:pos x="8" y="103"/>
                            </a:cxn>
                            <a:cxn ang="0">
                              <a:pos x="1" y="82"/>
                            </a:cxn>
                            <a:cxn ang="0">
                              <a:pos x="0" y="68"/>
                            </a:cxn>
                          </a:cxnLst>
                          <a:rect l="0" t="0" r="r" b="b"/>
                          <a:pathLst>
                            <a:path w="120" h="137">
                              <a:moveTo>
                                <a:pt x="0" y="68"/>
                              </a:moveTo>
                              <a:lnTo>
                                <a:pt x="3" y="44"/>
                              </a:lnTo>
                              <a:lnTo>
                                <a:pt x="13" y="24"/>
                              </a:lnTo>
                              <a:lnTo>
                                <a:pt x="29" y="9"/>
                              </a:lnTo>
                              <a:lnTo>
                                <a:pt x="48" y="1"/>
                              </a:lnTo>
                              <a:lnTo>
                                <a:pt x="60" y="0"/>
                              </a:lnTo>
                              <a:lnTo>
                                <a:pt x="80" y="4"/>
                              </a:lnTo>
                              <a:lnTo>
                                <a:pt x="98" y="15"/>
                              </a:lnTo>
                              <a:lnTo>
                                <a:pt x="111" y="33"/>
                              </a:lnTo>
                              <a:lnTo>
                                <a:pt x="118" y="55"/>
                              </a:lnTo>
                              <a:lnTo>
                                <a:pt x="120" y="68"/>
                              </a:lnTo>
                              <a:lnTo>
                                <a:pt x="116" y="92"/>
                              </a:lnTo>
                              <a:lnTo>
                                <a:pt x="106" y="112"/>
                              </a:lnTo>
                              <a:lnTo>
                                <a:pt x="90" y="127"/>
                              </a:lnTo>
                              <a:lnTo>
                                <a:pt x="71" y="135"/>
                              </a:lnTo>
                              <a:lnTo>
                                <a:pt x="60" y="137"/>
                              </a:lnTo>
                              <a:lnTo>
                                <a:pt x="39" y="133"/>
                              </a:lnTo>
                              <a:lnTo>
                                <a:pt x="21" y="121"/>
                              </a:lnTo>
                              <a:lnTo>
                                <a:pt x="8" y="103"/>
                              </a:lnTo>
                              <a:lnTo>
                                <a:pt x="1" y="82"/>
                              </a:lnTo>
                              <a:lnTo>
                                <a:pt x="0" y="68"/>
                              </a:lnTo>
                              <a:close/>
                            </a:path>
                          </a:pathLst>
                        </a:custGeom>
                        <a:noFill/>
                        <a:ln w="25400">
                          <a:solidFill>
                            <a:srgbClr val="385D89"/>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60" name="Freeform 88"/>
                        <a:cNvSpPr/>
                      </a:nvSpPr>
                      <a:spPr bwMode="auto">
                        <a:xfrm>
                          <a:off x="10108" y="1897"/>
                          <a:ext cx="287" cy="280"/>
                        </a:xfrm>
                        <a:custGeom>
                          <a:avLst/>
                          <a:gdLst/>
                          <a:ahLst/>
                          <a:cxnLst>
                            <a:cxn ang="0">
                              <a:pos x="0" y="140"/>
                            </a:cxn>
                            <a:cxn ang="0">
                              <a:pos x="0" y="140"/>
                            </a:cxn>
                            <a:cxn ang="0">
                              <a:pos x="1" y="163"/>
                            </a:cxn>
                            <a:cxn ang="0">
                              <a:pos x="7" y="184"/>
                            </a:cxn>
                            <a:cxn ang="0">
                              <a:pos x="16" y="204"/>
                            </a:cxn>
                            <a:cxn ang="0">
                              <a:pos x="27" y="222"/>
                            </a:cxn>
                            <a:cxn ang="0">
                              <a:pos x="42" y="239"/>
                            </a:cxn>
                            <a:cxn ang="0">
                              <a:pos x="58" y="253"/>
                            </a:cxn>
                            <a:cxn ang="0">
                              <a:pos x="77" y="264"/>
                            </a:cxn>
                            <a:cxn ang="0">
                              <a:pos x="98" y="272"/>
                            </a:cxn>
                            <a:cxn ang="0">
                              <a:pos x="120" y="278"/>
                            </a:cxn>
                            <a:cxn ang="0">
                              <a:pos x="143" y="280"/>
                            </a:cxn>
                            <a:cxn ang="0">
                              <a:pos x="143" y="279"/>
                            </a:cxn>
                            <a:cxn ang="0">
                              <a:pos x="167" y="278"/>
                            </a:cxn>
                            <a:cxn ang="0">
                              <a:pos x="189" y="272"/>
                            </a:cxn>
                            <a:cxn ang="0">
                              <a:pos x="209" y="264"/>
                            </a:cxn>
                            <a:cxn ang="0">
                              <a:pos x="228" y="252"/>
                            </a:cxn>
                            <a:cxn ang="0">
                              <a:pos x="244" y="238"/>
                            </a:cxn>
                            <a:cxn ang="0">
                              <a:pos x="259" y="222"/>
                            </a:cxn>
                            <a:cxn ang="0">
                              <a:pos x="270" y="204"/>
                            </a:cxn>
                            <a:cxn ang="0">
                              <a:pos x="279" y="184"/>
                            </a:cxn>
                            <a:cxn ang="0">
                              <a:pos x="284" y="162"/>
                            </a:cxn>
                            <a:cxn ang="0">
                              <a:pos x="286" y="140"/>
                            </a:cxn>
                            <a:cxn ang="0">
                              <a:pos x="286" y="139"/>
                            </a:cxn>
                            <a:cxn ang="0">
                              <a:pos x="284" y="116"/>
                            </a:cxn>
                            <a:cxn ang="0">
                              <a:pos x="279" y="95"/>
                            </a:cxn>
                            <a:cxn ang="0">
                              <a:pos x="270" y="75"/>
                            </a:cxn>
                            <a:cxn ang="0">
                              <a:pos x="258" y="57"/>
                            </a:cxn>
                            <a:cxn ang="0">
                              <a:pos x="244" y="40"/>
                            </a:cxn>
                            <a:cxn ang="0">
                              <a:pos x="227" y="26"/>
                            </a:cxn>
                            <a:cxn ang="0">
                              <a:pos x="209" y="15"/>
                            </a:cxn>
                            <a:cxn ang="0">
                              <a:pos x="188" y="7"/>
                            </a:cxn>
                            <a:cxn ang="0">
                              <a:pos x="166" y="1"/>
                            </a:cxn>
                            <a:cxn ang="0">
                              <a:pos x="143" y="0"/>
                            </a:cxn>
                            <a:cxn ang="0">
                              <a:pos x="142" y="0"/>
                            </a:cxn>
                            <a:cxn ang="0">
                              <a:pos x="119" y="1"/>
                            </a:cxn>
                            <a:cxn ang="0">
                              <a:pos x="97" y="7"/>
                            </a:cxn>
                            <a:cxn ang="0">
                              <a:pos x="77" y="15"/>
                            </a:cxn>
                            <a:cxn ang="0">
                              <a:pos x="58" y="27"/>
                            </a:cxn>
                            <a:cxn ang="0">
                              <a:pos x="41" y="41"/>
                            </a:cxn>
                            <a:cxn ang="0">
                              <a:pos x="27" y="57"/>
                            </a:cxn>
                            <a:cxn ang="0">
                              <a:pos x="15" y="75"/>
                            </a:cxn>
                            <a:cxn ang="0">
                              <a:pos x="7" y="95"/>
                            </a:cxn>
                            <a:cxn ang="0">
                              <a:pos x="1" y="117"/>
                            </a:cxn>
                            <a:cxn ang="0">
                              <a:pos x="0" y="140"/>
                            </a:cxn>
                          </a:cxnLst>
                          <a:rect l="0" t="0" r="r" b="b"/>
                          <a:pathLst>
                            <a:path w="287" h="280">
                              <a:moveTo>
                                <a:pt x="0" y="140"/>
                              </a:moveTo>
                              <a:lnTo>
                                <a:pt x="0" y="140"/>
                              </a:lnTo>
                              <a:lnTo>
                                <a:pt x="1" y="163"/>
                              </a:lnTo>
                              <a:lnTo>
                                <a:pt x="7" y="184"/>
                              </a:lnTo>
                              <a:lnTo>
                                <a:pt x="16" y="204"/>
                              </a:lnTo>
                              <a:lnTo>
                                <a:pt x="27" y="222"/>
                              </a:lnTo>
                              <a:lnTo>
                                <a:pt x="42" y="239"/>
                              </a:lnTo>
                              <a:lnTo>
                                <a:pt x="58" y="253"/>
                              </a:lnTo>
                              <a:lnTo>
                                <a:pt x="77" y="264"/>
                              </a:lnTo>
                              <a:lnTo>
                                <a:pt x="98" y="272"/>
                              </a:lnTo>
                              <a:lnTo>
                                <a:pt x="120" y="278"/>
                              </a:lnTo>
                              <a:lnTo>
                                <a:pt x="143" y="280"/>
                              </a:lnTo>
                              <a:lnTo>
                                <a:pt x="143" y="279"/>
                              </a:lnTo>
                              <a:lnTo>
                                <a:pt x="167" y="278"/>
                              </a:lnTo>
                              <a:lnTo>
                                <a:pt x="189" y="272"/>
                              </a:lnTo>
                              <a:lnTo>
                                <a:pt x="209" y="264"/>
                              </a:lnTo>
                              <a:lnTo>
                                <a:pt x="228" y="252"/>
                              </a:lnTo>
                              <a:lnTo>
                                <a:pt x="244" y="238"/>
                              </a:lnTo>
                              <a:lnTo>
                                <a:pt x="259" y="222"/>
                              </a:lnTo>
                              <a:lnTo>
                                <a:pt x="270" y="204"/>
                              </a:lnTo>
                              <a:lnTo>
                                <a:pt x="279" y="184"/>
                              </a:lnTo>
                              <a:lnTo>
                                <a:pt x="284" y="162"/>
                              </a:lnTo>
                              <a:lnTo>
                                <a:pt x="286" y="140"/>
                              </a:lnTo>
                              <a:lnTo>
                                <a:pt x="286" y="139"/>
                              </a:lnTo>
                              <a:lnTo>
                                <a:pt x="284" y="116"/>
                              </a:lnTo>
                              <a:lnTo>
                                <a:pt x="279" y="95"/>
                              </a:lnTo>
                              <a:lnTo>
                                <a:pt x="270" y="75"/>
                              </a:lnTo>
                              <a:lnTo>
                                <a:pt x="258" y="57"/>
                              </a:lnTo>
                              <a:lnTo>
                                <a:pt x="244" y="40"/>
                              </a:lnTo>
                              <a:lnTo>
                                <a:pt x="227" y="26"/>
                              </a:lnTo>
                              <a:lnTo>
                                <a:pt x="209" y="15"/>
                              </a:lnTo>
                              <a:lnTo>
                                <a:pt x="188" y="7"/>
                              </a:lnTo>
                              <a:lnTo>
                                <a:pt x="166" y="1"/>
                              </a:lnTo>
                              <a:lnTo>
                                <a:pt x="143" y="0"/>
                              </a:lnTo>
                              <a:lnTo>
                                <a:pt x="142" y="0"/>
                              </a:lnTo>
                              <a:lnTo>
                                <a:pt x="119" y="1"/>
                              </a:lnTo>
                              <a:lnTo>
                                <a:pt x="97" y="7"/>
                              </a:lnTo>
                              <a:lnTo>
                                <a:pt x="77" y="15"/>
                              </a:lnTo>
                              <a:lnTo>
                                <a:pt x="58" y="27"/>
                              </a:lnTo>
                              <a:lnTo>
                                <a:pt x="41" y="41"/>
                              </a:lnTo>
                              <a:lnTo>
                                <a:pt x="27" y="57"/>
                              </a:lnTo>
                              <a:lnTo>
                                <a:pt x="15" y="75"/>
                              </a:lnTo>
                              <a:lnTo>
                                <a:pt x="7" y="95"/>
                              </a:lnTo>
                              <a:lnTo>
                                <a:pt x="1" y="117"/>
                              </a:lnTo>
                              <a:lnTo>
                                <a:pt x="0" y="140"/>
                              </a:lnTo>
                              <a:close/>
                            </a:path>
                          </a:pathLst>
                        </a:custGeom>
                        <a:solidFill>
                          <a:srgbClr val="F1F1F1"/>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61" name="Freeform 89"/>
                        <a:cNvSpPr/>
                      </a:nvSpPr>
                      <a:spPr bwMode="auto">
                        <a:xfrm>
                          <a:off x="10108" y="1897"/>
                          <a:ext cx="287" cy="280"/>
                        </a:xfrm>
                        <a:custGeom>
                          <a:avLst/>
                          <a:gdLst/>
                          <a:ahLst/>
                          <a:cxnLst>
                            <a:cxn ang="0">
                              <a:pos x="0" y="140"/>
                            </a:cxn>
                            <a:cxn ang="0">
                              <a:pos x="1" y="117"/>
                            </a:cxn>
                            <a:cxn ang="0">
                              <a:pos x="7" y="95"/>
                            </a:cxn>
                            <a:cxn ang="0">
                              <a:pos x="15" y="75"/>
                            </a:cxn>
                            <a:cxn ang="0">
                              <a:pos x="27" y="57"/>
                            </a:cxn>
                            <a:cxn ang="0">
                              <a:pos x="41" y="41"/>
                            </a:cxn>
                            <a:cxn ang="0">
                              <a:pos x="58" y="27"/>
                            </a:cxn>
                            <a:cxn ang="0">
                              <a:pos x="77" y="15"/>
                            </a:cxn>
                            <a:cxn ang="0">
                              <a:pos x="97" y="7"/>
                            </a:cxn>
                            <a:cxn ang="0">
                              <a:pos x="119" y="1"/>
                            </a:cxn>
                            <a:cxn ang="0">
                              <a:pos x="142" y="0"/>
                            </a:cxn>
                            <a:cxn ang="0">
                              <a:pos x="143" y="0"/>
                            </a:cxn>
                            <a:cxn ang="0">
                              <a:pos x="166" y="1"/>
                            </a:cxn>
                            <a:cxn ang="0">
                              <a:pos x="188" y="7"/>
                            </a:cxn>
                            <a:cxn ang="0">
                              <a:pos x="209" y="15"/>
                            </a:cxn>
                            <a:cxn ang="0">
                              <a:pos x="227" y="26"/>
                            </a:cxn>
                            <a:cxn ang="0">
                              <a:pos x="244" y="40"/>
                            </a:cxn>
                            <a:cxn ang="0">
                              <a:pos x="258" y="57"/>
                            </a:cxn>
                            <a:cxn ang="0">
                              <a:pos x="270" y="75"/>
                            </a:cxn>
                            <a:cxn ang="0">
                              <a:pos x="279" y="95"/>
                            </a:cxn>
                            <a:cxn ang="0">
                              <a:pos x="284" y="116"/>
                            </a:cxn>
                            <a:cxn ang="0">
                              <a:pos x="286" y="139"/>
                            </a:cxn>
                            <a:cxn ang="0">
                              <a:pos x="286" y="140"/>
                            </a:cxn>
                            <a:cxn ang="0">
                              <a:pos x="284" y="162"/>
                            </a:cxn>
                            <a:cxn ang="0">
                              <a:pos x="279" y="184"/>
                            </a:cxn>
                            <a:cxn ang="0">
                              <a:pos x="270" y="204"/>
                            </a:cxn>
                            <a:cxn ang="0">
                              <a:pos x="259" y="222"/>
                            </a:cxn>
                            <a:cxn ang="0">
                              <a:pos x="244" y="238"/>
                            </a:cxn>
                            <a:cxn ang="0">
                              <a:pos x="228" y="252"/>
                            </a:cxn>
                            <a:cxn ang="0">
                              <a:pos x="209" y="264"/>
                            </a:cxn>
                            <a:cxn ang="0">
                              <a:pos x="189" y="272"/>
                            </a:cxn>
                            <a:cxn ang="0">
                              <a:pos x="167" y="278"/>
                            </a:cxn>
                            <a:cxn ang="0">
                              <a:pos x="143" y="279"/>
                            </a:cxn>
                            <a:cxn ang="0">
                              <a:pos x="143" y="280"/>
                            </a:cxn>
                            <a:cxn ang="0">
                              <a:pos x="120" y="278"/>
                            </a:cxn>
                            <a:cxn ang="0">
                              <a:pos x="98" y="272"/>
                            </a:cxn>
                            <a:cxn ang="0">
                              <a:pos x="77" y="264"/>
                            </a:cxn>
                            <a:cxn ang="0">
                              <a:pos x="58" y="253"/>
                            </a:cxn>
                            <a:cxn ang="0">
                              <a:pos x="42" y="239"/>
                            </a:cxn>
                            <a:cxn ang="0">
                              <a:pos x="27" y="222"/>
                            </a:cxn>
                            <a:cxn ang="0">
                              <a:pos x="16" y="204"/>
                            </a:cxn>
                            <a:cxn ang="0">
                              <a:pos x="7" y="184"/>
                            </a:cxn>
                            <a:cxn ang="0">
                              <a:pos x="1" y="163"/>
                            </a:cxn>
                            <a:cxn ang="0">
                              <a:pos x="0" y="140"/>
                            </a:cxn>
                            <a:cxn ang="0">
                              <a:pos x="0" y="140"/>
                            </a:cxn>
                          </a:cxnLst>
                          <a:rect l="0" t="0" r="r" b="b"/>
                          <a:pathLst>
                            <a:path w="287" h="280">
                              <a:moveTo>
                                <a:pt x="0" y="140"/>
                              </a:moveTo>
                              <a:lnTo>
                                <a:pt x="1" y="117"/>
                              </a:lnTo>
                              <a:lnTo>
                                <a:pt x="7" y="95"/>
                              </a:lnTo>
                              <a:lnTo>
                                <a:pt x="15" y="75"/>
                              </a:lnTo>
                              <a:lnTo>
                                <a:pt x="27" y="57"/>
                              </a:lnTo>
                              <a:lnTo>
                                <a:pt x="41" y="41"/>
                              </a:lnTo>
                              <a:lnTo>
                                <a:pt x="58" y="27"/>
                              </a:lnTo>
                              <a:lnTo>
                                <a:pt x="77" y="15"/>
                              </a:lnTo>
                              <a:lnTo>
                                <a:pt x="97" y="7"/>
                              </a:lnTo>
                              <a:lnTo>
                                <a:pt x="119" y="1"/>
                              </a:lnTo>
                              <a:lnTo>
                                <a:pt x="142" y="0"/>
                              </a:lnTo>
                              <a:lnTo>
                                <a:pt x="143" y="0"/>
                              </a:lnTo>
                              <a:lnTo>
                                <a:pt x="166" y="1"/>
                              </a:lnTo>
                              <a:lnTo>
                                <a:pt x="188" y="7"/>
                              </a:lnTo>
                              <a:lnTo>
                                <a:pt x="209" y="15"/>
                              </a:lnTo>
                              <a:lnTo>
                                <a:pt x="227" y="26"/>
                              </a:lnTo>
                              <a:lnTo>
                                <a:pt x="244" y="40"/>
                              </a:lnTo>
                              <a:lnTo>
                                <a:pt x="258" y="57"/>
                              </a:lnTo>
                              <a:lnTo>
                                <a:pt x="270" y="75"/>
                              </a:lnTo>
                              <a:lnTo>
                                <a:pt x="279" y="95"/>
                              </a:lnTo>
                              <a:lnTo>
                                <a:pt x="284" y="116"/>
                              </a:lnTo>
                              <a:lnTo>
                                <a:pt x="286" y="139"/>
                              </a:lnTo>
                              <a:lnTo>
                                <a:pt x="286" y="140"/>
                              </a:lnTo>
                              <a:lnTo>
                                <a:pt x="284" y="162"/>
                              </a:lnTo>
                              <a:lnTo>
                                <a:pt x="279" y="184"/>
                              </a:lnTo>
                              <a:lnTo>
                                <a:pt x="270" y="204"/>
                              </a:lnTo>
                              <a:lnTo>
                                <a:pt x="259" y="222"/>
                              </a:lnTo>
                              <a:lnTo>
                                <a:pt x="244" y="238"/>
                              </a:lnTo>
                              <a:lnTo>
                                <a:pt x="228" y="252"/>
                              </a:lnTo>
                              <a:lnTo>
                                <a:pt x="209" y="264"/>
                              </a:lnTo>
                              <a:lnTo>
                                <a:pt x="189" y="272"/>
                              </a:lnTo>
                              <a:lnTo>
                                <a:pt x="167" y="278"/>
                              </a:lnTo>
                              <a:lnTo>
                                <a:pt x="143" y="279"/>
                              </a:lnTo>
                              <a:lnTo>
                                <a:pt x="143" y="280"/>
                              </a:lnTo>
                              <a:lnTo>
                                <a:pt x="120" y="278"/>
                              </a:lnTo>
                              <a:lnTo>
                                <a:pt x="98" y="272"/>
                              </a:lnTo>
                              <a:lnTo>
                                <a:pt x="77" y="264"/>
                              </a:lnTo>
                              <a:lnTo>
                                <a:pt x="58" y="253"/>
                              </a:lnTo>
                              <a:lnTo>
                                <a:pt x="42" y="239"/>
                              </a:lnTo>
                              <a:lnTo>
                                <a:pt x="27" y="222"/>
                              </a:lnTo>
                              <a:lnTo>
                                <a:pt x="16" y="204"/>
                              </a:lnTo>
                              <a:lnTo>
                                <a:pt x="7" y="184"/>
                              </a:lnTo>
                              <a:lnTo>
                                <a:pt x="1" y="163"/>
                              </a:lnTo>
                              <a:lnTo>
                                <a:pt x="0" y="140"/>
                              </a:lnTo>
                              <a:lnTo>
                                <a:pt x="0" y="140"/>
                              </a:lnTo>
                              <a:close/>
                            </a:path>
                          </a:pathLst>
                        </a:custGeom>
                        <a:noFill/>
                        <a:ln w="25400">
                          <a:solidFill>
                            <a:srgbClr val="385D89"/>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62" name="Freeform 90"/>
                        <a:cNvSpPr/>
                      </a:nvSpPr>
                      <a:spPr bwMode="auto">
                        <a:xfrm>
                          <a:off x="10044" y="2177"/>
                          <a:ext cx="431" cy="280"/>
                        </a:xfrm>
                        <a:custGeom>
                          <a:avLst/>
                          <a:gdLst/>
                          <a:ahLst/>
                          <a:cxnLst>
                            <a:cxn ang="0">
                              <a:pos x="430" y="140"/>
                            </a:cxn>
                            <a:cxn ang="0">
                              <a:pos x="429" y="125"/>
                            </a:cxn>
                            <a:cxn ang="0">
                              <a:pos x="424" y="108"/>
                            </a:cxn>
                            <a:cxn ang="0">
                              <a:pos x="416" y="91"/>
                            </a:cxn>
                            <a:cxn ang="0">
                              <a:pos x="406" y="76"/>
                            </a:cxn>
                            <a:cxn ang="0">
                              <a:pos x="393" y="61"/>
                            </a:cxn>
                            <a:cxn ang="0">
                              <a:pos x="377" y="48"/>
                            </a:cxn>
                            <a:cxn ang="0">
                              <a:pos x="359" y="36"/>
                            </a:cxn>
                            <a:cxn ang="0">
                              <a:pos x="339" y="25"/>
                            </a:cxn>
                            <a:cxn ang="0">
                              <a:pos x="317" y="16"/>
                            </a:cxn>
                            <a:cxn ang="0">
                              <a:pos x="293" y="9"/>
                            </a:cxn>
                            <a:cxn ang="0">
                              <a:pos x="268" y="4"/>
                            </a:cxn>
                            <a:cxn ang="0">
                              <a:pos x="242" y="1"/>
                            </a:cxn>
                            <a:cxn ang="0">
                              <a:pos x="215" y="0"/>
                            </a:cxn>
                            <a:cxn ang="0">
                              <a:pos x="192" y="0"/>
                            </a:cxn>
                            <a:cxn ang="0">
                              <a:pos x="165" y="3"/>
                            </a:cxn>
                            <a:cxn ang="0">
                              <a:pos x="140" y="8"/>
                            </a:cxn>
                            <a:cxn ang="0">
                              <a:pos x="116" y="15"/>
                            </a:cxn>
                            <a:cxn ang="0">
                              <a:pos x="94" y="24"/>
                            </a:cxn>
                            <a:cxn ang="0">
                              <a:pos x="73" y="34"/>
                            </a:cxn>
                            <a:cxn ang="0">
                              <a:pos x="55" y="46"/>
                            </a:cxn>
                            <a:cxn ang="0">
                              <a:pos x="39" y="59"/>
                            </a:cxn>
                            <a:cxn ang="0">
                              <a:pos x="25" y="73"/>
                            </a:cxn>
                            <a:cxn ang="0">
                              <a:pos x="14" y="88"/>
                            </a:cxn>
                            <a:cxn ang="0">
                              <a:pos x="6" y="105"/>
                            </a:cxn>
                            <a:cxn ang="0">
                              <a:pos x="1" y="122"/>
                            </a:cxn>
                            <a:cxn ang="0">
                              <a:pos x="0" y="140"/>
                            </a:cxn>
                            <a:cxn ang="0">
                              <a:pos x="0" y="280"/>
                            </a:cxn>
                            <a:cxn ang="0">
                              <a:pos x="430" y="280"/>
                            </a:cxn>
                            <a:cxn ang="0">
                              <a:pos x="430" y="140"/>
                            </a:cxn>
                          </a:cxnLst>
                          <a:rect l="0" t="0" r="r" b="b"/>
                          <a:pathLst>
                            <a:path w="431" h="280">
                              <a:moveTo>
                                <a:pt x="430" y="140"/>
                              </a:moveTo>
                              <a:lnTo>
                                <a:pt x="429" y="125"/>
                              </a:lnTo>
                              <a:lnTo>
                                <a:pt x="424" y="108"/>
                              </a:lnTo>
                              <a:lnTo>
                                <a:pt x="416" y="91"/>
                              </a:lnTo>
                              <a:lnTo>
                                <a:pt x="406" y="76"/>
                              </a:lnTo>
                              <a:lnTo>
                                <a:pt x="393" y="61"/>
                              </a:lnTo>
                              <a:lnTo>
                                <a:pt x="377" y="48"/>
                              </a:lnTo>
                              <a:lnTo>
                                <a:pt x="359" y="36"/>
                              </a:lnTo>
                              <a:lnTo>
                                <a:pt x="339" y="25"/>
                              </a:lnTo>
                              <a:lnTo>
                                <a:pt x="317" y="16"/>
                              </a:lnTo>
                              <a:lnTo>
                                <a:pt x="293" y="9"/>
                              </a:lnTo>
                              <a:lnTo>
                                <a:pt x="268" y="4"/>
                              </a:lnTo>
                              <a:lnTo>
                                <a:pt x="242" y="1"/>
                              </a:lnTo>
                              <a:lnTo>
                                <a:pt x="215" y="0"/>
                              </a:lnTo>
                              <a:lnTo>
                                <a:pt x="192" y="0"/>
                              </a:lnTo>
                              <a:lnTo>
                                <a:pt x="165" y="3"/>
                              </a:lnTo>
                              <a:lnTo>
                                <a:pt x="140" y="8"/>
                              </a:lnTo>
                              <a:lnTo>
                                <a:pt x="116" y="15"/>
                              </a:lnTo>
                              <a:lnTo>
                                <a:pt x="94" y="24"/>
                              </a:lnTo>
                              <a:lnTo>
                                <a:pt x="73" y="34"/>
                              </a:lnTo>
                              <a:lnTo>
                                <a:pt x="55" y="46"/>
                              </a:lnTo>
                              <a:lnTo>
                                <a:pt x="39" y="59"/>
                              </a:lnTo>
                              <a:lnTo>
                                <a:pt x="25" y="73"/>
                              </a:lnTo>
                              <a:lnTo>
                                <a:pt x="14" y="88"/>
                              </a:lnTo>
                              <a:lnTo>
                                <a:pt x="6" y="105"/>
                              </a:lnTo>
                              <a:lnTo>
                                <a:pt x="1" y="122"/>
                              </a:lnTo>
                              <a:lnTo>
                                <a:pt x="0" y="140"/>
                              </a:lnTo>
                              <a:lnTo>
                                <a:pt x="0" y="280"/>
                              </a:lnTo>
                              <a:lnTo>
                                <a:pt x="430" y="280"/>
                              </a:lnTo>
                              <a:lnTo>
                                <a:pt x="430" y="140"/>
                              </a:lnTo>
                              <a:close/>
                            </a:path>
                          </a:pathLst>
                        </a:custGeom>
                        <a:solidFill>
                          <a:srgbClr val="F1F1F1"/>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63" name="Freeform 91"/>
                        <a:cNvSpPr/>
                      </a:nvSpPr>
                      <a:spPr bwMode="auto">
                        <a:xfrm>
                          <a:off x="10044" y="2177"/>
                          <a:ext cx="431" cy="280"/>
                        </a:xfrm>
                        <a:custGeom>
                          <a:avLst/>
                          <a:gdLst/>
                          <a:ahLst/>
                          <a:cxnLst>
                            <a:cxn ang="0">
                              <a:pos x="430" y="140"/>
                            </a:cxn>
                            <a:cxn ang="0">
                              <a:pos x="429" y="125"/>
                            </a:cxn>
                            <a:cxn ang="0">
                              <a:pos x="424" y="108"/>
                            </a:cxn>
                            <a:cxn ang="0">
                              <a:pos x="416" y="91"/>
                            </a:cxn>
                            <a:cxn ang="0">
                              <a:pos x="406" y="76"/>
                            </a:cxn>
                            <a:cxn ang="0">
                              <a:pos x="393" y="61"/>
                            </a:cxn>
                            <a:cxn ang="0">
                              <a:pos x="377" y="48"/>
                            </a:cxn>
                            <a:cxn ang="0">
                              <a:pos x="359" y="36"/>
                            </a:cxn>
                            <a:cxn ang="0">
                              <a:pos x="339" y="25"/>
                            </a:cxn>
                            <a:cxn ang="0">
                              <a:pos x="317" y="16"/>
                            </a:cxn>
                            <a:cxn ang="0">
                              <a:pos x="293" y="9"/>
                            </a:cxn>
                            <a:cxn ang="0">
                              <a:pos x="268" y="4"/>
                            </a:cxn>
                            <a:cxn ang="0">
                              <a:pos x="242" y="1"/>
                            </a:cxn>
                            <a:cxn ang="0">
                              <a:pos x="215" y="0"/>
                            </a:cxn>
                            <a:cxn ang="0">
                              <a:pos x="192" y="0"/>
                            </a:cxn>
                            <a:cxn ang="0">
                              <a:pos x="165" y="3"/>
                            </a:cxn>
                            <a:cxn ang="0">
                              <a:pos x="140" y="8"/>
                            </a:cxn>
                            <a:cxn ang="0">
                              <a:pos x="116" y="15"/>
                            </a:cxn>
                            <a:cxn ang="0">
                              <a:pos x="94" y="24"/>
                            </a:cxn>
                            <a:cxn ang="0">
                              <a:pos x="73" y="34"/>
                            </a:cxn>
                            <a:cxn ang="0">
                              <a:pos x="55" y="46"/>
                            </a:cxn>
                            <a:cxn ang="0">
                              <a:pos x="39" y="59"/>
                            </a:cxn>
                            <a:cxn ang="0">
                              <a:pos x="25" y="73"/>
                            </a:cxn>
                            <a:cxn ang="0">
                              <a:pos x="14" y="88"/>
                            </a:cxn>
                            <a:cxn ang="0">
                              <a:pos x="6" y="105"/>
                            </a:cxn>
                            <a:cxn ang="0">
                              <a:pos x="1" y="122"/>
                            </a:cxn>
                            <a:cxn ang="0">
                              <a:pos x="0" y="140"/>
                            </a:cxn>
                            <a:cxn ang="0">
                              <a:pos x="0" y="280"/>
                            </a:cxn>
                            <a:cxn ang="0">
                              <a:pos x="430" y="280"/>
                            </a:cxn>
                            <a:cxn ang="0">
                              <a:pos x="430" y="140"/>
                            </a:cxn>
                          </a:cxnLst>
                          <a:rect l="0" t="0" r="r" b="b"/>
                          <a:pathLst>
                            <a:path w="431" h="280">
                              <a:moveTo>
                                <a:pt x="430" y="140"/>
                              </a:moveTo>
                              <a:lnTo>
                                <a:pt x="429" y="125"/>
                              </a:lnTo>
                              <a:lnTo>
                                <a:pt x="424" y="108"/>
                              </a:lnTo>
                              <a:lnTo>
                                <a:pt x="416" y="91"/>
                              </a:lnTo>
                              <a:lnTo>
                                <a:pt x="406" y="76"/>
                              </a:lnTo>
                              <a:lnTo>
                                <a:pt x="393" y="61"/>
                              </a:lnTo>
                              <a:lnTo>
                                <a:pt x="377" y="48"/>
                              </a:lnTo>
                              <a:lnTo>
                                <a:pt x="359" y="36"/>
                              </a:lnTo>
                              <a:lnTo>
                                <a:pt x="339" y="25"/>
                              </a:lnTo>
                              <a:lnTo>
                                <a:pt x="317" y="16"/>
                              </a:lnTo>
                              <a:lnTo>
                                <a:pt x="293" y="9"/>
                              </a:lnTo>
                              <a:lnTo>
                                <a:pt x="268" y="4"/>
                              </a:lnTo>
                              <a:lnTo>
                                <a:pt x="242" y="1"/>
                              </a:lnTo>
                              <a:lnTo>
                                <a:pt x="215" y="0"/>
                              </a:lnTo>
                              <a:lnTo>
                                <a:pt x="192" y="0"/>
                              </a:lnTo>
                              <a:lnTo>
                                <a:pt x="165" y="3"/>
                              </a:lnTo>
                              <a:lnTo>
                                <a:pt x="140" y="8"/>
                              </a:lnTo>
                              <a:lnTo>
                                <a:pt x="116" y="15"/>
                              </a:lnTo>
                              <a:lnTo>
                                <a:pt x="94" y="24"/>
                              </a:lnTo>
                              <a:lnTo>
                                <a:pt x="73" y="34"/>
                              </a:lnTo>
                              <a:lnTo>
                                <a:pt x="55" y="46"/>
                              </a:lnTo>
                              <a:lnTo>
                                <a:pt x="39" y="59"/>
                              </a:lnTo>
                              <a:lnTo>
                                <a:pt x="25" y="73"/>
                              </a:lnTo>
                              <a:lnTo>
                                <a:pt x="14" y="88"/>
                              </a:lnTo>
                              <a:lnTo>
                                <a:pt x="6" y="105"/>
                              </a:lnTo>
                              <a:lnTo>
                                <a:pt x="1" y="122"/>
                              </a:lnTo>
                              <a:lnTo>
                                <a:pt x="0" y="140"/>
                              </a:lnTo>
                              <a:lnTo>
                                <a:pt x="0" y="280"/>
                              </a:lnTo>
                              <a:lnTo>
                                <a:pt x="430" y="280"/>
                              </a:lnTo>
                              <a:lnTo>
                                <a:pt x="430" y="140"/>
                              </a:lnTo>
                            </a:path>
                          </a:pathLst>
                        </a:custGeom>
                        <a:noFill/>
                        <a:ln w="25400">
                          <a:solidFill>
                            <a:srgbClr val="385D89"/>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64" name="Freeform 92"/>
                        <a:cNvSpPr/>
                      </a:nvSpPr>
                      <a:spPr bwMode="auto">
                        <a:xfrm>
                          <a:off x="10315" y="2271"/>
                          <a:ext cx="287" cy="373"/>
                        </a:xfrm>
                        <a:custGeom>
                          <a:avLst/>
                          <a:gdLst/>
                          <a:ahLst/>
                          <a:cxnLst>
                            <a:cxn ang="0">
                              <a:pos x="47" y="0"/>
                            </a:cxn>
                            <a:cxn ang="0">
                              <a:pos x="47" y="0"/>
                            </a:cxn>
                            <a:cxn ang="0">
                              <a:pos x="39" y="0"/>
                            </a:cxn>
                            <a:cxn ang="0">
                              <a:pos x="19" y="9"/>
                            </a:cxn>
                            <a:cxn ang="0">
                              <a:pos x="5" y="26"/>
                            </a:cxn>
                            <a:cxn ang="0">
                              <a:pos x="0" y="47"/>
                            </a:cxn>
                            <a:cxn ang="0">
                              <a:pos x="0" y="373"/>
                            </a:cxn>
                            <a:cxn ang="0">
                              <a:pos x="239" y="373"/>
                            </a:cxn>
                            <a:cxn ang="0">
                              <a:pos x="247" y="372"/>
                            </a:cxn>
                            <a:cxn ang="0">
                              <a:pos x="267" y="363"/>
                            </a:cxn>
                            <a:cxn ang="0">
                              <a:pos x="281" y="347"/>
                            </a:cxn>
                            <a:cxn ang="0">
                              <a:pos x="286" y="325"/>
                            </a:cxn>
                            <a:cxn ang="0">
                              <a:pos x="286" y="0"/>
                            </a:cxn>
                            <a:cxn ang="0">
                              <a:pos x="47" y="0"/>
                            </a:cxn>
                          </a:cxnLst>
                          <a:rect l="0" t="0" r="r" b="b"/>
                          <a:pathLst>
                            <a:path w="287" h="373">
                              <a:moveTo>
                                <a:pt x="47" y="0"/>
                              </a:moveTo>
                              <a:lnTo>
                                <a:pt x="47" y="0"/>
                              </a:lnTo>
                              <a:lnTo>
                                <a:pt x="39" y="0"/>
                              </a:lnTo>
                              <a:lnTo>
                                <a:pt x="19" y="9"/>
                              </a:lnTo>
                              <a:lnTo>
                                <a:pt x="5" y="26"/>
                              </a:lnTo>
                              <a:lnTo>
                                <a:pt x="0" y="47"/>
                              </a:lnTo>
                              <a:lnTo>
                                <a:pt x="0" y="373"/>
                              </a:lnTo>
                              <a:lnTo>
                                <a:pt x="239" y="373"/>
                              </a:lnTo>
                              <a:lnTo>
                                <a:pt x="247" y="372"/>
                              </a:lnTo>
                              <a:lnTo>
                                <a:pt x="267" y="363"/>
                              </a:lnTo>
                              <a:lnTo>
                                <a:pt x="281" y="347"/>
                              </a:lnTo>
                              <a:lnTo>
                                <a:pt x="286" y="325"/>
                              </a:lnTo>
                              <a:lnTo>
                                <a:pt x="286" y="0"/>
                              </a:lnTo>
                              <a:lnTo>
                                <a:pt x="47" y="0"/>
                              </a:lnTo>
                              <a:close/>
                            </a:path>
                          </a:pathLst>
                        </a:custGeom>
                        <a:solidFill>
                          <a:srgbClr val="DDD9C3"/>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65" name="Freeform 93"/>
                        <a:cNvSpPr/>
                      </a:nvSpPr>
                      <a:spPr bwMode="auto">
                        <a:xfrm>
                          <a:off x="10315" y="2271"/>
                          <a:ext cx="287" cy="373"/>
                        </a:xfrm>
                        <a:custGeom>
                          <a:avLst/>
                          <a:gdLst/>
                          <a:ahLst/>
                          <a:cxnLst>
                            <a:cxn ang="0">
                              <a:pos x="47" y="0"/>
                            </a:cxn>
                            <a:cxn ang="0">
                              <a:pos x="286" y="0"/>
                            </a:cxn>
                            <a:cxn ang="0">
                              <a:pos x="286" y="325"/>
                            </a:cxn>
                            <a:cxn ang="0">
                              <a:pos x="281" y="347"/>
                            </a:cxn>
                            <a:cxn ang="0">
                              <a:pos x="267" y="363"/>
                            </a:cxn>
                            <a:cxn ang="0">
                              <a:pos x="247" y="372"/>
                            </a:cxn>
                            <a:cxn ang="0">
                              <a:pos x="239" y="373"/>
                            </a:cxn>
                            <a:cxn ang="0">
                              <a:pos x="0" y="373"/>
                            </a:cxn>
                            <a:cxn ang="0">
                              <a:pos x="0" y="47"/>
                            </a:cxn>
                            <a:cxn ang="0">
                              <a:pos x="5" y="26"/>
                            </a:cxn>
                            <a:cxn ang="0">
                              <a:pos x="19" y="9"/>
                            </a:cxn>
                            <a:cxn ang="0">
                              <a:pos x="39" y="0"/>
                            </a:cxn>
                            <a:cxn ang="0">
                              <a:pos x="47" y="0"/>
                            </a:cxn>
                          </a:cxnLst>
                          <a:rect l="0" t="0" r="r" b="b"/>
                          <a:pathLst>
                            <a:path w="287" h="373">
                              <a:moveTo>
                                <a:pt x="47" y="0"/>
                              </a:moveTo>
                              <a:lnTo>
                                <a:pt x="286" y="0"/>
                              </a:lnTo>
                              <a:lnTo>
                                <a:pt x="286" y="325"/>
                              </a:lnTo>
                              <a:lnTo>
                                <a:pt x="281" y="347"/>
                              </a:lnTo>
                              <a:lnTo>
                                <a:pt x="267" y="363"/>
                              </a:lnTo>
                              <a:lnTo>
                                <a:pt x="247" y="372"/>
                              </a:lnTo>
                              <a:lnTo>
                                <a:pt x="239" y="373"/>
                              </a:lnTo>
                              <a:lnTo>
                                <a:pt x="0" y="373"/>
                              </a:lnTo>
                              <a:lnTo>
                                <a:pt x="0" y="47"/>
                              </a:lnTo>
                              <a:lnTo>
                                <a:pt x="5" y="26"/>
                              </a:lnTo>
                              <a:lnTo>
                                <a:pt x="19" y="9"/>
                              </a:lnTo>
                              <a:lnTo>
                                <a:pt x="39" y="0"/>
                              </a:lnTo>
                              <a:lnTo>
                                <a:pt x="47" y="0"/>
                              </a:lnTo>
                              <a:close/>
                            </a:path>
                          </a:pathLst>
                        </a:custGeom>
                        <a:noFill/>
                        <a:ln w="25400">
                          <a:solidFill>
                            <a:srgbClr val="385D89"/>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66" name="Freeform 94"/>
                        <a:cNvSpPr/>
                      </a:nvSpPr>
                      <a:spPr bwMode="auto">
                        <a:xfrm>
                          <a:off x="9726" y="1991"/>
                          <a:ext cx="286" cy="280"/>
                        </a:xfrm>
                        <a:custGeom>
                          <a:avLst/>
                          <a:gdLst/>
                          <a:ahLst/>
                          <a:cxnLst>
                            <a:cxn ang="0">
                              <a:pos x="0" y="140"/>
                            </a:cxn>
                            <a:cxn ang="0">
                              <a:pos x="0" y="140"/>
                            </a:cxn>
                            <a:cxn ang="0">
                              <a:pos x="1" y="163"/>
                            </a:cxn>
                            <a:cxn ang="0">
                              <a:pos x="7" y="184"/>
                            </a:cxn>
                            <a:cxn ang="0">
                              <a:pos x="16" y="204"/>
                            </a:cxn>
                            <a:cxn ang="0">
                              <a:pos x="27" y="222"/>
                            </a:cxn>
                            <a:cxn ang="0">
                              <a:pos x="42" y="239"/>
                            </a:cxn>
                            <a:cxn ang="0">
                              <a:pos x="58" y="253"/>
                            </a:cxn>
                            <a:cxn ang="0">
                              <a:pos x="77" y="264"/>
                            </a:cxn>
                            <a:cxn ang="0">
                              <a:pos x="98" y="272"/>
                            </a:cxn>
                            <a:cxn ang="0">
                              <a:pos x="120" y="278"/>
                            </a:cxn>
                            <a:cxn ang="0">
                              <a:pos x="143" y="280"/>
                            </a:cxn>
                            <a:cxn ang="0">
                              <a:pos x="143" y="279"/>
                            </a:cxn>
                            <a:cxn ang="0">
                              <a:pos x="167" y="278"/>
                            </a:cxn>
                            <a:cxn ang="0">
                              <a:pos x="189" y="272"/>
                            </a:cxn>
                            <a:cxn ang="0">
                              <a:pos x="209" y="264"/>
                            </a:cxn>
                            <a:cxn ang="0">
                              <a:pos x="228" y="252"/>
                            </a:cxn>
                            <a:cxn ang="0">
                              <a:pos x="244" y="238"/>
                            </a:cxn>
                            <a:cxn ang="0">
                              <a:pos x="259" y="222"/>
                            </a:cxn>
                            <a:cxn ang="0">
                              <a:pos x="270" y="204"/>
                            </a:cxn>
                            <a:cxn ang="0">
                              <a:pos x="279" y="184"/>
                            </a:cxn>
                            <a:cxn ang="0">
                              <a:pos x="284" y="162"/>
                            </a:cxn>
                            <a:cxn ang="0">
                              <a:pos x="286" y="140"/>
                            </a:cxn>
                            <a:cxn ang="0">
                              <a:pos x="286" y="139"/>
                            </a:cxn>
                            <a:cxn ang="0">
                              <a:pos x="284" y="116"/>
                            </a:cxn>
                            <a:cxn ang="0">
                              <a:pos x="279" y="95"/>
                            </a:cxn>
                            <a:cxn ang="0">
                              <a:pos x="270" y="75"/>
                            </a:cxn>
                            <a:cxn ang="0">
                              <a:pos x="258" y="57"/>
                            </a:cxn>
                            <a:cxn ang="0">
                              <a:pos x="244" y="40"/>
                            </a:cxn>
                            <a:cxn ang="0">
                              <a:pos x="227" y="26"/>
                            </a:cxn>
                            <a:cxn ang="0">
                              <a:pos x="209" y="15"/>
                            </a:cxn>
                            <a:cxn ang="0">
                              <a:pos x="188" y="7"/>
                            </a:cxn>
                            <a:cxn ang="0">
                              <a:pos x="166" y="1"/>
                            </a:cxn>
                            <a:cxn ang="0">
                              <a:pos x="143" y="0"/>
                            </a:cxn>
                            <a:cxn ang="0">
                              <a:pos x="142" y="0"/>
                            </a:cxn>
                            <a:cxn ang="0">
                              <a:pos x="119" y="1"/>
                            </a:cxn>
                            <a:cxn ang="0">
                              <a:pos x="97" y="7"/>
                            </a:cxn>
                            <a:cxn ang="0">
                              <a:pos x="77" y="15"/>
                            </a:cxn>
                            <a:cxn ang="0">
                              <a:pos x="58" y="27"/>
                            </a:cxn>
                            <a:cxn ang="0">
                              <a:pos x="41" y="41"/>
                            </a:cxn>
                            <a:cxn ang="0">
                              <a:pos x="27" y="57"/>
                            </a:cxn>
                            <a:cxn ang="0">
                              <a:pos x="15" y="75"/>
                            </a:cxn>
                            <a:cxn ang="0">
                              <a:pos x="7" y="95"/>
                            </a:cxn>
                            <a:cxn ang="0">
                              <a:pos x="1" y="117"/>
                            </a:cxn>
                            <a:cxn ang="0">
                              <a:pos x="0" y="140"/>
                            </a:cxn>
                          </a:cxnLst>
                          <a:rect l="0" t="0" r="r" b="b"/>
                          <a:pathLst>
                            <a:path w="286" h="280">
                              <a:moveTo>
                                <a:pt x="0" y="140"/>
                              </a:moveTo>
                              <a:lnTo>
                                <a:pt x="0" y="140"/>
                              </a:lnTo>
                              <a:lnTo>
                                <a:pt x="1" y="163"/>
                              </a:lnTo>
                              <a:lnTo>
                                <a:pt x="7" y="184"/>
                              </a:lnTo>
                              <a:lnTo>
                                <a:pt x="16" y="204"/>
                              </a:lnTo>
                              <a:lnTo>
                                <a:pt x="27" y="222"/>
                              </a:lnTo>
                              <a:lnTo>
                                <a:pt x="42" y="239"/>
                              </a:lnTo>
                              <a:lnTo>
                                <a:pt x="58" y="253"/>
                              </a:lnTo>
                              <a:lnTo>
                                <a:pt x="77" y="264"/>
                              </a:lnTo>
                              <a:lnTo>
                                <a:pt x="98" y="272"/>
                              </a:lnTo>
                              <a:lnTo>
                                <a:pt x="120" y="278"/>
                              </a:lnTo>
                              <a:lnTo>
                                <a:pt x="143" y="280"/>
                              </a:lnTo>
                              <a:lnTo>
                                <a:pt x="143" y="279"/>
                              </a:lnTo>
                              <a:lnTo>
                                <a:pt x="167" y="278"/>
                              </a:lnTo>
                              <a:lnTo>
                                <a:pt x="189" y="272"/>
                              </a:lnTo>
                              <a:lnTo>
                                <a:pt x="209" y="264"/>
                              </a:lnTo>
                              <a:lnTo>
                                <a:pt x="228" y="252"/>
                              </a:lnTo>
                              <a:lnTo>
                                <a:pt x="244" y="238"/>
                              </a:lnTo>
                              <a:lnTo>
                                <a:pt x="259" y="222"/>
                              </a:lnTo>
                              <a:lnTo>
                                <a:pt x="270" y="204"/>
                              </a:lnTo>
                              <a:lnTo>
                                <a:pt x="279" y="184"/>
                              </a:lnTo>
                              <a:lnTo>
                                <a:pt x="284" y="162"/>
                              </a:lnTo>
                              <a:lnTo>
                                <a:pt x="286" y="140"/>
                              </a:lnTo>
                              <a:lnTo>
                                <a:pt x="286" y="139"/>
                              </a:lnTo>
                              <a:lnTo>
                                <a:pt x="284" y="116"/>
                              </a:lnTo>
                              <a:lnTo>
                                <a:pt x="279" y="95"/>
                              </a:lnTo>
                              <a:lnTo>
                                <a:pt x="270" y="75"/>
                              </a:lnTo>
                              <a:lnTo>
                                <a:pt x="258" y="57"/>
                              </a:lnTo>
                              <a:lnTo>
                                <a:pt x="244" y="40"/>
                              </a:lnTo>
                              <a:lnTo>
                                <a:pt x="227" y="26"/>
                              </a:lnTo>
                              <a:lnTo>
                                <a:pt x="209" y="15"/>
                              </a:lnTo>
                              <a:lnTo>
                                <a:pt x="188" y="7"/>
                              </a:lnTo>
                              <a:lnTo>
                                <a:pt x="166" y="1"/>
                              </a:lnTo>
                              <a:lnTo>
                                <a:pt x="143" y="0"/>
                              </a:lnTo>
                              <a:lnTo>
                                <a:pt x="142" y="0"/>
                              </a:lnTo>
                              <a:lnTo>
                                <a:pt x="119" y="1"/>
                              </a:lnTo>
                              <a:lnTo>
                                <a:pt x="97" y="7"/>
                              </a:lnTo>
                              <a:lnTo>
                                <a:pt x="77" y="15"/>
                              </a:lnTo>
                              <a:lnTo>
                                <a:pt x="58" y="27"/>
                              </a:lnTo>
                              <a:lnTo>
                                <a:pt x="41" y="41"/>
                              </a:lnTo>
                              <a:lnTo>
                                <a:pt x="27" y="57"/>
                              </a:lnTo>
                              <a:lnTo>
                                <a:pt x="15" y="75"/>
                              </a:lnTo>
                              <a:lnTo>
                                <a:pt x="7" y="95"/>
                              </a:lnTo>
                              <a:lnTo>
                                <a:pt x="1" y="117"/>
                              </a:lnTo>
                              <a:lnTo>
                                <a:pt x="0" y="140"/>
                              </a:lnTo>
                              <a:close/>
                            </a:path>
                          </a:pathLst>
                        </a:custGeom>
                        <a:solidFill>
                          <a:srgbClr val="F1F1F1"/>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67" name="Freeform 95"/>
                        <a:cNvSpPr/>
                      </a:nvSpPr>
                      <a:spPr bwMode="auto">
                        <a:xfrm>
                          <a:off x="9726" y="1991"/>
                          <a:ext cx="286" cy="280"/>
                        </a:xfrm>
                        <a:custGeom>
                          <a:avLst/>
                          <a:gdLst/>
                          <a:ahLst/>
                          <a:cxnLst>
                            <a:cxn ang="0">
                              <a:pos x="0" y="140"/>
                            </a:cxn>
                            <a:cxn ang="0">
                              <a:pos x="1" y="117"/>
                            </a:cxn>
                            <a:cxn ang="0">
                              <a:pos x="7" y="95"/>
                            </a:cxn>
                            <a:cxn ang="0">
                              <a:pos x="15" y="75"/>
                            </a:cxn>
                            <a:cxn ang="0">
                              <a:pos x="27" y="57"/>
                            </a:cxn>
                            <a:cxn ang="0">
                              <a:pos x="41" y="41"/>
                            </a:cxn>
                            <a:cxn ang="0">
                              <a:pos x="58" y="27"/>
                            </a:cxn>
                            <a:cxn ang="0">
                              <a:pos x="77" y="15"/>
                            </a:cxn>
                            <a:cxn ang="0">
                              <a:pos x="97" y="7"/>
                            </a:cxn>
                            <a:cxn ang="0">
                              <a:pos x="119" y="1"/>
                            </a:cxn>
                            <a:cxn ang="0">
                              <a:pos x="142" y="0"/>
                            </a:cxn>
                            <a:cxn ang="0">
                              <a:pos x="143" y="0"/>
                            </a:cxn>
                            <a:cxn ang="0">
                              <a:pos x="166" y="1"/>
                            </a:cxn>
                            <a:cxn ang="0">
                              <a:pos x="188" y="7"/>
                            </a:cxn>
                            <a:cxn ang="0">
                              <a:pos x="209" y="15"/>
                            </a:cxn>
                            <a:cxn ang="0">
                              <a:pos x="227" y="26"/>
                            </a:cxn>
                            <a:cxn ang="0">
                              <a:pos x="244" y="40"/>
                            </a:cxn>
                            <a:cxn ang="0">
                              <a:pos x="258" y="57"/>
                            </a:cxn>
                            <a:cxn ang="0">
                              <a:pos x="270" y="75"/>
                            </a:cxn>
                            <a:cxn ang="0">
                              <a:pos x="279" y="95"/>
                            </a:cxn>
                            <a:cxn ang="0">
                              <a:pos x="284" y="116"/>
                            </a:cxn>
                            <a:cxn ang="0">
                              <a:pos x="286" y="139"/>
                            </a:cxn>
                            <a:cxn ang="0">
                              <a:pos x="286" y="140"/>
                            </a:cxn>
                            <a:cxn ang="0">
                              <a:pos x="284" y="162"/>
                            </a:cxn>
                            <a:cxn ang="0">
                              <a:pos x="279" y="184"/>
                            </a:cxn>
                            <a:cxn ang="0">
                              <a:pos x="270" y="204"/>
                            </a:cxn>
                            <a:cxn ang="0">
                              <a:pos x="259" y="222"/>
                            </a:cxn>
                            <a:cxn ang="0">
                              <a:pos x="244" y="238"/>
                            </a:cxn>
                            <a:cxn ang="0">
                              <a:pos x="228" y="252"/>
                            </a:cxn>
                            <a:cxn ang="0">
                              <a:pos x="209" y="264"/>
                            </a:cxn>
                            <a:cxn ang="0">
                              <a:pos x="189" y="272"/>
                            </a:cxn>
                            <a:cxn ang="0">
                              <a:pos x="167" y="278"/>
                            </a:cxn>
                            <a:cxn ang="0">
                              <a:pos x="143" y="279"/>
                            </a:cxn>
                            <a:cxn ang="0">
                              <a:pos x="143" y="280"/>
                            </a:cxn>
                            <a:cxn ang="0">
                              <a:pos x="120" y="278"/>
                            </a:cxn>
                            <a:cxn ang="0">
                              <a:pos x="98" y="272"/>
                            </a:cxn>
                            <a:cxn ang="0">
                              <a:pos x="77" y="264"/>
                            </a:cxn>
                            <a:cxn ang="0">
                              <a:pos x="58" y="253"/>
                            </a:cxn>
                            <a:cxn ang="0">
                              <a:pos x="42" y="239"/>
                            </a:cxn>
                            <a:cxn ang="0">
                              <a:pos x="27" y="222"/>
                            </a:cxn>
                            <a:cxn ang="0">
                              <a:pos x="16" y="204"/>
                            </a:cxn>
                            <a:cxn ang="0">
                              <a:pos x="7" y="184"/>
                            </a:cxn>
                            <a:cxn ang="0">
                              <a:pos x="1" y="163"/>
                            </a:cxn>
                            <a:cxn ang="0">
                              <a:pos x="0" y="140"/>
                            </a:cxn>
                            <a:cxn ang="0">
                              <a:pos x="0" y="140"/>
                            </a:cxn>
                          </a:cxnLst>
                          <a:rect l="0" t="0" r="r" b="b"/>
                          <a:pathLst>
                            <a:path w="286" h="280">
                              <a:moveTo>
                                <a:pt x="0" y="140"/>
                              </a:moveTo>
                              <a:lnTo>
                                <a:pt x="1" y="117"/>
                              </a:lnTo>
                              <a:lnTo>
                                <a:pt x="7" y="95"/>
                              </a:lnTo>
                              <a:lnTo>
                                <a:pt x="15" y="75"/>
                              </a:lnTo>
                              <a:lnTo>
                                <a:pt x="27" y="57"/>
                              </a:lnTo>
                              <a:lnTo>
                                <a:pt x="41" y="41"/>
                              </a:lnTo>
                              <a:lnTo>
                                <a:pt x="58" y="27"/>
                              </a:lnTo>
                              <a:lnTo>
                                <a:pt x="77" y="15"/>
                              </a:lnTo>
                              <a:lnTo>
                                <a:pt x="97" y="7"/>
                              </a:lnTo>
                              <a:lnTo>
                                <a:pt x="119" y="1"/>
                              </a:lnTo>
                              <a:lnTo>
                                <a:pt x="142" y="0"/>
                              </a:lnTo>
                              <a:lnTo>
                                <a:pt x="143" y="0"/>
                              </a:lnTo>
                              <a:lnTo>
                                <a:pt x="166" y="1"/>
                              </a:lnTo>
                              <a:lnTo>
                                <a:pt x="188" y="7"/>
                              </a:lnTo>
                              <a:lnTo>
                                <a:pt x="209" y="15"/>
                              </a:lnTo>
                              <a:lnTo>
                                <a:pt x="227" y="26"/>
                              </a:lnTo>
                              <a:lnTo>
                                <a:pt x="244" y="40"/>
                              </a:lnTo>
                              <a:lnTo>
                                <a:pt x="258" y="57"/>
                              </a:lnTo>
                              <a:lnTo>
                                <a:pt x="270" y="75"/>
                              </a:lnTo>
                              <a:lnTo>
                                <a:pt x="279" y="95"/>
                              </a:lnTo>
                              <a:lnTo>
                                <a:pt x="284" y="116"/>
                              </a:lnTo>
                              <a:lnTo>
                                <a:pt x="286" y="139"/>
                              </a:lnTo>
                              <a:lnTo>
                                <a:pt x="286" y="140"/>
                              </a:lnTo>
                              <a:lnTo>
                                <a:pt x="284" y="162"/>
                              </a:lnTo>
                              <a:lnTo>
                                <a:pt x="279" y="184"/>
                              </a:lnTo>
                              <a:lnTo>
                                <a:pt x="270" y="204"/>
                              </a:lnTo>
                              <a:lnTo>
                                <a:pt x="259" y="222"/>
                              </a:lnTo>
                              <a:lnTo>
                                <a:pt x="244" y="238"/>
                              </a:lnTo>
                              <a:lnTo>
                                <a:pt x="228" y="252"/>
                              </a:lnTo>
                              <a:lnTo>
                                <a:pt x="209" y="264"/>
                              </a:lnTo>
                              <a:lnTo>
                                <a:pt x="189" y="272"/>
                              </a:lnTo>
                              <a:lnTo>
                                <a:pt x="167" y="278"/>
                              </a:lnTo>
                              <a:lnTo>
                                <a:pt x="143" y="279"/>
                              </a:lnTo>
                              <a:lnTo>
                                <a:pt x="143" y="280"/>
                              </a:lnTo>
                              <a:lnTo>
                                <a:pt x="120" y="278"/>
                              </a:lnTo>
                              <a:lnTo>
                                <a:pt x="98" y="272"/>
                              </a:lnTo>
                              <a:lnTo>
                                <a:pt x="77" y="264"/>
                              </a:lnTo>
                              <a:lnTo>
                                <a:pt x="58" y="253"/>
                              </a:lnTo>
                              <a:lnTo>
                                <a:pt x="42" y="239"/>
                              </a:lnTo>
                              <a:lnTo>
                                <a:pt x="27" y="222"/>
                              </a:lnTo>
                              <a:lnTo>
                                <a:pt x="16" y="204"/>
                              </a:lnTo>
                              <a:lnTo>
                                <a:pt x="7" y="184"/>
                              </a:lnTo>
                              <a:lnTo>
                                <a:pt x="1" y="163"/>
                              </a:lnTo>
                              <a:lnTo>
                                <a:pt x="0" y="140"/>
                              </a:lnTo>
                              <a:lnTo>
                                <a:pt x="0" y="140"/>
                              </a:lnTo>
                              <a:close/>
                            </a:path>
                          </a:pathLst>
                        </a:custGeom>
                        <a:noFill/>
                        <a:ln w="25400">
                          <a:solidFill>
                            <a:srgbClr val="385D89"/>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68" name="Freeform 96"/>
                        <a:cNvSpPr/>
                      </a:nvSpPr>
                      <a:spPr bwMode="auto">
                        <a:xfrm>
                          <a:off x="9662" y="2271"/>
                          <a:ext cx="430" cy="280"/>
                        </a:xfrm>
                        <a:custGeom>
                          <a:avLst/>
                          <a:gdLst/>
                          <a:ahLst/>
                          <a:cxnLst>
                            <a:cxn ang="0">
                              <a:pos x="0" y="280"/>
                            </a:cxn>
                            <a:cxn ang="0">
                              <a:pos x="430" y="280"/>
                            </a:cxn>
                            <a:cxn ang="0">
                              <a:pos x="430" y="140"/>
                            </a:cxn>
                            <a:cxn ang="0">
                              <a:pos x="428" y="125"/>
                            </a:cxn>
                            <a:cxn ang="0">
                              <a:pos x="424" y="107"/>
                            </a:cxn>
                            <a:cxn ang="0">
                              <a:pos x="416" y="91"/>
                            </a:cxn>
                            <a:cxn ang="0">
                              <a:pos x="406" y="75"/>
                            </a:cxn>
                            <a:cxn ang="0">
                              <a:pos x="393" y="61"/>
                            </a:cxn>
                            <a:cxn ang="0">
                              <a:pos x="377" y="48"/>
                            </a:cxn>
                            <a:cxn ang="0">
                              <a:pos x="359" y="36"/>
                            </a:cxn>
                            <a:cxn ang="0">
                              <a:pos x="339" y="25"/>
                            </a:cxn>
                            <a:cxn ang="0">
                              <a:pos x="317" y="16"/>
                            </a:cxn>
                            <a:cxn ang="0">
                              <a:pos x="293" y="9"/>
                            </a:cxn>
                            <a:cxn ang="0">
                              <a:pos x="268" y="4"/>
                            </a:cxn>
                            <a:cxn ang="0">
                              <a:pos x="242" y="1"/>
                            </a:cxn>
                            <a:cxn ang="0">
                              <a:pos x="215" y="0"/>
                            </a:cxn>
                            <a:cxn ang="0">
                              <a:pos x="192" y="0"/>
                            </a:cxn>
                            <a:cxn ang="0">
                              <a:pos x="165" y="3"/>
                            </a:cxn>
                            <a:cxn ang="0">
                              <a:pos x="140" y="8"/>
                            </a:cxn>
                            <a:cxn ang="0">
                              <a:pos x="116" y="15"/>
                            </a:cxn>
                            <a:cxn ang="0">
                              <a:pos x="94" y="24"/>
                            </a:cxn>
                            <a:cxn ang="0">
                              <a:pos x="73" y="34"/>
                            </a:cxn>
                            <a:cxn ang="0">
                              <a:pos x="55" y="45"/>
                            </a:cxn>
                            <a:cxn ang="0">
                              <a:pos x="39" y="59"/>
                            </a:cxn>
                            <a:cxn ang="0">
                              <a:pos x="25" y="73"/>
                            </a:cxn>
                            <a:cxn ang="0">
                              <a:pos x="14" y="88"/>
                            </a:cxn>
                            <a:cxn ang="0">
                              <a:pos x="6" y="105"/>
                            </a:cxn>
                            <a:cxn ang="0">
                              <a:pos x="1" y="122"/>
                            </a:cxn>
                            <a:cxn ang="0">
                              <a:pos x="0" y="140"/>
                            </a:cxn>
                            <a:cxn ang="0">
                              <a:pos x="0" y="280"/>
                            </a:cxn>
                          </a:cxnLst>
                          <a:rect l="0" t="0" r="r" b="b"/>
                          <a:pathLst>
                            <a:path w="430" h="280">
                              <a:moveTo>
                                <a:pt x="0" y="280"/>
                              </a:moveTo>
                              <a:lnTo>
                                <a:pt x="430" y="280"/>
                              </a:lnTo>
                              <a:lnTo>
                                <a:pt x="430" y="140"/>
                              </a:lnTo>
                              <a:lnTo>
                                <a:pt x="428" y="125"/>
                              </a:lnTo>
                              <a:lnTo>
                                <a:pt x="424" y="107"/>
                              </a:lnTo>
                              <a:lnTo>
                                <a:pt x="416" y="91"/>
                              </a:lnTo>
                              <a:lnTo>
                                <a:pt x="406" y="75"/>
                              </a:lnTo>
                              <a:lnTo>
                                <a:pt x="393" y="61"/>
                              </a:lnTo>
                              <a:lnTo>
                                <a:pt x="377" y="48"/>
                              </a:lnTo>
                              <a:lnTo>
                                <a:pt x="359" y="36"/>
                              </a:lnTo>
                              <a:lnTo>
                                <a:pt x="339" y="25"/>
                              </a:lnTo>
                              <a:lnTo>
                                <a:pt x="317" y="16"/>
                              </a:lnTo>
                              <a:lnTo>
                                <a:pt x="293" y="9"/>
                              </a:lnTo>
                              <a:lnTo>
                                <a:pt x="268" y="4"/>
                              </a:lnTo>
                              <a:lnTo>
                                <a:pt x="242" y="1"/>
                              </a:lnTo>
                              <a:lnTo>
                                <a:pt x="215" y="0"/>
                              </a:lnTo>
                              <a:lnTo>
                                <a:pt x="192" y="0"/>
                              </a:lnTo>
                              <a:lnTo>
                                <a:pt x="165" y="3"/>
                              </a:lnTo>
                              <a:lnTo>
                                <a:pt x="140" y="8"/>
                              </a:lnTo>
                              <a:lnTo>
                                <a:pt x="116" y="15"/>
                              </a:lnTo>
                              <a:lnTo>
                                <a:pt x="94" y="24"/>
                              </a:lnTo>
                              <a:lnTo>
                                <a:pt x="73" y="34"/>
                              </a:lnTo>
                              <a:lnTo>
                                <a:pt x="55" y="45"/>
                              </a:lnTo>
                              <a:lnTo>
                                <a:pt x="39" y="59"/>
                              </a:lnTo>
                              <a:lnTo>
                                <a:pt x="25" y="73"/>
                              </a:lnTo>
                              <a:lnTo>
                                <a:pt x="14" y="88"/>
                              </a:lnTo>
                              <a:lnTo>
                                <a:pt x="6" y="105"/>
                              </a:lnTo>
                              <a:lnTo>
                                <a:pt x="1" y="122"/>
                              </a:lnTo>
                              <a:lnTo>
                                <a:pt x="0" y="140"/>
                              </a:lnTo>
                              <a:lnTo>
                                <a:pt x="0" y="280"/>
                              </a:lnTo>
                              <a:close/>
                            </a:path>
                          </a:pathLst>
                        </a:custGeom>
                        <a:solidFill>
                          <a:srgbClr val="F1F1F1"/>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69" name="Freeform 97"/>
                        <a:cNvSpPr/>
                      </a:nvSpPr>
                      <a:spPr bwMode="auto">
                        <a:xfrm>
                          <a:off x="9662" y="2271"/>
                          <a:ext cx="430" cy="280"/>
                        </a:xfrm>
                        <a:custGeom>
                          <a:avLst/>
                          <a:gdLst/>
                          <a:ahLst/>
                          <a:cxnLst>
                            <a:cxn ang="0">
                              <a:pos x="0" y="280"/>
                            </a:cxn>
                            <a:cxn ang="0">
                              <a:pos x="0" y="140"/>
                            </a:cxn>
                            <a:cxn ang="0">
                              <a:pos x="1" y="122"/>
                            </a:cxn>
                            <a:cxn ang="0">
                              <a:pos x="6" y="105"/>
                            </a:cxn>
                            <a:cxn ang="0">
                              <a:pos x="14" y="88"/>
                            </a:cxn>
                            <a:cxn ang="0">
                              <a:pos x="25" y="73"/>
                            </a:cxn>
                            <a:cxn ang="0">
                              <a:pos x="39" y="59"/>
                            </a:cxn>
                            <a:cxn ang="0">
                              <a:pos x="55" y="45"/>
                            </a:cxn>
                            <a:cxn ang="0">
                              <a:pos x="73" y="34"/>
                            </a:cxn>
                            <a:cxn ang="0">
                              <a:pos x="94" y="24"/>
                            </a:cxn>
                            <a:cxn ang="0">
                              <a:pos x="116" y="15"/>
                            </a:cxn>
                            <a:cxn ang="0">
                              <a:pos x="140" y="8"/>
                            </a:cxn>
                            <a:cxn ang="0">
                              <a:pos x="165" y="3"/>
                            </a:cxn>
                            <a:cxn ang="0">
                              <a:pos x="192" y="0"/>
                            </a:cxn>
                            <a:cxn ang="0">
                              <a:pos x="215" y="0"/>
                            </a:cxn>
                            <a:cxn ang="0">
                              <a:pos x="242" y="1"/>
                            </a:cxn>
                            <a:cxn ang="0">
                              <a:pos x="268" y="4"/>
                            </a:cxn>
                            <a:cxn ang="0">
                              <a:pos x="293" y="9"/>
                            </a:cxn>
                            <a:cxn ang="0">
                              <a:pos x="317" y="16"/>
                            </a:cxn>
                            <a:cxn ang="0">
                              <a:pos x="339" y="25"/>
                            </a:cxn>
                            <a:cxn ang="0">
                              <a:pos x="359" y="36"/>
                            </a:cxn>
                            <a:cxn ang="0">
                              <a:pos x="377" y="48"/>
                            </a:cxn>
                            <a:cxn ang="0">
                              <a:pos x="393" y="61"/>
                            </a:cxn>
                            <a:cxn ang="0">
                              <a:pos x="406" y="75"/>
                            </a:cxn>
                            <a:cxn ang="0">
                              <a:pos x="416" y="91"/>
                            </a:cxn>
                            <a:cxn ang="0">
                              <a:pos x="424" y="107"/>
                            </a:cxn>
                            <a:cxn ang="0">
                              <a:pos x="428" y="125"/>
                            </a:cxn>
                            <a:cxn ang="0">
                              <a:pos x="430" y="140"/>
                            </a:cxn>
                            <a:cxn ang="0">
                              <a:pos x="430" y="280"/>
                            </a:cxn>
                            <a:cxn ang="0">
                              <a:pos x="0" y="280"/>
                            </a:cxn>
                          </a:cxnLst>
                          <a:rect l="0" t="0" r="r" b="b"/>
                          <a:pathLst>
                            <a:path w="430" h="280">
                              <a:moveTo>
                                <a:pt x="0" y="280"/>
                              </a:moveTo>
                              <a:lnTo>
                                <a:pt x="0" y="140"/>
                              </a:lnTo>
                              <a:lnTo>
                                <a:pt x="1" y="122"/>
                              </a:lnTo>
                              <a:lnTo>
                                <a:pt x="6" y="105"/>
                              </a:lnTo>
                              <a:lnTo>
                                <a:pt x="14" y="88"/>
                              </a:lnTo>
                              <a:lnTo>
                                <a:pt x="25" y="73"/>
                              </a:lnTo>
                              <a:lnTo>
                                <a:pt x="39" y="59"/>
                              </a:lnTo>
                              <a:lnTo>
                                <a:pt x="55" y="45"/>
                              </a:lnTo>
                              <a:lnTo>
                                <a:pt x="73" y="34"/>
                              </a:lnTo>
                              <a:lnTo>
                                <a:pt x="94" y="24"/>
                              </a:lnTo>
                              <a:lnTo>
                                <a:pt x="116" y="15"/>
                              </a:lnTo>
                              <a:lnTo>
                                <a:pt x="140" y="8"/>
                              </a:lnTo>
                              <a:lnTo>
                                <a:pt x="165" y="3"/>
                              </a:lnTo>
                              <a:lnTo>
                                <a:pt x="192" y="0"/>
                              </a:lnTo>
                              <a:lnTo>
                                <a:pt x="215" y="0"/>
                              </a:lnTo>
                              <a:lnTo>
                                <a:pt x="242" y="1"/>
                              </a:lnTo>
                              <a:lnTo>
                                <a:pt x="268" y="4"/>
                              </a:lnTo>
                              <a:lnTo>
                                <a:pt x="293" y="9"/>
                              </a:lnTo>
                              <a:lnTo>
                                <a:pt x="317" y="16"/>
                              </a:lnTo>
                              <a:lnTo>
                                <a:pt x="339" y="25"/>
                              </a:lnTo>
                              <a:lnTo>
                                <a:pt x="359" y="36"/>
                              </a:lnTo>
                              <a:lnTo>
                                <a:pt x="377" y="48"/>
                              </a:lnTo>
                              <a:lnTo>
                                <a:pt x="393" y="61"/>
                              </a:lnTo>
                              <a:lnTo>
                                <a:pt x="406" y="75"/>
                              </a:lnTo>
                              <a:lnTo>
                                <a:pt x="416" y="91"/>
                              </a:lnTo>
                              <a:lnTo>
                                <a:pt x="424" y="107"/>
                              </a:lnTo>
                              <a:lnTo>
                                <a:pt x="428" y="125"/>
                              </a:lnTo>
                              <a:lnTo>
                                <a:pt x="430" y="140"/>
                              </a:lnTo>
                              <a:lnTo>
                                <a:pt x="430" y="280"/>
                              </a:lnTo>
                              <a:lnTo>
                                <a:pt x="0" y="280"/>
                              </a:lnTo>
                              <a:close/>
                            </a:path>
                          </a:pathLst>
                        </a:custGeom>
                        <a:noFill/>
                        <a:ln w="25400">
                          <a:solidFill>
                            <a:srgbClr val="385D89"/>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70" name="Freeform 98"/>
                        <a:cNvSpPr/>
                      </a:nvSpPr>
                      <a:spPr bwMode="auto">
                        <a:xfrm>
                          <a:off x="9933" y="2364"/>
                          <a:ext cx="286" cy="373"/>
                        </a:xfrm>
                        <a:custGeom>
                          <a:avLst/>
                          <a:gdLst/>
                          <a:ahLst/>
                          <a:cxnLst>
                            <a:cxn ang="0">
                              <a:pos x="47" y="0"/>
                            </a:cxn>
                            <a:cxn ang="0">
                              <a:pos x="47" y="0"/>
                            </a:cxn>
                            <a:cxn ang="0">
                              <a:pos x="39" y="0"/>
                            </a:cxn>
                            <a:cxn ang="0">
                              <a:pos x="19" y="9"/>
                            </a:cxn>
                            <a:cxn ang="0">
                              <a:pos x="5" y="26"/>
                            </a:cxn>
                            <a:cxn ang="0">
                              <a:pos x="0" y="47"/>
                            </a:cxn>
                            <a:cxn ang="0">
                              <a:pos x="0" y="373"/>
                            </a:cxn>
                            <a:cxn ang="0">
                              <a:pos x="238" y="373"/>
                            </a:cxn>
                            <a:cxn ang="0">
                              <a:pos x="247" y="372"/>
                            </a:cxn>
                            <a:cxn ang="0">
                              <a:pos x="267" y="363"/>
                            </a:cxn>
                            <a:cxn ang="0">
                              <a:pos x="281" y="347"/>
                            </a:cxn>
                            <a:cxn ang="0">
                              <a:pos x="286" y="325"/>
                            </a:cxn>
                            <a:cxn ang="0">
                              <a:pos x="286" y="0"/>
                            </a:cxn>
                            <a:cxn ang="0">
                              <a:pos x="47" y="0"/>
                            </a:cxn>
                          </a:cxnLst>
                          <a:rect l="0" t="0" r="r" b="b"/>
                          <a:pathLst>
                            <a:path w="286" h="373">
                              <a:moveTo>
                                <a:pt x="47" y="0"/>
                              </a:moveTo>
                              <a:lnTo>
                                <a:pt x="47" y="0"/>
                              </a:lnTo>
                              <a:lnTo>
                                <a:pt x="39" y="0"/>
                              </a:lnTo>
                              <a:lnTo>
                                <a:pt x="19" y="9"/>
                              </a:lnTo>
                              <a:lnTo>
                                <a:pt x="5" y="26"/>
                              </a:lnTo>
                              <a:lnTo>
                                <a:pt x="0" y="47"/>
                              </a:lnTo>
                              <a:lnTo>
                                <a:pt x="0" y="373"/>
                              </a:lnTo>
                              <a:lnTo>
                                <a:pt x="238" y="373"/>
                              </a:lnTo>
                              <a:lnTo>
                                <a:pt x="247" y="372"/>
                              </a:lnTo>
                              <a:lnTo>
                                <a:pt x="267" y="363"/>
                              </a:lnTo>
                              <a:lnTo>
                                <a:pt x="281" y="347"/>
                              </a:lnTo>
                              <a:lnTo>
                                <a:pt x="286" y="325"/>
                              </a:lnTo>
                              <a:lnTo>
                                <a:pt x="286" y="0"/>
                              </a:lnTo>
                              <a:lnTo>
                                <a:pt x="47" y="0"/>
                              </a:lnTo>
                              <a:close/>
                            </a:path>
                          </a:pathLst>
                        </a:custGeom>
                        <a:solidFill>
                          <a:srgbClr val="DDD9C3"/>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71" name="Freeform 99"/>
                        <a:cNvSpPr/>
                      </a:nvSpPr>
                      <a:spPr bwMode="auto">
                        <a:xfrm>
                          <a:off x="9933" y="2364"/>
                          <a:ext cx="286" cy="373"/>
                        </a:xfrm>
                        <a:custGeom>
                          <a:avLst/>
                          <a:gdLst/>
                          <a:ahLst/>
                          <a:cxnLst>
                            <a:cxn ang="0">
                              <a:pos x="47" y="0"/>
                            </a:cxn>
                            <a:cxn ang="0">
                              <a:pos x="286" y="0"/>
                            </a:cxn>
                            <a:cxn ang="0">
                              <a:pos x="286" y="325"/>
                            </a:cxn>
                            <a:cxn ang="0">
                              <a:pos x="281" y="347"/>
                            </a:cxn>
                            <a:cxn ang="0">
                              <a:pos x="267" y="363"/>
                            </a:cxn>
                            <a:cxn ang="0">
                              <a:pos x="247" y="372"/>
                            </a:cxn>
                            <a:cxn ang="0">
                              <a:pos x="238" y="373"/>
                            </a:cxn>
                            <a:cxn ang="0">
                              <a:pos x="0" y="373"/>
                            </a:cxn>
                            <a:cxn ang="0">
                              <a:pos x="0" y="47"/>
                            </a:cxn>
                            <a:cxn ang="0">
                              <a:pos x="5" y="26"/>
                            </a:cxn>
                            <a:cxn ang="0">
                              <a:pos x="19" y="9"/>
                            </a:cxn>
                            <a:cxn ang="0">
                              <a:pos x="39" y="0"/>
                            </a:cxn>
                            <a:cxn ang="0">
                              <a:pos x="47" y="0"/>
                            </a:cxn>
                          </a:cxnLst>
                          <a:rect l="0" t="0" r="r" b="b"/>
                          <a:pathLst>
                            <a:path w="286" h="373">
                              <a:moveTo>
                                <a:pt x="47" y="0"/>
                              </a:moveTo>
                              <a:lnTo>
                                <a:pt x="286" y="0"/>
                              </a:lnTo>
                              <a:lnTo>
                                <a:pt x="286" y="325"/>
                              </a:lnTo>
                              <a:lnTo>
                                <a:pt x="281" y="347"/>
                              </a:lnTo>
                              <a:lnTo>
                                <a:pt x="267" y="363"/>
                              </a:lnTo>
                              <a:lnTo>
                                <a:pt x="247" y="372"/>
                              </a:lnTo>
                              <a:lnTo>
                                <a:pt x="238" y="373"/>
                              </a:lnTo>
                              <a:lnTo>
                                <a:pt x="0" y="373"/>
                              </a:lnTo>
                              <a:lnTo>
                                <a:pt x="0" y="47"/>
                              </a:lnTo>
                              <a:lnTo>
                                <a:pt x="5" y="26"/>
                              </a:lnTo>
                              <a:lnTo>
                                <a:pt x="19" y="9"/>
                              </a:lnTo>
                              <a:lnTo>
                                <a:pt x="39" y="0"/>
                              </a:lnTo>
                              <a:lnTo>
                                <a:pt x="47" y="0"/>
                              </a:lnTo>
                              <a:close/>
                            </a:path>
                          </a:pathLst>
                        </a:custGeom>
                        <a:noFill/>
                        <a:ln w="25400">
                          <a:solidFill>
                            <a:srgbClr val="385D89"/>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72" name="Freeform 100"/>
                        <a:cNvSpPr/>
                      </a:nvSpPr>
                      <a:spPr bwMode="auto">
                        <a:xfrm>
                          <a:off x="9965" y="2457"/>
                          <a:ext cx="191" cy="0"/>
                        </a:xfrm>
                        <a:custGeom>
                          <a:avLst/>
                          <a:gdLst/>
                          <a:ahLst/>
                          <a:cxnLst>
                            <a:cxn ang="0">
                              <a:pos x="0" y="0"/>
                            </a:cxn>
                            <a:cxn ang="0">
                              <a:pos x="191" y="0"/>
                            </a:cxn>
                          </a:cxnLst>
                          <a:rect l="0" t="0" r="r" b="b"/>
                          <a:pathLst>
                            <a:path w="191">
                              <a:moveTo>
                                <a:pt x="0" y="0"/>
                              </a:moveTo>
                              <a:lnTo>
                                <a:pt x="191" y="0"/>
                              </a:lnTo>
                            </a:path>
                          </a:pathLst>
                        </a:custGeom>
                        <a:noFill/>
                        <a:ln w="31750">
                          <a:solidFill>
                            <a:srgbClr val="497DBA"/>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73" name="Freeform 101"/>
                        <a:cNvSpPr/>
                      </a:nvSpPr>
                      <a:spPr bwMode="auto">
                        <a:xfrm>
                          <a:off x="9965" y="2552"/>
                          <a:ext cx="191" cy="0"/>
                        </a:xfrm>
                        <a:custGeom>
                          <a:avLst/>
                          <a:gdLst/>
                          <a:ahLst/>
                          <a:cxnLst>
                            <a:cxn ang="0">
                              <a:pos x="0" y="0"/>
                            </a:cxn>
                            <a:cxn ang="0">
                              <a:pos x="191" y="0"/>
                            </a:cxn>
                          </a:cxnLst>
                          <a:rect l="0" t="0" r="r" b="b"/>
                          <a:pathLst>
                            <a:path w="191">
                              <a:moveTo>
                                <a:pt x="0" y="0"/>
                              </a:moveTo>
                              <a:lnTo>
                                <a:pt x="191" y="0"/>
                              </a:lnTo>
                            </a:path>
                          </a:pathLst>
                        </a:custGeom>
                        <a:noFill/>
                        <a:ln w="31750">
                          <a:solidFill>
                            <a:srgbClr val="497DBA"/>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74" name="Freeform 102"/>
                        <a:cNvSpPr/>
                      </a:nvSpPr>
                      <a:spPr bwMode="auto">
                        <a:xfrm>
                          <a:off x="10362" y="2349"/>
                          <a:ext cx="191" cy="0"/>
                        </a:xfrm>
                        <a:custGeom>
                          <a:avLst/>
                          <a:gdLst/>
                          <a:ahLst/>
                          <a:cxnLst>
                            <a:cxn ang="0">
                              <a:pos x="0" y="0"/>
                            </a:cxn>
                            <a:cxn ang="0">
                              <a:pos x="191" y="0"/>
                            </a:cxn>
                          </a:cxnLst>
                          <a:rect l="0" t="0" r="r" b="b"/>
                          <a:pathLst>
                            <a:path w="191">
                              <a:moveTo>
                                <a:pt x="0" y="0"/>
                              </a:moveTo>
                              <a:lnTo>
                                <a:pt x="191" y="0"/>
                              </a:lnTo>
                            </a:path>
                          </a:pathLst>
                        </a:custGeom>
                        <a:noFill/>
                        <a:ln w="31750">
                          <a:solidFill>
                            <a:srgbClr val="497DBA"/>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75" name="Freeform 103"/>
                        <a:cNvSpPr/>
                      </a:nvSpPr>
                      <a:spPr bwMode="auto">
                        <a:xfrm>
                          <a:off x="10362" y="2443"/>
                          <a:ext cx="191" cy="0"/>
                        </a:xfrm>
                        <a:custGeom>
                          <a:avLst/>
                          <a:gdLst/>
                          <a:ahLst/>
                          <a:cxnLst>
                            <a:cxn ang="0">
                              <a:pos x="0" y="0"/>
                            </a:cxn>
                            <a:cxn ang="0">
                              <a:pos x="191" y="0"/>
                            </a:cxn>
                          </a:cxnLst>
                          <a:rect l="0" t="0" r="r" b="b"/>
                          <a:pathLst>
                            <a:path w="191">
                              <a:moveTo>
                                <a:pt x="0" y="0"/>
                              </a:moveTo>
                              <a:lnTo>
                                <a:pt x="191" y="0"/>
                              </a:lnTo>
                            </a:path>
                          </a:pathLst>
                        </a:custGeom>
                        <a:noFill/>
                        <a:ln w="31750">
                          <a:solidFill>
                            <a:srgbClr val="497DBA"/>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76" name="Freeform 104"/>
                        <a:cNvSpPr/>
                      </a:nvSpPr>
                      <a:spPr bwMode="auto">
                        <a:xfrm>
                          <a:off x="1440" y="6229"/>
                          <a:ext cx="1800" cy="600"/>
                        </a:xfrm>
                        <a:custGeom>
                          <a:avLst/>
                          <a:gdLst/>
                          <a:ahLst/>
                          <a:cxnLst>
                            <a:cxn ang="0">
                              <a:pos x="0" y="99"/>
                            </a:cxn>
                            <a:cxn ang="0">
                              <a:pos x="0" y="501"/>
                            </a:cxn>
                            <a:cxn ang="0">
                              <a:pos x="2" y="524"/>
                            </a:cxn>
                            <a:cxn ang="0">
                              <a:pos x="10" y="544"/>
                            </a:cxn>
                            <a:cxn ang="0">
                              <a:pos x="22" y="563"/>
                            </a:cxn>
                            <a:cxn ang="0">
                              <a:pos x="37" y="578"/>
                            </a:cxn>
                            <a:cxn ang="0">
                              <a:pos x="56" y="590"/>
                            </a:cxn>
                            <a:cxn ang="0">
                              <a:pos x="77" y="597"/>
                            </a:cxn>
                            <a:cxn ang="0">
                              <a:pos x="100" y="599"/>
                            </a:cxn>
                            <a:cxn ang="0">
                              <a:pos x="1701" y="599"/>
                            </a:cxn>
                            <a:cxn ang="0">
                              <a:pos x="1724" y="597"/>
                            </a:cxn>
                            <a:cxn ang="0">
                              <a:pos x="1744" y="589"/>
                            </a:cxn>
                            <a:cxn ang="0">
                              <a:pos x="1763" y="577"/>
                            </a:cxn>
                            <a:cxn ang="0">
                              <a:pos x="1778" y="562"/>
                            </a:cxn>
                            <a:cxn ang="0">
                              <a:pos x="1790" y="543"/>
                            </a:cxn>
                            <a:cxn ang="0">
                              <a:pos x="1797" y="522"/>
                            </a:cxn>
                            <a:cxn ang="0">
                              <a:pos x="1800" y="499"/>
                            </a:cxn>
                            <a:cxn ang="0">
                              <a:pos x="1799" y="98"/>
                            </a:cxn>
                            <a:cxn ang="0">
                              <a:pos x="1797" y="75"/>
                            </a:cxn>
                            <a:cxn ang="0">
                              <a:pos x="1789" y="55"/>
                            </a:cxn>
                            <a:cxn ang="0">
                              <a:pos x="1777" y="36"/>
                            </a:cxn>
                            <a:cxn ang="0">
                              <a:pos x="1762" y="21"/>
                            </a:cxn>
                            <a:cxn ang="0">
                              <a:pos x="1743" y="9"/>
                            </a:cxn>
                            <a:cxn ang="0">
                              <a:pos x="1722" y="2"/>
                            </a:cxn>
                            <a:cxn ang="0">
                              <a:pos x="1700" y="0"/>
                            </a:cxn>
                            <a:cxn ang="0">
                              <a:pos x="98" y="0"/>
                            </a:cxn>
                            <a:cxn ang="0">
                              <a:pos x="75" y="2"/>
                            </a:cxn>
                            <a:cxn ang="0">
                              <a:pos x="55" y="10"/>
                            </a:cxn>
                            <a:cxn ang="0">
                              <a:pos x="36" y="22"/>
                            </a:cxn>
                            <a:cxn ang="0">
                              <a:pos x="21" y="37"/>
                            </a:cxn>
                            <a:cxn ang="0">
                              <a:pos x="9" y="56"/>
                            </a:cxn>
                            <a:cxn ang="0">
                              <a:pos x="2" y="77"/>
                            </a:cxn>
                            <a:cxn ang="0">
                              <a:pos x="0" y="99"/>
                            </a:cxn>
                          </a:cxnLst>
                          <a:rect l="0" t="0" r="r" b="b"/>
                          <a:pathLst>
                            <a:path w="1800" h="600">
                              <a:moveTo>
                                <a:pt x="0" y="99"/>
                              </a:moveTo>
                              <a:lnTo>
                                <a:pt x="0" y="501"/>
                              </a:lnTo>
                              <a:lnTo>
                                <a:pt x="2" y="524"/>
                              </a:lnTo>
                              <a:lnTo>
                                <a:pt x="10" y="544"/>
                              </a:lnTo>
                              <a:lnTo>
                                <a:pt x="22" y="563"/>
                              </a:lnTo>
                              <a:lnTo>
                                <a:pt x="37" y="578"/>
                              </a:lnTo>
                              <a:lnTo>
                                <a:pt x="56" y="590"/>
                              </a:lnTo>
                              <a:lnTo>
                                <a:pt x="77" y="597"/>
                              </a:lnTo>
                              <a:lnTo>
                                <a:pt x="100" y="599"/>
                              </a:lnTo>
                              <a:lnTo>
                                <a:pt x="1701" y="599"/>
                              </a:lnTo>
                              <a:lnTo>
                                <a:pt x="1724" y="597"/>
                              </a:lnTo>
                              <a:lnTo>
                                <a:pt x="1744" y="589"/>
                              </a:lnTo>
                              <a:lnTo>
                                <a:pt x="1763" y="577"/>
                              </a:lnTo>
                              <a:lnTo>
                                <a:pt x="1778" y="562"/>
                              </a:lnTo>
                              <a:lnTo>
                                <a:pt x="1790" y="543"/>
                              </a:lnTo>
                              <a:lnTo>
                                <a:pt x="1797" y="522"/>
                              </a:lnTo>
                              <a:lnTo>
                                <a:pt x="1800" y="499"/>
                              </a:lnTo>
                              <a:lnTo>
                                <a:pt x="1799" y="98"/>
                              </a:lnTo>
                              <a:lnTo>
                                <a:pt x="1797" y="75"/>
                              </a:lnTo>
                              <a:lnTo>
                                <a:pt x="1789" y="55"/>
                              </a:lnTo>
                              <a:lnTo>
                                <a:pt x="1777" y="36"/>
                              </a:lnTo>
                              <a:lnTo>
                                <a:pt x="1762" y="21"/>
                              </a:lnTo>
                              <a:lnTo>
                                <a:pt x="1743" y="9"/>
                              </a:lnTo>
                              <a:lnTo>
                                <a:pt x="1722" y="2"/>
                              </a:lnTo>
                              <a:lnTo>
                                <a:pt x="1700" y="0"/>
                              </a:lnTo>
                              <a:lnTo>
                                <a:pt x="98" y="0"/>
                              </a:lnTo>
                              <a:lnTo>
                                <a:pt x="75" y="2"/>
                              </a:lnTo>
                              <a:lnTo>
                                <a:pt x="55" y="10"/>
                              </a:lnTo>
                              <a:lnTo>
                                <a:pt x="36" y="22"/>
                              </a:lnTo>
                              <a:lnTo>
                                <a:pt x="21" y="37"/>
                              </a:lnTo>
                              <a:lnTo>
                                <a:pt x="9" y="56"/>
                              </a:lnTo>
                              <a:lnTo>
                                <a:pt x="2" y="77"/>
                              </a:lnTo>
                              <a:lnTo>
                                <a:pt x="0" y="99"/>
                              </a:lnTo>
                              <a:close/>
                            </a:path>
                          </a:pathLst>
                        </a:custGeom>
                        <a:solidFill>
                          <a:srgbClr val="FFFFFF"/>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77" name="Freeform 105"/>
                        <a:cNvSpPr/>
                      </a:nvSpPr>
                      <a:spPr bwMode="auto">
                        <a:xfrm>
                          <a:off x="1440" y="6229"/>
                          <a:ext cx="1800" cy="600"/>
                        </a:xfrm>
                        <a:custGeom>
                          <a:avLst/>
                          <a:gdLst/>
                          <a:ahLst/>
                          <a:cxnLst>
                            <a:cxn ang="0">
                              <a:pos x="0" y="99"/>
                            </a:cxn>
                            <a:cxn ang="0">
                              <a:pos x="2" y="77"/>
                            </a:cxn>
                            <a:cxn ang="0">
                              <a:pos x="9" y="56"/>
                            </a:cxn>
                            <a:cxn ang="0">
                              <a:pos x="21" y="37"/>
                            </a:cxn>
                            <a:cxn ang="0">
                              <a:pos x="36" y="22"/>
                            </a:cxn>
                            <a:cxn ang="0">
                              <a:pos x="55" y="10"/>
                            </a:cxn>
                            <a:cxn ang="0">
                              <a:pos x="75" y="2"/>
                            </a:cxn>
                            <a:cxn ang="0">
                              <a:pos x="98" y="0"/>
                            </a:cxn>
                            <a:cxn ang="0">
                              <a:pos x="100" y="0"/>
                            </a:cxn>
                            <a:cxn ang="0">
                              <a:pos x="1700" y="0"/>
                            </a:cxn>
                            <a:cxn ang="0">
                              <a:pos x="1722" y="2"/>
                            </a:cxn>
                            <a:cxn ang="0">
                              <a:pos x="1743" y="9"/>
                            </a:cxn>
                            <a:cxn ang="0">
                              <a:pos x="1762" y="21"/>
                            </a:cxn>
                            <a:cxn ang="0">
                              <a:pos x="1777" y="36"/>
                            </a:cxn>
                            <a:cxn ang="0">
                              <a:pos x="1789" y="55"/>
                            </a:cxn>
                            <a:cxn ang="0">
                              <a:pos x="1797" y="75"/>
                            </a:cxn>
                            <a:cxn ang="0">
                              <a:pos x="1799" y="98"/>
                            </a:cxn>
                            <a:cxn ang="0">
                              <a:pos x="1800" y="99"/>
                            </a:cxn>
                            <a:cxn ang="0">
                              <a:pos x="1800" y="499"/>
                            </a:cxn>
                            <a:cxn ang="0">
                              <a:pos x="1797" y="522"/>
                            </a:cxn>
                            <a:cxn ang="0">
                              <a:pos x="1790" y="543"/>
                            </a:cxn>
                            <a:cxn ang="0">
                              <a:pos x="1778" y="562"/>
                            </a:cxn>
                            <a:cxn ang="0">
                              <a:pos x="1763" y="577"/>
                            </a:cxn>
                            <a:cxn ang="0">
                              <a:pos x="1744" y="589"/>
                            </a:cxn>
                            <a:cxn ang="0">
                              <a:pos x="1724" y="597"/>
                            </a:cxn>
                            <a:cxn ang="0">
                              <a:pos x="1701" y="599"/>
                            </a:cxn>
                            <a:cxn ang="0">
                              <a:pos x="1700" y="599"/>
                            </a:cxn>
                            <a:cxn ang="0">
                              <a:pos x="100" y="599"/>
                            </a:cxn>
                            <a:cxn ang="0">
                              <a:pos x="77" y="597"/>
                            </a:cxn>
                            <a:cxn ang="0">
                              <a:pos x="56" y="590"/>
                            </a:cxn>
                            <a:cxn ang="0">
                              <a:pos x="37" y="578"/>
                            </a:cxn>
                            <a:cxn ang="0">
                              <a:pos x="22" y="563"/>
                            </a:cxn>
                            <a:cxn ang="0">
                              <a:pos x="10" y="544"/>
                            </a:cxn>
                            <a:cxn ang="0">
                              <a:pos x="2" y="524"/>
                            </a:cxn>
                            <a:cxn ang="0">
                              <a:pos x="0" y="501"/>
                            </a:cxn>
                            <a:cxn ang="0">
                              <a:pos x="0" y="499"/>
                            </a:cxn>
                            <a:cxn ang="0">
                              <a:pos x="0" y="99"/>
                            </a:cxn>
                          </a:cxnLst>
                          <a:rect l="0" t="0" r="r" b="b"/>
                          <a:pathLst>
                            <a:path w="1800" h="600">
                              <a:moveTo>
                                <a:pt x="0" y="99"/>
                              </a:moveTo>
                              <a:lnTo>
                                <a:pt x="2" y="77"/>
                              </a:lnTo>
                              <a:lnTo>
                                <a:pt x="9" y="56"/>
                              </a:lnTo>
                              <a:lnTo>
                                <a:pt x="21" y="37"/>
                              </a:lnTo>
                              <a:lnTo>
                                <a:pt x="36" y="22"/>
                              </a:lnTo>
                              <a:lnTo>
                                <a:pt x="55" y="10"/>
                              </a:lnTo>
                              <a:lnTo>
                                <a:pt x="75" y="2"/>
                              </a:lnTo>
                              <a:lnTo>
                                <a:pt x="98" y="0"/>
                              </a:lnTo>
                              <a:lnTo>
                                <a:pt x="100" y="0"/>
                              </a:lnTo>
                              <a:lnTo>
                                <a:pt x="1700" y="0"/>
                              </a:lnTo>
                              <a:lnTo>
                                <a:pt x="1722" y="2"/>
                              </a:lnTo>
                              <a:lnTo>
                                <a:pt x="1743" y="9"/>
                              </a:lnTo>
                              <a:lnTo>
                                <a:pt x="1762" y="21"/>
                              </a:lnTo>
                              <a:lnTo>
                                <a:pt x="1777" y="36"/>
                              </a:lnTo>
                              <a:lnTo>
                                <a:pt x="1789" y="55"/>
                              </a:lnTo>
                              <a:lnTo>
                                <a:pt x="1797" y="75"/>
                              </a:lnTo>
                              <a:lnTo>
                                <a:pt x="1799" y="98"/>
                              </a:lnTo>
                              <a:lnTo>
                                <a:pt x="1800" y="99"/>
                              </a:lnTo>
                              <a:lnTo>
                                <a:pt x="1800" y="499"/>
                              </a:lnTo>
                              <a:lnTo>
                                <a:pt x="1797" y="522"/>
                              </a:lnTo>
                              <a:lnTo>
                                <a:pt x="1790" y="543"/>
                              </a:lnTo>
                              <a:lnTo>
                                <a:pt x="1778" y="562"/>
                              </a:lnTo>
                              <a:lnTo>
                                <a:pt x="1763" y="577"/>
                              </a:lnTo>
                              <a:lnTo>
                                <a:pt x="1744" y="589"/>
                              </a:lnTo>
                              <a:lnTo>
                                <a:pt x="1724" y="597"/>
                              </a:lnTo>
                              <a:lnTo>
                                <a:pt x="1701" y="599"/>
                              </a:lnTo>
                              <a:lnTo>
                                <a:pt x="1700" y="599"/>
                              </a:lnTo>
                              <a:lnTo>
                                <a:pt x="100" y="599"/>
                              </a:lnTo>
                              <a:lnTo>
                                <a:pt x="77" y="597"/>
                              </a:lnTo>
                              <a:lnTo>
                                <a:pt x="56" y="590"/>
                              </a:lnTo>
                              <a:lnTo>
                                <a:pt x="37" y="578"/>
                              </a:lnTo>
                              <a:lnTo>
                                <a:pt x="22" y="563"/>
                              </a:lnTo>
                              <a:lnTo>
                                <a:pt x="10" y="544"/>
                              </a:lnTo>
                              <a:lnTo>
                                <a:pt x="2" y="524"/>
                              </a:lnTo>
                              <a:lnTo>
                                <a:pt x="0" y="501"/>
                              </a:lnTo>
                              <a:lnTo>
                                <a:pt x="0" y="499"/>
                              </a:lnTo>
                              <a:lnTo>
                                <a:pt x="0" y="99"/>
                              </a:lnTo>
                              <a:close/>
                            </a:path>
                          </a:pathLst>
                        </a:custGeom>
                        <a:noFill/>
                        <a:ln w="25400">
                          <a:solidFill>
                            <a:srgbClr val="A6A6A6"/>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78" name="Freeform 106"/>
                        <a:cNvSpPr/>
                      </a:nvSpPr>
                      <a:spPr bwMode="auto">
                        <a:xfrm>
                          <a:off x="3600" y="5257"/>
                          <a:ext cx="1440" cy="600"/>
                        </a:xfrm>
                        <a:custGeom>
                          <a:avLst/>
                          <a:gdLst/>
                          <a:ahLst/>
                          <a:cxnLst>
                            <a:cxn ang="0">
                              <a:pos x="0" y="100"/>
                            </a:cxn>
                            <a:cxn ang="0">
                              <a:pos x="0" y="501"/>
                            </a:cxn>
                            <a:cxn ang="0">
                              <a:pos x="2" y="524"/>
                            </a:cxn>
                            <a:cxn ang="0">
                              <a:pos x="10" y="544"/>
                            </a:cxn>
                            <a:cxn ang="0">
                              <a:pos x="22" y="563"/>
                            </a:cxn>
                            <a:cxn ang="0">
                              <a:pos x="37" y="578"/>
                            </a:cxn>
                            <a:cxn ang="0">
                              <a:pos x="56" y="590"/>
                            </a:cxn>
                            <a:cxn ang="0">
                              <a:pos x="77" y="597"/>
                            </a:cxn>
                            <a:cxn ang="0">
                              <a:pos x="100" y="600"/>
                            </a:cxn>
                            <a:cxn ang="0">
                              <a:pos x="1341" y="599"/>
                            </a:cxn>
                            <a:cxn ang="0">
                              <a:pos x="1364" y="597"/>
                            </a:cxn>
                            <a:cxn ang="0">
                              <a:pos x="1384" y="589"/>
                            </a:cxn>
                            <a:cxn ang="0">
                              <a:pos x="1403" y="577"/>
                            </a:cxn>
                            <a:cxn ang="0">
                              <a:pos x="1418" y="562"/>
                            </a:cxn>
                            <a:cxn ang="0">
                              <a:pos x="1430" y="543"/>
                            </a:cxn>
                            <a:cxn ang="0">
                              <a:pos x="1437" y="522"/>
                            </a:cxn>
                            <a:cxn ang="0">
                              <a:pos x="1440" y="500"/>
                            </a:cxn>
                            <a:cxn ang="0">
                              <a:pos x="1439" y="98"/>
                            </a:cxn>
                            <a:cxn ang="0">
                              <a:pos x="1437" y="75"/>
                            </a:cxn>
                            <a:cxn ang="0">
                              <a:pos x="1429" y="55"/>
                            </a:cxn>
                            <a:cxn ang="0">
                              <a:pos x="1417" y="36"/>
                            </a:cxn>
                            <a:cxn ang="0">
                              <a:pos x="1402" y="21"/>
                            </a:cxn>
                            <a:cxn ang="0">
                              <a:pos x="1383" y="9"/>
                            </a:cxn>
                            <a:cxn ang="0">
                              <a:pos x="1362" y="2"/>
                            </a:cxn>
                            <a:cxn ang="0">
                              <a:pos x="1340" y="0"/>
                            </a:cxn>
                            <a:cxn ang="0">
                              <a:pos x="98" y="0"/>
                            </a:cxn>
                            <a:cxn ang="0">
                              <a:pos x="75" y="2"/>
                            </a:cxn>
                            <a:cxn ang="0">
                              <a:pos x="55" y="10"/>
                            </a:cxn>
                            <a:cxn ang="0">
                              <a:pos x="36" y="22"/>
                            </a:cxn>
                            <a:cxn ang="0">
                              <a:pos x="21" y="37"/>
                            </a:cxn>
                            <a:cxn ang="0">
                              <a:pos x="9" y="56"/>
                            </a:cxn>
                            <a:cxn ang="0">
                              <a:pos x="2" y="77"/>
                            </a:cxn>
                            <a:cxn ang="0">
                              <a:pos x="0" y="100"/>
                            </a:cxn>
                          </a:cxnLst>
                          <a:rect l="0" t="0" r="r" b="b"/>
                          <a:pathLst>
                            <a:path w="1440" h="600">
                              <a:moveTo>
                                <a:pt x="0" y="100"/>
                              </a:moveTo>
                              <a:lnTo>
                                <a:pt x="0" y="501"/>
                              </a:lnTo>
                              <a:lnTo>
                                <a:pt x="2" y="524"/>
                              </a:lnTo>
                              <a:lnTo>
                                <a:pt x="10" y="544"/>
                              </a:lnTo>
                              <a:lnTo>
                                <a:pt x="22" y="563"/>
                              </a:lnTo>
                              <a:lnTo>
                                <a:pt x="37" y="578"/>
                              </a:lnTo>
                              <a:lnTo>
                                <a:pt x="56" y="590"/>
                              </a:lnTo>
                              <a:lnTo>
                                <a:pt x="77" y="597"/>
                              </a:lnTo>
                              <a:lnTo>
                                <a:pt x="100" y="600"/>
                              </a:lnTo>
                              <a:lnTo>
                                <a:pt x="1341" y="599"/>
                              </a:lnTo>
                              <a:lnTo>
                                <a:pt x="1364" y="597"/>
                              </a:lnTo>
                              <a:lnTo>
                                <a:pt x="1384" y="589"/>
                              </a:lnTo>
                              <a:lnTo>
                                <a:pt x="1403" y="577"/>
                              </a:lnTo>
                              <a:lnTo>
                                <a:pt x="1418" y="562"/>
                              </a:lnTo>
                              <a:lnTo>
                                <a:pt x="1430" y="543"/>
                              </a:lnTo>
                              <a:lnTo>
                                <a:pt x="1437" y="522"/>
                              </a:lnTo>
                              <a:lnTo>
                                <a:pt x="1440" y="500"/>
                              </a:lnTo>
                              <a:lnTo>
                                <a:pt x="1439" y="98"/>
                              </a:lnTo>
                              <a:lnTo>
                                <a:pt x="1437" y="75"/>
                              </a:lnTo>
                              <a:lnTo>
                                <a:pt x="1429" y="55"/>
                              </a:lnTo>
                              <a:lnTo>
                                <a:pt x="1417" y="36"/>
                              </a:lnTo>
                              <a:lnTo>
                                <a:pt x="1402" y="21"/>
                              </a:lnTo>
                              <a:lnTo>
                                <a:pt x="1383" y="9"/>
                              </a:lnTo>
                              <a:lnTo>
                                <a:pt x="1362" y="2"/>
                              </a:lnTo>
                              <a:lnTo>
                                <a:pt x="1340" y="0"/>
                              </a:lnTo>
                              <a:lnTo>
                                <a:pt x="98" y="0"/>
                              </a:lnTo>
                              <a:lnTo>
                                <a:pt x="75" y="2"/>
                              </a:lnTo>
                              <a:lnTo>
                                <a:pt x="55" y="10"/>
                              </a:lnTo>
                              <a:lnTo>
                                <a:pt x="36" y="22"/>
                              </a:lnTo>
                              <a:lnTo>
                                <a:pt x="21" y="37"/>
                              </a:lnTo>
                              <a:lnTo>
                                <a:pt x="9" y="56"/>
                              </a:lnTo>
                              <a:lnTo>
                                <a:pt x="2" y="77"/>
                              </a:lnTo>
                              <a:lnTo>
                                <a:pt x="0" y="100"/>
                              </a:lnTo>
                              <a:close/>
                            </a:path>
                          </a:pathLst>
                        </a:custGeom>
                        <a:solidFill>
                          <a:srgbClr val="FFFFFF"/>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79" name="Freeform 107"/>
                        <a:cNvSpPr/>
                      </a:nvSpPr>
                      <a:spPr bwMode="auto">
                        <a:xfrm>
                          <a:off x="3600" y="5257"/>
                          <a:ext cx="1440" cy="600"/>
                        </a:xfrm>
                        <a:custGeom>
                          <a:avLst/>
                          <a:gdLst/>
                          <a:ahLst/>
                          <a:cxnLst>
                            <a:cxn ang="0">
                              <a:pos x="0" y="100"/>
                            </a:cxn>
                            <a:cxn ang="0">
                              <a:pos x="2" y="77"/>
                            </a:cxn>
                            <a:cxn ang="0">
                              <a:pos x="9" y="56"/>
                            </a:cxn>
                            <a:cxn ang="0">
                              <a:pos x="21" y="37"/>
                            </a:cxn>
                            <a:cxn ang="0">
                              <a:pos x="36" y="22"/>
                            </a:cxn>
                            <a:cxn ang="0">
                              <a:pos x="55" y="10"/>
                            </a:cxn>
                            <a:cxn ang="0">
                              <a:pos x="75" y="2"/>
                            </a:cxn>
                            <a:cxn ang="0">
                              <a:pos x="98" y="0"/>
                            </a:cxn>
                            <a:cxn ang="0">
                              <a:pos x="100" y="0"/>
                            </a:cxn>
                            <a:cxn ang="0">
                              <a:pos x="1340" y="0"/>
                            </a:cxn>
                            <a:cxn ang="0">
                              <a:pos x="1362" y="2"/>
                            </a:cxn>
                            <a:cxn ang="0">
                              <a:pos x="1383" y="9"/>
                            </a:cxn>
                            <a:cxn ang="0">
                              <a:pos x="1402" y="21"/>
                            </a:cxn>
                            <a:cxn ang="0">
                              <a:pos x="1417" y="36"/>
                            </a:cxn>
                            <a:cxn ang="0">
                              <a:pos x="1429" y="55"/>
                            </a:cxn>
                            <a:cxn ang="0">
                              <a:pos x="1437" y="75"/>
                            </a:cxn>
                            <a:cxn ang="0">
                              <a:pos x="1439" y="98"/>
                            </a:cxn>
                            <a:cxn ang="0">
                              <a:pos x="1440" y="100"/>
                            </a:cxn>
                            <a:cxn ang="0">
                              <a:pos x="1440" y="500"/>
                            </a:cxn>
                            <a:cxn ang="0">
                              <a:pos x="1437" y="522"/>
                            </a:cxn>
                            <a:cxn ang="0">
                              <a:pos x="1430" y="543"/>
                            </a:cxn>
                            <a:cxn ang="0">
                              <a:pos x="1418" y="562"/>
                            </a:cxn>
                            <a:cxn ang="0">
                              <a:pos x="1403" y="577"/>
                            </a:cxn>
                            <a:cxn ang="0">
                              <a:pos x="1384" y="589"/>
                            </a:cxn>
                            <a:cxn ang="0">
                              <a:pos x="1364" y="597"/>
                            </a:cxn>
                            <a:cxn ang="0">
                              <a:pos x="1341" y="599"/>
                            </a:cxn>
                            <a:cxn ang="0">
                              <a:pos x="1340" y="600"/>
                            </a:cxn>
                            <a:cxn ang="0">
                              <a:pos x="100" y="600"/>
                            </a:cxn>
                            <a:cxn ang="0">
                              <a:pos x="77" y="597"/>
                            </a:cxn>
                            <a:cxn ang="0">
                              <a:pos x="56" y="590"/>
                            </a:cxn>
                            <a:cxn ang="0">
                              <a:pos x="37" y="578"/>
                            </a:cxn>
                            <a:cxn ang="0">
                              <a:pos x="22" y="563"/>
                            </a:cxn>
                            <a:cxn ang="0">
                              <a:pos x="10" y="544"/>
                            </a:cxn>
                            <a:cxn ang="0">
                              <a:pos x="2" y="524"/>
                            </a:cxn>
                            <a:cxn ang="0">
                              <a:pos x="0" y="501"/>
                            </a:cxn>
                            <a:cxn ang="0">
                              <a:pos x="0" y="500"/>
                            </a:cxn>
                            <a:cxn ang="0">
                              <a:pos x="0" y="100"/>
                            </a:cxn>
                          </a:cxnLst>
                          <a:rect l="0" t="0" r="r" b="b"/>
                          <a:pathLst>
                            <a:path w="1440" h="600">
                              <a:moveTo>
                                <a:pt x="0" y="100"/>
                              </a:moveTo>
                              <a:lnTo>
                                <a:pt x="2" y="77"/>
                              </a:lnTo>
                              <a:lnTo>
                                <a:pt x="9" y="56"/>
                              </a:lnTo>
                              <a:lnTo>
                                <a:pt x="21" y="37"/>
                              </a:lnTo>
                              <a:lnTo>
                                <a:pt x="36" y="22"/>
                              </a:lnTo>
                              <a:lnTo>
                                <a:pt x="55" y="10"/>
                              </a:lnTo>
                              <a:lnTo>
                                <a:pt x="75" y="2"/>
                              </a:lnTo>
                              <a:lnTo>
                                <a:pt x="98" y="0"/>
                              </a:lnTo>
                              <a:lnTo>
                                <a:pt x="100" y="0"/>
                              </a:lnTo>
                              <a:lnTo>
                                <a:pt x="1340" y="0"/>
                              </a:lnTo>
                              <a:lnTo>
                                <a:pt x="1362" y="2"/>
                              </a:lnTo>
                              <a:lnTo>
                                <a:pt x="1383" y="9"/>
                              </a:lnTo>
                              <a:lnTo>
                                <a:pt x="1402" y="21"/>
                              </a:lnTo>
                              <a:lnTo>
                                <a:pt x="1417" y="36"/>
                              </a:lnTo>
                              <a:lnTo>
                                <a:pt x="1429" y="55"/>
                              </a:lnTo>
                              <a:lnTo>
                                <a:pt x="1437" y="75"/>
                              </a:lnTo>
                              <a:lnTo>
                                <a:pt x="1439" y="98"/>
                              </a:lnTo>
                              <a:lnTo>
                                <a:pt x="1440" y="100"/>
                              </a:lnTo>
                              <a:lnTo>
                                <a:pt x="1440" y="500"/>
                              </a:lnTo>
                              <a:lnTo>
                                <a:pt x="1437" y="522"/>
                              </a:lnTo>
                              <a:lnTo>
                                <a:pt x="1430" y="543"/>
                              </a:lnTo>
                              <a:lnTo>
                                <a:pt x="1418" y="562"/>
                              </a:lnTo>
                              <a:lnTo>
                                <a:pt x="1403" y="577"/>
                              </a:lnTo>
                              <a:lnTo>
                                <a:pt x="1384" y="589"/>
                              </a:lnTo>
                              <a:lnTo>
                                <a:pt x="1364" y="597"/>
                              </a:lnTo>
                              <a:lnTo>
                                <a:pt x="1341" y="599"/>
                              </a:lnTo>
                              <a:lnTo>
                                <a:pt x="1340" y="600"/>
                              </a:lnTo>
                              <a:lnTo>
                                <a:pt x="100" y="600"/>
                              </a:lnTo>
                              <a:lnTo>
                                <a:pt x="77" y="597"/>
                              </a:lnTo>
                              <a:lnTo>
                                <a:pt x="56" y="590"/>
                              </a:lnTo>
                              <a:lnTo>
                                <a:pt x="37" y="578"/>
                              </a:lnTo>
                              <a:lnTo>
                                <a:pt x="22" y="563"/>
                              </a:lnTo>
                              <a:lnTo>
                                <a:pt x="10" y="544"/>
                              </a:lnTo>
                              <a:lnTo>
                                <a:pt x="2" y="524"/>
                              </a:lnTo>
                              <a:lnTo>
                                <a:pt x="0" y="501"/>
                              </a:lnTo>
                              <a:lnTo>
                                <a:pt x="0" y="500"/>
                              </a:lnTo>
                              <a:lnTo>
                                <a:pt x="0" y="100"/>
                              </a:lnTo>
                              <a:close/>
                            </a:path>
                          </a:pathLst>
                        </a:custGeom>
                        <a:noFill/>
                        <a:ln w="25400">
                          <a:solidFill>
                            <a:srgbClr val="A6A6A6"/>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grpSp>
                      <a:nvGrpSpPr>
                        <a:cNvPr id="78" name="Group 108"/>
                        <a:cNvGrpSpPr/>
                      </a:nvGrpSpPr>
                      <a:grpSpPr bwMode="auto">
                        <a:xfrm>
                          <a:off x="2235" y="1213"/>
                          <a:ext cx="1207" cy="4044"/>
                          <a:chOff x="2235" y="1213"/>
                          <a:chExt cx="1207" cy="4044"/>
                        </a:xfrm>
                      </a:grpSpPr>
                      <a:sp>
                        <a:nvSpPr>
                          <a:cNvPr id="3181" name="Rectangle 109"/>
                          <a:cNvSpPr/>
                        </a:nvSpPr>
                        <a:spPr bwMode="auto">
                          <a:xfrm>
                            <a:off x="3397" y="2788"/>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82" name="Freeform 110"/>
                          <a:cNvSpPr/>
                        </a:nvSpPr>
                        <a:spPr bwMode="auto">
                          <a:xfrm>
                            <a:off x="2235" y="1213"/>
                            <a:ext cx="1207" cy="4044"/>
                          </a:xfrm>
                          <a:custGeom>
                            <a:avLst/>
                            <a:gdLst/>
                            <a:ahLst/>
                            <a:cxnLst>
                              <a:cxn ang="0">
                                <a:pos x="1162" y="1999"/>
                              </a:cxn>
                              <a:cxn ang="0">
                                <a:pos x="1136" y="1999"/>
                              </a:cxn>
                              <a:cxn ang="0">
                                <a:pos x="1136" y="2044"/>
                              </a:cxn>
                              <a:cxn ang="0">
                                <a:pos x="1196" y="2044"/>
                              </a:cxn>
                              <a:cxn ang="0">
                                <a:pos x="1207" y="2034"/>
                              </a:cxn>
                              <a:cxn ang="0">
                                <a:pos x="1207" y="1890"/>
                              </a:cxn>
                              <a:cxn ang="0">
                                <a:pos x="1184" y="1999"/>
                              </a:cxn>
                              <a:cxn ang="0">
                                <a:pos x="1162" y="2021"/>
                              </a:cxn>
                              <a:cxn ang="0">
                                <a:pos x="1162" y="1999"/>
                              </a:cxn>
                            </a:cxnLst>
                            <a:rect l="0" t="0" r="r" b="b"/>
                            <a:pathLst>
                              <a:path w="1207" h="4044">
                                <a:moveTo>
                                  <a:pt x="1162" y="1999"/>
                                </a:moveTo>
                                <a:lnTo>
                                  <a:pt x="1136" y="1999"/>
                                </a:lnTo>
                                <a:lnTo>
                                  <a:pt x="1136" y="2044"/>
                                </a:lnTo>
                                <a:lnTo>
                                  <a:pt x="1196" y="2044"/>
                                </a:lnTo>
                                <a:lnTo>
                                  <a:pt x="1207" y="2034"/>
                                </a:lnTo>
                                <a:lnTo>
                                  <a:pt x="1207" y="1890"/>
                                </a:lnTo>
                                <a:lnTo>
                                  <a:pt x="1184" y="1999"/>
                                </a:lnTo>
                                <a:lnTo>
                                  <a:pt x="1162" y="2021"/>
                                </a:lnTo>
                                <a:lnTo>
                                  <a:pt x="1162" y="1999"/>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83" name="Freeform 111"/>
                          <a:cNvSpPr/>
                        </a:nvSpPr>
                        <a:spPr bwMode="auto">
                          <a:xfrm>
                            <a:off x="2235" y="1213"/>
                            <a:ext cx="1207" cy="4044"/>
                          </a:xfrm>
                          <a:custGeom>
                            <a:avLst/>
                            <a:gdLst/>
                            <a:ahLst/>
                            <a:cxnLst>
                              <a:cxn ang="0">
                                <a:pos x="1184" y="1999"/>
                              </a:cxn>
                              <a:cxn ang="0">
                                <a:pos x="1207" y="1890"/>
                              </a:cxn>
                              <a:cxn ang="0">
                                <a:pos x="1162" y="1890"/>
                              </a:cxn>
                              <a:cxn ang="0">
                                <a:pos x="1162" y="2021"/>
                              </a:cxn>
                              <a:cxn ang="0">
                                <a:pos x="1184" y="1999"/>
                              </a:cxn>
                            </a:cxnLst>
                            <a:rect l="0" t="0" r="r" b="b"/>
                            <a:pathLst>
                              <a:path w="1207" h="4044">
                                <a:moveTo>
                                  <a:pt x="1184" y="1999"/>
                                </a:moveTo>
                                <a:lnTo>
                                  <a:pt x="1207" y="1890"/>
                                </a:lnTo>
                                <a:lnTo>
                                  <a:pt x="1162" y="1890"/>
                                </a:lnTo>
                                <a:lnTo>
                                  <a:pt x="1162" y="2021"/>
                                </a:lnTo>
                                <a:lnTo>
                                  <a:pt x="1184" y="1999"/>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84" name="Rectangle 112"/>
                          <a:cNvSpPr/>
                        </a:nvSpPr>
                        <a:spPr bwMode="auto">
                          <a:xfrm>
                            <a:off x="3056" y="3212"/>
                            <a:ext cx="180" cy="45"/>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85" name="Rectangle 113"/>
                          <a:cNvSpPr/>
                        </a:nvSpPr>
                        <a:spPr bwMode="auto">
                          <a:xfrm>
                            <a:off x="2741" y="3212"/>
                            <a:ext cx="180" cy="45"/>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86" name="Rectangle 114"/>
                          <a:cNvSpPr/>
                        </a:nvSpPr>
                        <a:spPr bwMode="auto">
                          <a:xfrm>
                            <a:off x="2426" y="3212"/>
                            <a:ext cx="180" cy="45"/>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87" name="Rectangle 115"/>
                          <a:cNvSpPr/>
                        </a:nvSpPr>
                        <a:spPr bwMode="auto">
                          <a:xfrm>
                            <a:off x="2316" y="3283"/>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88" name="Rectangle 116"/>
                          <a:cNvSpPr/>
                        </a:nvSpPr>
                        <a:spPr bwMode="auto">
                          <a:xfrm>
                            <a:off x="2316" y="3598"/>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89" name="Rectangle 117"/>
                          <a:cNvSpPr/>
                        </a:nvSpPr>
                        <a:spPr bwMode="auto">
                          <a:xfrm>
                            <a:off x="2316" y="3913"/>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90" name="Rectangle 118"/>
                          <a:cNvSpPr/>
                        </a:nvSpPr>
                        <a:spPr bwMode="auto">
                          <a:xfrm>
                            <a:off x="2316" y="4228"/>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91" name="Rectangle 119"/>
                          <a:cNvSpPr/>
                        </a:nvSpPr>
                        <a:spPr bwMode="auto">
                          <a:xfrm>
                            <a:off x="2316" y="4543"/>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92" name="Rectangle 120"/>
                          <a:cNvSpPr/>
                        </a:nvSpPr>
                        <a:spPr bwMode="auto">
                          <a:xfrm>
                            <a:off x="2316" y="4858"/>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93" name="Freeform 121"/>
                          <a:cNvSpPr/>
                        </a:nvSpPr>
                        <a:spPr bwMode="auto">
                          <a:xfrm>
                            <a:off x="2235" y="1213"/>
                            <a:ext cx="1207" cy="4044"/>
                          </a:xfrm>
                          <a:custGeom>
                            <a:avLst/>
                            <a:gdLst/>
                            <a:ahLst/>
                            <a:cxnLst>
                              <a:cxn ang="0">
                                <a:pos x="81" y="3999"/>
                              </a:cxn>
                              <a:cxn ang="0">
                                <a:pos x="85" y="3987"/>
                              </a:cxn>
                              <a:cxn ang="0">
                                <a:pos x="101" y="3959"/>
                              </a:cxn>
                              <a:cxn ang="0">
                                <a:pos x="126" y="3960"/>
                              </a:cxn>
                              <a:cxn ang="0">
                                <a:pos x="126" y="3999"/>
                              </a:cxn>
                              <a:cxn ang="0">
                                <a:pos x="81" y="3999"/>
                              </a:cxn>
                              <a:cxn ang="0">
                                <a:pos x="14" y="3844"/>
                              </a:cxn>
                              <a:cxn ang="0">
                                <a:pos x="3" y="3851"/>
                              </a:cxn>
                              <a:cxn ang="0">
                                <a:pos x="0" y="3864"/>
                              </a:cxn>
                              <a:cxn ang="0">
                                <a:pos x="6" y="3875"/>
                              </a:cxn>
                              <a:cxn ang="0">
                                <a:pos x="104" y="4043"/>
                              </a:cxn>
                              <a:cxn ang="0">
                                <a:pos x="202" y="3875"/>
                              </a:cxn>
                              <a:cxn ang="0">
                                <a:pos x="208" y="3864"/>
                              </a:cxn>
                              <a:cxn ang="0">
                                <a:pos x="205" y="3851"/>
                              </a:cxn>
                              <a:cxn ang="0">
                                <a:pos x="194" y="3844"/>
                              </a:cxn>
                              <a:cxn ang="0">
                                <a:pos x="183" y="3838"/>
                              </a:cxn>
                              <a:cxn ang="0">
                                <a:pos x="170" y="3842"/>
                              </a:cxn>
                              <a:cxn ang="0">
                                <a:pos x="163" y="3852"/>
                              </a:cxn>
                              <a:cxn ang="0">
                                <a:pos x="104" y="3954"/>
                              </a:cxn>
                              <a:cxn ang="0">
                                <a:pos x="45" y="3852"/>
                              </a:cxn>
                              <a:cxn ang="0">
                                <a:pos x="81" y="3960"/>
                              </a:cxn>
                              <a:cxn ang="0">
                                <a:pos x="81" y="3999"/>
                              </a:cxn>
                            </a:cxnLst>
                            <a:rect l="0" t="0" r="r" b="b"/>
                            <a:pathLst>
                              <a:path w="1207" h="4044">
                                <a:moveTo>
                                  <a:pt x="81" y="3999"/>
                                </a:moveTo>
                                <a:lnTo>
                                  <a:pt x="85" y="3987"/>
                                </a:lnTo>
                                <a:lnTo>
                                  <a:pt x="101" y="3959"/>
                                </a:lnTo>
                                <a:lnTo>
                                  <a:pt x="126" y="3960"/>
                                </a:lnTo>
                                <a:lnTo>
                                  <a:pt x="126" y="3999"/>
                                </a:lnTo>
                                <a:lnTo>
                                  <a:pt x="81" y="3999"/>
                                </a:lnTo>
                                <a:lnTo>
                                  <a:pt x="14" y="3844"/>
                                </a:lnTo>
                                <a:lnTo>
                                  <a:pt x="3" y="3851"/>
                                </a:lnTo>
                                <a:lnTo>
                                  <a:pt x="0" y="3864"/>
                                </a:lnTo>
                                <a:lnTo>
                                  <a:pt x="6" y="3875"/>
                                </a:lnTo>
                                <a:lnTo>
                                  <a:pt x="104" y="4043"/>
                                </a:lnTo>
                                <a:lnTo>
                                  <a:pt x="202" y="3875"/>
                                </a:lnTo>
                                <a:lnTo>
                                  <a:pt x="208" y="3864"/>
                                </a:lnTo>
                                <a:lnTo>
                                  <a:pt x="205" y="3851"/>
                                </a:lnTo>
                                <a:lnTo>
                                  <a:pt x="194" y="3844"/>
                                </a:lnTo>
                                <a:lnTo>
                                  <a:pt x="183" y="3838"/>
                                </a:lnTo>
                                <a:lnTo>
                                  <a:pt x="170" y="3842"/>
                                </a:lnTo>
                                <a:lnTo>
                                  <a:pt x="163" y="3852"/>
                                </a:lnTo>
                                <a:lnTo>
                                  <a:pt x="104" y="3954"/>
                                </a:lnTo>
                                <a:lnTo>
                                  <a:pt x="45" y="3852"/>
                                </a:lnTo>
                                <a:lnTo>
                                  <a:pt x="81" y="3960"/>
                                </a:lnTo>
                                <a:lnTo>
                                  <a:pt x="81" y="3999"/>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94" name="Freeform 122"/>
                          <a:cNvSpPr/>
                        </a:nvSpPr>
                        <a:spPr bwMode="auto">
                          <a:xfrm>
                            <a:off x="2235" y="1213"/>
                            <a:ext cx="1207" cy="4044"/>
                          </a:xfrm>
                          <a:custGeom>
                            <a:avLst/>
                            <a:gdLst/>
                            <a:ahLst/>
                            <a:cxnLst>
                              <a:cxn ang="0">
                                <a:pos x="81" y="3999"/>
                              </a:cxn>
                              <a:cxn ang="0">
                                <a:pos x="81" y="3960"/>
                              </a:cxn>
                              <a:cxn ang="0">
                                <a:pos x="45" y="3852"/>
                              </a:cxn>
                              <a:cxn ang="0">
                                <a:pos x="38" y="3842"/>
                              </a:cxn>
                              <a:cxn ang="0">
                                <a:pos x="25" y="3838"/>
                              </a:cxn>
                              <a:cxn ang="0">
                                <a:pos x="14" y="3844"/>
                              </a:cxn>
                              <a:cxn ang="0">
                                <a:pos x="81" y="3999"/>
                              </a:cxn>
                            </a:cxnLst>
                            <a:rect l="0" t="0" r="r" b="b"/>
                            <a:pathLst>
                              <a:path w="1207" h="4044">
                                <a:moveTo>
                                  <a:pt x="81" y="3999"/>
                                </a:moveTo>
                                <a:lnTo>
                                  <a:pt x="81" y="3960"/>
                                </a:lnTo>
                                <a:lnTo>
                                  <a:pt x="45" y="3852"/>
                                </a:lnTo>
                                <a:lnTo>
                                  <a:pt x="38" y="3842"/>
                                </a:lnTo>
                                <a:lnTo>
                                  <a:pt x="25" y="3838"/>
                                </a:lnTo>
                                <a:lnTo>
                                  <a:pt x="14" y="3844"/>
                                </a:lnTo>
                                <a:lnTo>
                                  <a:pt x="81" y="3999"/>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95" name="Freeform 123"/>
                          <a:cNvSpPr/>
                        </a:nvSpPr>
                        <a:spPr bwMode="auto">
                          <a:xfrm>
                            <a:off x="2235" y="1213"/>
                            <a:ext cx="1207" cy="4044"/>
                          </a:xfrm>
                          <a:custGeom>
                            <a:avLst/>
                            <a:gdLst/>
                            <a:ahLst/>
                            <a:cxnLst>
                              <a:cxn ang="0">
                                <a:pos x="123" y="3987"/>
                              </a:cxn>
                              <a:cxn ang="0">
                                <a:pos x="126" y="3999"/>
                              </a:cxn>
                              <a:cxn ang="0">
                                <a:pos x="126" y="3960"/>
                              </a:cxn>
                              <a:cxn ang="0">
                                <a:pos x="101" y="3959"/>
                              </a:cxn>
                              <a:cxn ang="0">
                                <a:pos x="85" y="3987"/>
                              </a:cxn>
                              <a:cxn ang="0">
                                <a:pos x="81" y="3999"/>
                              </a:cxn>
                              <a:cxn ang="0">
                                <a:pos x="126" y="3999"/>
                              </a:cxn>
                              <a:cxn ang="0">
                                <a:pos x="123" y="3987"/>
                              </a:cxn>
                            </a:cxnLst>
                            <a:rect l="0" t="0" r="r" b="b"/>
                            <a:pathLst>
                              <a:path w="1207" h="4044">
                                <a:moveTo>
                                  <a:pt x="123" y="3987"/>
                                </a:moveTo>
                                <a:lnTo>
                                  <a:pt x="126" y="3999"/>
                                </a:lnTo>
                                <a:lnTo>
                                  <a:pt x="126" y="3960"/>
                                </a:lnTo>
                                <a:lnTo>
                                  <a:pt x="101" y="3959"/>
                                </a:lnTo>
                                <a:lnTo>
                                  <a:pt x="85" y="3987"/>
                                </a:lnTo>
                                <a:lnTo>
                                  <a:pt x="81" y="3999"/>
                                </a:lnTo>
                                <a:lnTo>
                                  <a:pt x="126" y="3999"/>
                                </a:lnTo>
                                <a:lnTo>
                                  <a:pt x="123" y="3987"/>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96" name="Rectangle 124"/>
                          <a:cNvSpPr/>
                        </a:nvSpPr>
                        <a:spPr bwMode="auto">
                          <a:xfrm>
                            <a:off x="3397" y="1213"/>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97" name="Rectangle 125"/>
                          <a:cNvSpPr/>
                        </a:nvSpPr>
                        <a:spPr bwMode="auto">
                          <a:xfrm>
                            <a:off x="3397" y="1528"/>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98" name="Rectangle 126"/>
                          <a:cNvSpPr/>
                        </a:nvSpPr>
                        <a:spPr bwMode="auto">
                          <a:xfrm>
                            <a:off x="3397" y="1843"/>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199" name="Rectangle 127"/>
                          <a:cNvSpPr/>
                        </a:nvSpPr>
                        <a:spPr bwMode="auto">
                          <a:xfrm>
                            <a:off x="3397" y="2158"/>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00" name="Rectangle 128"/>
                          <a:cNvSpPr/>
                        </a:nvSpPr>
                        <a:spPr bwMode="auto">
                          <a:xfrm>
                            <a:off x="3397" y="2473"/>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grpSp>
                    <a:grpSp>
                      <a:nvGrpSpPr>
                        <a:cNvPr id="79" name="Group 129"/>
                        <a:cNvGrpSpPr/>
                      </a:nvGrpSpPr>
                      <a:grpSpPr bwMode="auto">
                        <a:xfrm>
                          <a:off x="4297" y="1247"/>
                          <a:ext cx="1267" cy="4010"/>
                          <a:chOff x="4297" y="1247"/>
                          <a:chExt cx="1267" cy="4010"/>
                        </a:xfrm>
                      </a:grpSpPr>
                      <a:sp>
                        <a:nvSpPr>
                          <a:cNvPr id="3202" name="Rectangle 130"/>
                          <a:cNvSpPr/>
                        </a:nvSpPr>
                        <a:spPr bwMode="auto">
                          <a:xfrm>
                            <a:off x="5437" y="2551"/>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03" name="Rectangle 131"/>
                          <a:cNvSpPr/>
                        </a:nvSpPr>
                        <a:spPr bwMode="auto">
                          <a:xfrm>
                            <a:off x="5437" y="2866"/>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04" name="Freeform 132"/>
                          <a:cNvSpPr/>
                        </a:nvSpPr>
                        <a:spPr bwMode="auto">
                          <a:xfrm>
                            <a:off x="4297" y="1247"/>
                            <a:ext cx="1267" cy="4010"/>
                          </a:xfrm>
                          <a:custGeom>
                            <a:avLst/>
                            <a:gdLst/>
                            <a:ahLst/>
                            <a:cxnLst>
                              <a:cxn ang="0">
                                <a:pos x="1139" y="1982"/>
                              </a:cxn>
                              <a:cxn ang="0">
                                <a:pos x="1053" y="1982"/>
                              </a:cxn>
                              <a:cxn ang="0">
                                <a:pos x="1053" y="2027"/>
                              </a:cxn>
                              <a:cxn ang="0">
                                <a:pos x="1175" y="2027"/>
                              </a:cxn>
                              <a:cxn ang="0">
                                <a:pos x="1185" y="2017"/>
                              </a:cxn>
                              <a:cxn ang="0">
                                <a:pos x="1185" y="1934"/>
                              </a:cxn>
                              <a:cxn ang="0">
                                <a:pos x="1162" y="1982"/>
                              </a:cxn>
                              <a:cxn ang="0">
                                <a:pos x="1140" y="2005"/>
                              </a:cxn>
                              <a:cxn ang="0">
                                <a:pos x="1139" y="1982"/>
                              </a:cxn>
                            </a:cxnLst>
                            <a:rect l="0" t="0" r="r" b="b"/>
                            <a:pathLst>
                              <a:path w="1267" h="4010">
                                <a:moveTo>
                                  <a:pt x="1139" y="1982"/>
                                </a:moveTo>
                                <a:lnTo>
                                  <a:pt x="1053" y="1982"/>
                                </a:lnTo>
                                <a:lnTo>
                                  <a:pt x="1053" y="2027"/>
                                </a:lnTo>
                                <a:lnTo>
                                  <a:pt x="1175" y="2027"/>
                                </a:lnTo>
                                <a:lnTo>
                                  <a:pt x="1185" y="2017"/>
                                </a:lnTo>
                                <a:lnTo>
                                  <a:pt x="1185" y="1934"/>
                                </a:lnTo>
                                <a:lnTo>
                                  <a:pt x="1162" y="1982"/>
                                </a:lnTo>
                                <a:lnTo>
                                  <a:pt x="1140" y="2005"/>
                                </a:lnTo>
                                <a:lnTo>
                                  <a:pt x="1139" y="1982"/>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05" name="Freeform 133"/>
                          <a:cNvSpPr/>
                        </a:nvSpPr>
                        <a:spPr bwMode="auto">
                          <a:xfrm>
                            <a:off x="4297" y="1247"/>
                            <a:ext cx="1267" cy="4010"/>
                          </a:xfrm>
                          <a:custGeom>
                            <a:avLst/>
                            <a:gdLst/>
                            <a:ahLst/>
                            <a:cxnLst>
                              <a:cxn ang="0">
                                <a:pos x="1103" y="191"/>
                              </a:cxn>
                              <a:cxn ang="0">
                                <a:pos x="1139" y="127"/>
                              </a:cxn>
                              <a:cxn ang="0">
                                <a:pos x="1143" y="56"/>
                              </a:cxn>
                              <a:cxn ang="0">
                                <a:pos x="1182" y="56"/>
                              </a:cxn>
                              <a:cxn ang="0">
                                <a:pos x="1162" y="89"/>
                              </a:cxn>
                              <a:cxn ang="0">
                                <a:pos x="1139" y="127"/>
                              </a:cxn>
                              <a:cxn ang="0">
                                <a:pos x="1140" y="224"/>
                              </a:cxn>
                              <a:cxn ang="0">
                                <a:pos x="1185" y="224"/>
                              </a:cxn>
                              <a:cxn ang="0">
                                <a:pos x="1184" y="127"/>
                              </a:cxn>
                              <a:cxn ang="0">
                                <a:pos x="1222" y="191"/>
                              </a:cxn>
                              <a:cxn ang="0">
                                <a:pos x="1185" y="44"/>
                              </a:cxn>
                              <a:cxn ang="0">
                                <a:pos x="1140" y="44"/>
                              </a:cxn>
                              <a:cxn ang="0">
                                <a:pos x="1103" y="191"/>
                              </a:cxn>
                            </a:cxnLst>
                            <a:rect l="0" t="0" r="r" b="b"/>
                            <a:pathLst>
                              <a:path w="1267" h="4010">
                                <a:moveTo>
                                  <a:pt x="1103" y="191"/>
                                </a:moveTo>
                                <a:lnTo>
                                  <a:pt x="1139" y="127"/>
                                </a:lnTo>
                                <a:lnTo>
                                  <a:pt x="1143" y="56"/>
                                </a:lnTo>
                                <a:lnTo>
                                  <a:pt x="1182" y="56"/>
                                </a:lnTo>
                                <a:lnTo>
                                  <a:pt x="1162" y="89"/>
                                </a:lnTo>
                                <a:lnTo>
                                  <a:pt x="1139" y="127"/>
                                </a:lnTo>
                                <a:lnTo>
                                  <a:pt x="1140" y="224"/>
                                </a:lnTo>
                                <a:lnTo>
                                  <a:pt x="1185" y="224"/>
                                </a:lnTo>
                                <a:lnTo>
                                  <a:pt x="1184" y="127"/>
                                </a:lnTo>
                                <a:lnTo>
                                  <a:pt x="1222" y="191"/>
                                </a:lnTo>
                                <a:lnTo>
                                  <a:pt x="1185" y="44"/>
                                </a:lnTo>
                                <a:lnTo>
                                  <a:pt x="1140" y="44"/>
                                </a:lnTo>
                                <a:lnTo>
                                  <a:pt x="1103" y="191"/>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06" name="Freeform 134"/>
                          <a:cNvSpPr/>
                        </a:nvSpPr>
                        <a:spPr bwMode="auto">
                          <a:xfrm>
                            <a:off x="4297" y="1247"/>
                            <a:ext cx="1267" cy="4010"/>
                          </a:xfrm>
                          <a:custGeom>
                            <a:avLst/>
                            <a:gdLst/>
                            <a:ahLst/>
                            <a:cxnLst>
                              <a:cxn ang="0">
                                <a:pos x="1162" y="1982"/>
                              </a:cxn>
                              <a:cxn ang="0">
                                <a:pos x="1185" y="1934"/>
                              </a:cxn>
                              <a:cxn ang="0">
                                <a:pos x="1140" y="1934"/>
                              </a:cxn>
                              <a:cxn ang="0">
                                <a:pos x="1140" y="2005"/>
                              </a:cxn>
                              <a:cxn ang="0">
                                <a:pos x="1162" y="1982"/>
                              </a:cxn>
                            </a:cxnLst>
                            <a:rect l="0" t="0" r="r" b="b"/>
                            <a:pathLst>
                              <a:path w="1267" h="4010">
                                <a:moveTo>
                                  <a:pt x="1162" y="1982"/>
                                </a:moveTo>
                                <a:lnTo>
                                  <a:pt x="1185" y="1934"/>
                                </a:lnTo>
                                <a:lnTo>
                                  <a:pt x="1140" y="1934"/>
                                </a:lnTo>
                                <a:lnTo>
                                  <a:pt x="1140" y="2005"/>
                                </a:lnTo>
                                <a:lnTo>
                                  <a:pt x="1162" y="1982"/>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07" name="Rectangle 135"/>
                          <a:cNvSpPr/>
                        </a:nvSpPr>
                        <a:spPr bwMode="auto">
                          <a:xfrm>
                            <a:off x="5035" y="3229"/>
                            <a:ext cx="179" cy="45"/>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08" name="Rectangle 136"/>
                          <a:cNvSpPr/>
                        </a:nvSpPr>
                        <a:spPr bwMode="auto">
                          <a:xfrm>
                            <a:off x="4720" y="3229"/>
                            <a:ext cx="180" cy="45"/>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09" name="Rectangle 137"/>
                          <a:cNvSpPr/>
                        </a:nvSpPr>
                        <a:spPr bwMode="auto">
                          <a:xfrm>
                            <a:off x="4405" y="3229"/>
                            <a:ext cx="180" cy="45"/>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10" name="Rectangle 138"/>
                          <a:cNvSpPr/>
                        </a:nvSpPr>
                        <a:spPr bwMode="auto">
                          <a:xfrm>
                            <a:off x="4297" y="3301"/>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11" name="Rectangle 139"/>
                          <a:cNvSpPr/>
                        </a:nvSpPr>
                        <a:spPr bwMode="auto">
                          <a:xfrm>
                            <a:off x="4297" y="3616"/>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12" name="Rectangle 140"/>
                          <a:cNvSpPr/>
                        </a:nvSpPr>
                        <a:spPr bwMode="auto">
                          <a:xfrm>
                            <a:off x="4297" y="3931"/>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13" name="Rectangle 141"/>
                          <a:cNvSpPr/>
                        </a:nvSpPr>
                        <a:spPr bwMode="auto">
                          <a:xfrm>
                            <a:off x="4297" y="4246"/>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14" name="Rectangle 142"/>
                          <a:cNvSpPr/>
                        </a:nvSpPr>
                        <a:spPr bwMode="auto">
                          <a:xfrm>
                            <a:off x="4297" y="4561"/>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15" name="Rectangle 143"/>
                          <a:cNvSpPr/>
                        </a:nvSpPr>
                        <a:spPr bwMode="auto">
                          <a:xfrm>
                            <a:off x="4297" y="4876"/>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16" name="Rectangle 144"/>
                          <a:cNvSpPr/>
                        </a:nvSpPr>
                        <a:spPr bwMode="auto">
                          <a:xfrm>
                            <a:off x="4297" y="5191"/>
                            <a:ext cx="45" cy="65"/>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17" name="Freeform 145"/>
                          <a:cNvSpPr/>
                        </a:nvSpPr>
                        <a:spPr bwMode="auto">
                          <a:xfrm>
                            <a:off x="4297" y="1247"/>
                            <a:ext cx="1267" cy="4010"/>
                          </a:xfrm>
                          <a:custGeom>
                            <a:avLst/>
                            <a:gdLst/>
                            <a:ahLst/>
                            <a:cxnLst>
                              <a:cxn ang="0">
                                <a:pos x="1143" y="56"/>
                              </a:cxn>
                              <a:cxn ang="0">
                                <a:pos x="1139" y="127"/>
                              </a:cxn>
                              <a:cxn ang="0">
                                <a:pos x="1162" y="89"/>
                              </a:cxn>
                              <a:cxn ang="0">
                                <a:pos x="1182" y="56"/>
                              </a:cxn>
                              <a:cxn ang="0">
                                <a:pos x="1143" y="56"/>
                              </a:cxn>
                            </a:cxnLst>
                            <a:rect l="0" t="0" r="r" b="b"/>
                            <a:pathLst>
                              <a:path w="1267" h="4010">
                                <a:moveTo>
                                  <a:pt x="1143" y="56"/>
                                </a:moveTo>
                                <a:lnTo>
                                  <a:pt x="1139" y="127"/>
                                </a:lnTo>
                                <a:lnTo>
                                  <a:pt x="1162" y="89"/>
                                </a:lnTo>
                                <a:lnTo>
                                  <a:pt x="1182" y="56"/>
                                </a:lnTo>
                                <a:lnTo>
                                  <a:pt x="1143" y="56"/>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18" name="Freeform 146"/>
                          <a:cNvSpPr/>
                        </a:nvSpPr>
                        <a:spPr bwMode="auto">
                          <a:xfrm>
                            <a:off x="4297" y="1247"/>
                            <a:ext cx="1267" cy="4010"/>
                          </a:xfrm>
                          <a:custGeom>
                            <a:avLst/>
                            <a:gdLst/>
                            <a:ahLst/>
                            <a:cxnLst>
                              <a:cxn ang="0">
                                <a:pos x="1064" y="168"/>
                              </a:cxn>
                              <a:cxn ang="0">
                                <a:pos x="1058" y="178"/>
                              </a:cxn>
                              <a:cxn ang="0">
                                <a:pos x="1061" y="192"/>
                              </a:cxn>
                              <a:cxn ang="0">
                                <a:pos x="1072" y="198"/>
                              </a:cxn>
                              <a:cxn ang="0">
                                <a:pos x="1083" y="205"/>
                              </a:cxn>
                              <a:cxn ang="0">
                                <a:pos x="1097" y="201"/>
                              </a:cxn>
                              <a:cxn ang="0">
                                <a:pos x="1103" y="191"/>
                              </a:cxn>
                              <a:cxn ang="0">
                                <a:pos x="1140" y="44"/>
                              </a:cxn>
                              <a:cxn ang="0">
                                <a:pos x="1185" y="44"/>
                              </a:cxn>
                              <a:cxn ang="0">
                                <a:pos x="1222" y="191"/>
                              </a:cxn>
                              <a:cxn ang="0">
                                <a:pos x="1228" y="201"/>
                              </a:cxn>
                              <a:cxn ang="0">
                                <a:pos x="1242" y="205"/>
                              </a:cxn>
                              <a:cxn ang="0">
                                <a:pos x="1252" y="198"/>
                              </a:cxn>
                              <a:cxn ang="0">
                                <a:pos x="1263" y="192"/>
                              </a:cxn>
                              <a:cxn ang="0">
                                <a:pos x="1267" y="178"/>
                              </a:cxn>
                              <a:cxn ang="0">
                                <a:pos x="1260" y="168"/>
                              </a:cxn>
                              <a:cxn ang="0">
                                <a:pos x="1162" y="0"/>
                              </a:cxn>
                              <a:cxn ang="0">
                                <a:pos x="1064" y="168"/>
                              </a:cxn>
                            </a:cxnLst>
                            <a:rect l="0" t="0" r="r" b="b"/>
                            <a:pathLst>
                              <a:path w="1267" h="4010">
                                <a:moveTo>
                                  <a:pt x="1064" y="168"/>
                                </a:moveTo>
                                <a:lnTo>
                                  <a:pt x="1058" y="178"/>
                                </a:lnTo>
                                <a:lnTo>
                                  <a:pt x="1061" y="192"/>
                                </a:lnTo>
                                <a:lnTo>
                                  <a:pt x="1072" y="198"/>
                                </a:lnTo>
                                <a:lnTo>
                                  <a:pt x="1083" y="205"/>
                                </a:lnTo>
                                <a:lnTo>
                                  <a:pt x="1097" y="201"/>
                                </a:lnTo>
                                <a:lnTo>
                                  <a:pt x="1103" y="191"/>
                                </a:lnTo>
                                <a:lnTo>
                                  <a:pt x="1140" y="44"/>
                                </a:lnTo>
                                <a:lnTo>
                                  <a:pt x="1185" y="44"/>
                                </a:lnTo>
                                <a:lnTo>
                                  <a:pt x="1222" y="191"/>
                                </a:lnTo>
                                <a:lnTo>
                                  <a:pt x="1228" y="201"/>
                                </a:lnTo>
                                <a:lnTo>
                                  <a:pt x="1242" y="205"/>
                                </a:lnTo>
                                <a:lnTo>
                                  <a:pt x="1252" y="198"/>
                                </a:lnTo>
                                <a:lnTo>
                                  <a:pt x="1263" y="192"/>
                                </a:lnTo>
                                <a:lnTo>
                                  <a:pt x="1267" y="178"/>
                                </a:lnTo>
                                <a:lnTo>
                                  <a:pt x="1260" y="168"/>
                                </a:lnTo>
                                <a:lnTo>
                                  <a:pt x="1162" y="0"/>
                                </a:lnTo>
                                <a:lnTo>
                                  <a:pt x="1064" y="168"/>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19" name="Rectangle 147"/>
                          <a:cNvSpPr/>
                        </a:nvSpPr>
                        <a:spPr bwMode="auto">
                          <a:xfrm>
                            <a:off x="5437" y="1606"/>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20" name="Rectangle 148"/>
                          <a:cNvSpPr/>
                        </a:nvSpPr>
                        <a:spPr bwMode="auto">
                          <a:xfrm>
                            <a:off x="5437" y="1921"/>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21" name="Rectangle 149"/>
                          <a:cNvSpPr/>
                        </a:nvSpPr>
                        <a:spPr bwMode="auto">
                          <a:xfrm>
                            <a:off x="5437" y="2236"/>
                            <a:ext cx="45" cy="180"/>
                          </a:xfrm>
                          <a:prstGeom prst="rect">
                            <a:avLst/>
                          </a:prstGeom>
                          <a:solidFill>
                            <a:srgbClr val="A6A6A6"/>
                          </a:solidFill>
                          <a:ln w="9525">
                            <a:no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grpSp>
                    <a:sp>
                      <a:nvSpPr>
                        <a:cNvPr id="3222" name="Freeform 150"/>
                        <a:cNvSpPr/>
                      </a:nvSpPr>
                      <a:spPr bwMode="auto">
                        <a:xfrm>
                          <a:off x="2640" y="494"/>
                          <a:ext cx="1560" cy="719"/>
                        </a:xfrm>
                        <a:custGeom>
                          <a:avLst/>
                          <a:gdLst/>
                          <a:ahLst/>
                          <a:cxnLst>
                            <a:cxn ang="0">
                              <a:pos x="0" y="119"/>
                            </a:cxn>
                            <a:cxn ang="0">
                              <a:pos x="2" y="97"/>
                            </a:cxn>
                            <a:cxn ang="0">
                              <a:pos x="8" y="75"/>
                            </a:cxn>
                            <a:cxn ang="0">
                              <a:pos x="18" y="56"/>
                            </a:cxn>
                            <a:cxn ang="0">
                              <a:pos x="31" y="38"/>
                            </a:cxn>
                            <a:cxn ang="0">
                              <a:pos x="47" y="24"/>
                            </a:cxn>
                            <a:cxn ang="0">
                              <a:pos x="66" y="12"/>
                            </a:cxn>
                            <a:cxn ang="0">
                              <a:pos x="86" y="4"/>
                            </a:cxn>
                            <a:cxn ang="0">
                              <a:pos x="108" y="0"/>
                            </a:cxn>
                            <a:cxn ang="0">
                              <a:pos x="120" y="0"/>
                            </a:cxn>
                            <a:cxn ang="0">
                              <a:pos x="1440" y="0"/>
                            </a:cxn>
                            <a:cxn ang="0">
                              <a:pos x="1462" y="2"/>
                            </a:cxn>
                            <a:cxn ang="0">
                              <a:pos x="1484" y="8"/>
                            </a:cxn>
                            <a:cxn ang="0">
                              <a:pos x="1503" y="18"/>
                            </a:cxn>
                            <a:cxn ang="0">
                              <a:pos x="1521" y="31"/>
                            </a:cxn>
                            <a:cxn ang="0">
                              <a:pos x="1535" y="47"/>
                            </a:cxn>
                            <a:cxn ang="0">
                              <a:pos x="1547" y="65"/>
                            </a:cxn>
                            <a:cxn ang="0">
                              <a:pos x="1555" y="86"/>
                            </a:cxn>
                            <a:cxn ang="0">
                              <a:pos x="1559" y="108"/>
                            </a:cxn>
                            <a:cxn ang="0">
                              <a:pos x="1560" y="119"/>
                            </a:cxn>
                            <a:cxn ang="0">
                              <a:pos x="1560" y="599"/>
                            </a:cxn>
                            <a:cxn ang="0">
                              <a:pos x="1557" y="622"/>
                            </a:cxn>
                            <a:cxn ang="0">
                              <a:pos x="1551" y="644"/>
                            </a:cxn>
                            <a:cxn ang="0">
                              <a:pos x="1541" y="663"/>
                            </a:cxn>
                            <a:cxn ang="0">
                              <a:pos x="1528" y="681"/>
                            </a:cxn>
                            <a:cxn ang="0">
                              <a:pos x="1512" y="695"/>
                            </a:cxn>
                            <a:cxn ang="0">
                              <a:pos x="1493" y="707"/>
                            </a:cxn>
                            <a:cxn ang="0">
                              <a:pos x="1473" y="715"/>
                            </a:cxn>
                            <a:cxn ang="0">
                              <a:pos x="1451" y="719"/>
                            </a:cxn>
                            <a:cxn ang="0">
                              <a:pos x="1440" y="719"/>
                            </a:cxn>
                            <a:cxn ang="0">
                              <a:pos x="120" y="719"/>
                            </a:cxn>
                            <a:cxn ang="0">
                              <a:pos x="97" y="717"/>
                            </a:cxn>
                            <a:cxn ang="0">
                              <a:pos x="75" y="711"/>
                            </a:cxn>
                            <a:cxn ang="0">
                              <a:pos x="56" y="701"/>
                            </a:cxn>
                            <a:cxn ang="0">
                              <a:pos x="38" y="688"/>
                            </a:cxn>
                            <a:cxn ang="0">
                              <a:pos x="24" y="672"/>
                            </a:cxn>
                            <a:cxn ang="0">
                              <a:pos x="12" y="653"/>
                            </a:cxn>
                            <a:cxn ang="0">
                              <a:pos x="4" y="633"/>
                            </a:cxn>
                            <a:cxn ang="0">
                              <a:pos x="0" y="611"/>
                            </a:cxn>
                            <a:cxn ang="0">
                              <a:pos x="0" y="599"/>
                            </a:cxn>
                            <a:cxn ang="0">
                              <a:pos x="0" y="119"/>
                            </a:cxn>
                          </a:cxnLst>
                          <a:rect l="0" t="0" r="r" b="b"/>
                          <a:pathLst>
                            <a:path w="1560" h="719">
                              <a:moveTo>
                                <a:pt x="0" y="119"/>
                              </a:moveTo>
                              <a:lnTo>
                                <a:pt x="2" y="97"/>
                              </a:lnTo>
                              <a:lnTo>
                                <a:pt x="8" y="75"/>
                              </a:lnTo>
                              <a:lnTo>
                                <a:pt x="18" y="56"/>
                              </a:lnTo>
                              <a:lnTo>
                                <a:pt x="31" y="38"/>
                              </a:lnTo>
                              <a:lnTo>
                                <a:pt x="47" y="24"/>
                              </a:lnTo>
                              <a:lnTo>
                                <a:pt x="66" y="12"/>
                              </a:lnTo>
                              <a:lnTo>
                                <a:pt x="86" y="4"/>
                              </a:lnTo>
                              <a:lnTo>
                                <a:pt x="108" y="0"/>
                              </a:lnTo>
                              <a:lnTo>
                                <a:pt x="120" y="0"/>
                              </a:lnTo>
                              <a:lnTo>
                                <a:pt x="1440" y="0"/>
                              </a:lnTo>
                              <a:lnTo>
                                <a:pt x="1462" y="2"/>
                              </a:lnTo>
                              <a:lnTo>
                                <a:pt x="1484" y="8"/>
                              </a:lnTo>
                              <a:lnTo>
                                <a:pt x="1503" y="18"/>
                              </a:lnTo>
                              <a:lnTo>
                                <a:pt x="1521" y="31"/>
                              </a:lnTo>
                              <a:lnTo>
                                <a:pt x="1535" y="47"/>
                              </a:lnTo>
                              <a:lnTo>
                                <a:pt x="1547" y="65"/>
                              </a:lnTo>
                              <a:lnTo>
                                <a:pt x="1555" y="86"/>
                              </a:lnTo>
                              <a:lnTo>
                                <a:pt x="1559" y="108"/>
                              </a:lnTo>
                              <a:lnTo>
                                <a:pt x="1560" y="119"/>
                              </a:lnTo>
                              <a:lnTo>
                                <a:pt x="1560" y="599"/>
                              </a:lnTo>
                              <a:lnTo>
                                <a:pt x="1557" y="622"/>
                              </a:lnTo>
                              <a:lnTo>
                                <a:pt x="1551" y="644"/>
                              </a:lnTo>
                              <a:lnTo>
                                <a:pt x="1541" y="663"/>
                              </a:lnTo>
                              <a:lnTo>
                                <a:pt x="1528" y="681"/>
                              </a:lnTo>
                              <a:lnTo>
                                <a:pt x="1512" y="695"/>
                              </a:lnTo>
                              <a:lnTo>
                                <a:pt x="1493" y="707"/>
                              </a:lnTo>
                              <a:lnTo>
                                <a:pt x="1473" y="715"/>
                              </a:lnTo>
                              <a:lnTo>
                                <a:pt x="1451" y="719"/>
                              </a:lnTo>
                              <a:lnTo>
                                <a:pt x="1440" y="719"/>
                              </a:lnTo>
                              <a:lnTo>
                                <a:pt x="120" y="719"/>
                              </a:lnTo>
                              <a:lnTo>
                                <a:pt x="97" y="717"/>
                              </a:lnTo>
                              <a:lnTo>
                                <a:pt x="75" y="711"/>
                              </a:lnTo>
                              <a:lnTo>
                                <a:pt x="56" y="701"/>
                              </a:lnTo>
                              <a:lnTo>
                                <a:pt x="38" y="688"/>
                              </a:lnTo>
                              <a:lnTo>
                                <a:pt x="24" y="672"/>
                              </a:lnTo>
                              <a:lnTo>
                                <a:pt x="12" y="653"/>
                              </a:lnTo>
                              <a:lnTo>
                                <a:pt x="4" y="633"/>
                              </a:lnTo>
                              <a:lnTo>
                                <a:pt x="0" y="611"/>
                              </a:lnTo>
                              <a:lnTo>
                                <a:pt x="0" y="599"/>
                              </a:lnTo>
                              <a:lnTo>
                                <a:pt x="0" y="119"/>
                              </a:lnTo>
                              <a:close/>
                            </a:path>
                          </a:pathLst>
                        </a:custGeom>
                        <a:noFill/>
                        <a:ln w="25400">
                          <a:solidFill>
                            <a:srgbClr val="A6A6A6"/>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23" name="Rectangle 151"/>
                        <a:cNvSpPr>
                          <a:spLocks noChangeArrowheads="1"/>
                        </a:cNvSpPr>
                      </a:nvSpPr>
                      <a:spPr bwMode="auto">
                        <a:xfrm>
                          <a:off x="12286" y="8011"/>
                          <a:ext cx="980" cy="192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224" name="Rectangle 152"/>
                        <a:cNvSpPr>
                          <a:spLocks noChangeArrowheads="1"/>
                        </a:cNvSpPr>
                      </a:nvSpPr>
                      <a:spPr bwMode="auto">
                        <a:xfrm>
                          <a:off x="12461" y="7908"/>
                          <a:ext cx="720" cy="206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225" name="Freeform 153"/>
                        <a:cNvSpPr/>
                      </a:nvSpPr>
                      <a:spPr bwMode="auto">
                        <a:xfrm>
                          <a:off x="12360" y="8053"/>
                          <a:ext cx="840" cy="1764"/>
                        </a:xfrm>
                        <a:custGeom>
                          <a:avLst/>
                          <a:gdLst/>
                          <a:ahLst/>
                          <a:cxnLst>
                            <a:cxn ang="0">
                              <a:pos x="0" y="140"/>
                            </a:cxn>
                            <a:cxn ang="0">
                              <a:pos x="0" y="1624"/>
                            </a:cxn>
                            <a:cxn ang="0">
                              <a:pos x="1" y="1644"/>
                            </a:cxn>
                            <a:cxn ang="0">
                              <a:pos x="6" y="1666"/>
                            </a:cxn>
                            <a:cxn ang="0">
                              <a:pos x="14" y="1687"/>
                            </a:cxn>
                            <a:cxn ang="0">
                              <a:pos x="26" y="1705"/>
                            </a:cxn>
                            <a:cxn ang="0">
                              <a:pos x="40" y="1722"/>
                            </a:cxn>
                            <a:cxn ang="0">
                              <a:pos x="56" y="1736"/>
                            </a:cxn>
                            <a:cxn ang="0">
                              <a:pos x="75" y="1748"/>
                            </a:cxn>
                            <a:cxn ang="0">
                              <a:pos x="95" y="1756"/>
                            </a:cxn>
                            <a:cxn ang="0">
                              <a:pos x="117" y="1762"/>
                            </a:cxn>
                            <a:cxn ang="0">
                              <a:pos x="140" y="1764"/>
                            </a:cxn>
                            <a:cxn ang="0">
                              <a:pos x="700" y="1764"/>
                            </a:cxn>
                            <a:cxn ang="0">
                              <a:pos x="720" y="1762"/>
                            </a:cxn>
                            <a:cxn ang="0">
                              <a:pos x="742" y="1757"/>
                            </a:cxn>
                            <a:cxn ang="0">
                              <a:pos x="763" y="1749"/>
                            </a:cxn>
                            <a:cxn ang="0">
                              <a:pos x="781" y="1737"/>
                            </a:cxn>
                            <a:cxn ang="0">
                              <a:pos x="798" y="1723"/>
                            </a:cxn>
                            <a:cxn ang="0">
                              <a:pos x="812" y="1707"/>
                            </a:cxn>
                            <a:cxn ang="0">
                              <a:pos x="824" y="1688"/>
                            </a:cxn>
                            <a:cxn ang="0">
                              <a:pos x="832" y="1668"/>
                            </a:cxn>
                            <a:cxn ang="0">
                              <a:pos x="838" y="1646"/>
                            </a:cxn>
                            <a:cxn ang="0">
                              <a:pos x="840" y="1624"/>
                            </a:cxn>
                            <a:cxn ang="0">
                              <a:pos x="840" y="140"/>
                            </a:cxn>
                            <a:cxn ang="0">
                              <a:pos x="838" y="119"/>
                            </a:cxn>
                            <a:cxn ang="0">
                              <a:pos x="833" y="97"/>
                            </a:cxn>
                            <a:cxn ang="0">
                              <a:pos x="825" y="77"/>
                            </a:cxn>
                            <a:cxn ang="0">
                              <a:pos x="813" y="58"/>
                            </a:cxn>
                            <a:cxn ang="0">
                              <a:pos x="799" y="41"/>
                            </a:cxn>
                            <a:cxn ang="0">
                              <a:pos x="783" y="27"/>
                            </a:cxn>
                            <a:cxn ang="0">
                              <a:pos x="764" y="15"/>
                            </a:cxn>
                            <a:cxn ang="0">
                              <a:pos x="744" y="7"/>
                            </a:cxn>
                            <a:cxn ang="0">
                              <a:pos x="722" y="1"/>
                            </a:cxn>
                            <a:cxn ang="0">
                              <a:pos x="700" y="0"/>
                            </a:cxn>
                            <a:cxn ang="0">
                              <a:pos x="140" y="0"/>
                            </a:cxn>
                            <a:cxn ang="0">
                              <a:pos x="119" y="1"/>
                            </a:cxn>
                            <a:cxn ang="0">
                              <a:pos x="97" y="6"/>
                            </a:cxn>
                            <a:cxn ang="0">
                              <a:pos x="77" y="14"/>
                            </a:cxn>
                            <a:cxn ang="0">
                              <a:pos x="58" y="26"/>
                            </a:cxn>
                            <a:cxn ang="0">
                              <a:pos x="41" y="40"/>
                            </a:cxn>
                            <a:cxn ang="0">
                              <a:pos x="27" y="56"/>
                            </a:cxn>
                            <a:cxn ang="0">
                              <a:pos x="15" y="75"/>
                            </a:cxn>
                            <a:cxn ang="0">
                              <a:pos x="7" y="95"/>
                            </a:cxn>
                            <a:cxn ang="0">
                              <a:pos x="1" y="117"/>
                            </a:cxn>
                            <a:cxn ang="0">
                              <a:pos x="0" y="140"/>
                            </a:cxn>
                          </a:cxnLst>
                          <a:rect l="0" t="0" r="r" b="b"/>
                          <a:pathLst>
                            <a:path w="840" h="1764">
                              <a:moveTo>
                                <a:pt x="0" y="140"/>
                              </a:moveTo>
                              <a:lnTo>
                                <a:pt x="0" y="1624"/>
                              </a:lnTo>
                              <a:lnTo>
                                <a:pt x="1" y="1644"/>
                              </a:lnTo>
                              <a:lnTo>
                                <a:pt x="6" y="1666"/>
                              </a:lnTo>
                              <a:lnTo>
                                <a:pt x="14" y="1687"/>
                              </a:lnTo>
                              <a:lnTo>
                                <a:pt x="26" y="1705"/>
                              </a:lnTo>
                              <a:lnTo>
                                <a:pt x="40" y="1722"/>
                              </a:lnTo>
                              <a:lnTo>
                                <a:pt x="56" y="1736"/>
                              </a:lnTo>
                              <a:lnTo>
                                <a:pt x="75" y="1748"/>
                              </a:lnTo>
                              <a:lnTo>
                                <a:pt x="95" y="1756"/>
                              </a:lnTo>
                              <a:lnTo>
                                <a:pt x="117" y="1762"/>
                              </a:lnTo>
                              <a:lnTo>
                                <a:pt x="140" y="1764"/>
                              </a:lnTo>
                              <a:lnTo>
                                <a:pt x="700" y="1764"/>
                              </a:lnTo>
                              <a:lnTo>
                                <a:pt x="720" y="1762"/>
                              </a:lnTo>
                              <a:lnTo>
                                <a:pt x="742" y="1757"/>
                              </a:lnTo>
                              <a:lnTo>
                                <a:pt x="763" y="1749"/>
                              </a:lnTo>
                              <a:lnTo>
                                <a:pt x="781" y="1737"/>
                              </a:lnTo>
                              <a:lnTo>
                                <a:pt x="798" y="1723"/>
                              </a:lnTo>
                              <a:lnTo>
                                <a:pt x="812" y="1707"/>
                              </a:lnTo>
                              <a:lnTo>
                                <a:pt x="824" y="1688"/>
                              </a:lnTo>
                              <a:lnTo>
                                <a:pt x="832" y="1668"/>
                              </a:lnTo>
                              <a:lnTo>
                                <a:pt x="838" y="1646"/>
                              </a:lnTo>
                              <a:lnTo>
                                <a:pt x="840" y="1624"/>
                              </a:lnTo>
                              <a:lnTo>
                                <a:pt x="840" y="140"/>
                              </a:lnTo>
                              <a:lnTo>
                                <a:pt x="838" y="119"/>
                              </a:lnTo>
                              <a:lnTo>
                                <a:pt x="833" y="97"/>
                              </a:lnTo>
                              <a:lnTo>
                                <a:pt x="825" y="77"/>
                              </a:lnTo>
                              <a:lnTo>
                                <a:pt x="813" y="58"/>
                              </a:lnTo>
                              <a:lnTo>
                                <a:pt x="799" y="41"/>
                              </a:lnTo>
                              <a:lnTo>
                                <a:pt x="783" y="27"/>
                              </a:lnTo>
                              <a:lnTo>
                                <a:pt x="764" y="15"/>
                              </a:lnTo>
                              <a:lnTo>
                                <a:pt x="744" y="7"/>
                              </a:lnTo>
                              <a:lnTo>
                                <a:pt x="722" y="1"/>
                              </a:lnTo>
                              <a:lnTo>
                                <a:pt x="700" y="0"/>
                              </a:lnTo>
                              <a:lnTo>
                                <a:pt x="140" y="0"/>
                              </a:lnTo>
                              <a:lnTo>
                                <a:pt x="119" y="1"/>
                              </a:lnTo>
                              <a:lnTo>
                                <a:pt x="97" y="6"/>
                              </a:lnTo>
                              <a:lnTo>
                                <a:pt x="77" y="14"/>
                              </a:lnTo>
                              <a:lnTo>
                                <a:pt x="58" y="26"/>
                              </a:lnTo>
                              <a:lnTo>
                                <a:pt x="41" y="40"/>
                              </a:lnTo>
                              <a:lnTo>
                                <a:pt x="27" y="56"/>
                              </a:lnTo>
                              <a:lnTo>
                                <a:pt x="15" y="75"/>
                              </a:lnTo>
                              <a:lnTo>
                                <a:pt x="7" y="95"/>
                              </a:lnTo>
                              <a:lnTo>
                                <a:pt x="1" y="117"/>
                              </a:lnTo>
                              <a:lnTo>
                                <a:pt x="0" y="140"/>
                              </a:lnTo>
                              <a:close/>
                            </a:path>
                          </a:pathLst>
                        </a:custGeom>
                        <a:solidFill>
                          <a:srgbClr val="FFFFFF"/>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26" name="Freeform 154"/>
                        <a:cNvSpPr/>
                      </a:nvSpPr>
                      <a:spPr bwMode="auto">
                        <a:xfrm>
                          <a:off x="12360" y="8053"/>
                          <a:ext cx="840" cy="1764"/>
                        </a:xfrm>
                        <a:custGeom>
                          <a:avLst/>
                          <a:gdLst/>
                          <a:ahLst/>
                          <a:cxnLst>
                            <a:cxn ang="0">
                              <a:pos x="0" y="140"/>
                            </a:cxn>
                            <a:cxn ang="0">
                              <a:pos x="1" y="117"/>
                            </a:cxn>
                            <a:cxn ang="0">
                              <a:pos x="7" y="95"/>
                            </a:cxn>
                            <a:cxn ang="0">
                              <a:pos x="15" y="75"/>
                            </a:cxn>
                            <a:cxn ang="0">
                              <a:pos x="27" y="56"/>
                            </a:cxn>
                            <a:cxn ang="0">
                              <a:pos x="41" y="40"/>
                            </a:cxn>
                            <a:cxn ang="0">
                              <a:pos x="58" y="26"/>
                            </a:cxn>
                            <a:cxn ang="0">
                              <a:pos x="77" y="14"/>
                            </a:cxn>
                            <a:cxn ang="0">
                              <a:pos x="97" y="6"/>
                            </a:cxn>
                            <a:cxn ang="0">
                              <a:pos x="119" y="1"/>
                            </a:cxn>
                            <a:cxn ang="0">
                              <a:pos x="140" y="0"/>
                            </a:cxn>
                            <a:cxn ang="0">
                              <a:pos x="700" y="0"/>
                            </a:cxn>
                            <a:cxn ang="0">
                              <a:pos x="722" y="1"/>
                            </a:cxn>
                            <a:cxn ang="0">
                              <a:pos x="744" y="7"/>
                            </a:cxn>
                            <a:cxn ang="0">
                              <a:pos x="764" y="15"/>
                            </a:cxn>
                            <a:cxn ang="0">
                              <a:pos x="783" y="27"/>
                            </a:cxn>
                            <a:cxn ang="0">
                              <a:pos x="799" y="41"/>
                            </a:cxn>
                            <a:cxn ang="0">
                              <a:pos x="813" y="58"/>
                            </a:cxn>
                            <a:cxn ang="0">
                              <a:pos x="825" y="77"/>
                            </a:cxn>
                            <a:cxn ang="0">
                              <a:pos x="833" y="97"/>
                            </a:cxn>
                            <a:cxn ang="0">
                              <a:pos x="838" y="119"/>
                            </a:cxn>
                            <a:cxn ang="0">
                              <a:pos x="840" y="140"/>
                            </a:cxn>
                            <a:cxn ang="0">
                              <a:pos x="840" y="1624"/>
                            </a:cxn>
                            <a:cxn ang="0">
                              <a:pos x="838" y="1646"/>
                            </a:cxn>
                            <a:cxn ang="0">
                              <a:pos x="832" y="1668"/>
                            </a:cxn>
                            <a:cxn ang="0">
                              <a:pos x="824" y="1688"/>
                            </a:cxn>
                            <a:cxn ang="0">
                              <a:pos x="812" y="1707"/>
                            </a:cxn>
                            <a:cxn ang="0">
                              <a:pos x="798" y="1723"/>
                            </a:cxn>
                            <a:cxn ang="0">
                              <a:pos x="781" y="1737"/>
                            </a:cxn>
                            <a:cxn ang="0">
                              <a:pos x="763" y="1749"/>
                            </a:cxn>
                            <a:cxn ang="0">
                              <a:pos x="742" y="1757"/>
                            </a:cxn>
                            <a:cxn ang="0">
                              <a:pos x="720" y="1762"/>
                            </a:cxn>
                            <a:cxn ang="0">
                              <a:pos x="700" y="1764"/>
                            </a:cxn>
                            <a:cxn ang="0">
                              <a:pos x="140" y="1764"/>
                            </a:cxn>
                            <a:cxn ang="0">
                              <a:pos x="117" y="1762"/>
                            </a:cxn>
                            <a:cxn ang="0">
                              <a:pos x="95" y="1756"/>
                            </a:cxn>
                            <a:cxn ang="0">
                              <a:pos x="75" y="1748"/>
                            </a:cxn>
                            <a:cxn ang="0">
                              <a:pos x="56" y="1736"/>
                            </a:cxn>
                            <a:cxn ang="0">
                              <a:pos x="40" y="1722"/>
                            </a:cxn>
                            <a:cxn ang="0">
                              <a:pos x="26" y="1705"/>
                            </a:cxn>
                            <a:cxn ang="0">
                              <a:pos x="14" y="1687"/>
                            </a:cxn>
                            <a:cxn ang="0">
                              <a:pos x="6" y="1666"/>
                            </a:cxn>
                            <a:cxn ang="0">
                              <a:pos x="1" y="1644"/>
                            </a:cxn>
                            <a:cxn ang="0">
                              <a:pos x="0" y="1624"/>
                            </a:cxn>
                            <a:cxn ang="0">
                              <a:pos x="0" y="140"/>
                            </a:cxn>
                          </a:cxnLst>
                          <a:rect l="0" t="0" r="r" b="b"/>
                          <a:pathLst>
                            <a:path w="840" h="1764">
                              <a:moveTo>
                                <a:pt x="0" y="140"/>
                              </a:moveTo>
                              <a:lnTo>
                                <a:pt x="1" y="117"/>
                              </a:lnTo>
                              <a:lnTo>
                                <a:pt x="7" y="95"/>
                              </a:lnTo>
                              <a:lnTo>
                                <a:pt x="15" y="75"/>
                              </a:lnTo>
                              <a:lnTo>
                                <a:pt x="27" y="56"/>
                              </a:lnTo>
                              <a:lnTo>
                                <a:pt x="41" y="40"/>
                              </a:lnTo>
                              <a:lnTo>
                                <a:pt x="58" y="26"/>
                              </a:lnTo>
                              <a:lnTo>
                                <a:pt x="77" y="14"/>
                              </a:lnTo>
                              <a:lnTo>
                                <a:pt x="97" y="6"/>
                              </a:lnTo>
                              <a:lnTo>
                                <a:pt x="119" y="1"/>
                              </a:lnTo>
                              <a:lnTo>
                                <a:pt x="140" y="0"/>
                              </a:lnTo>
                              <a:lnTo>
                                <a:pt x="700" y="0"/>
                              </a:lnTo>
                              <a:lnTo>
                                <a:pt x="722" y="1"/>
                              </a:lnTo>
                              <a:lnTo>
                                <a:pt x="744" y="7"/>
                              </a:lnTo>
                              <a:lnTo>
                                <a:pt x="764" y="15"/>
                              </a:lnTo>
                              <a:lnTo>
                                <a:pt x="783" y="27"/>
                              </a:lnTo>
                              <a:lnTo>
                                <a:pt x="799" y="41"/>
                              </a:lnTo>
                              <a:lnTo>
                                <a:pt x="813" y="58"/>
                              </a:lnTo>
                              <a:lnTo>
                                <a:pt x="825" y="77"/>
                              </a:lnTo>
                              <a:lnTo>
                                <a:pt x="833" y="97"/>
                              </a:lnTo>
                              <a:lnTo>
                                <a:pt x="838" y="119"/>
                              </a:lnTo>
                              <a:lnTo>
                                <a:pt x="840" y="140"/>
                              </a:lnTo>
                              <a:lnTo>
                                <a:pt x="840" y="1624"/>
                              </a:lnTo>
                              <a:lnTo>
                                <a:pt x="838" y="1646"/>
                              </a:lnTo>
                              <a:lnTo>
                                <a:pt x="832" y="1668"/>
                              </a:lnTo>
                              <a:lnTo>
                                <a:pt x="824" y="1688"/>
                              </a:lnTo>
                              <a:lnTo>
                                <a:pt x="812" y="1707"/>
                              </a:lnTo>
                              <a:lnTo>
                                <a:pt x="798" y="1723"/>
                              </a:lnTo>
                              <a:lnTo>
                                <a:pt x="781" y="1737"/>
                              </a:lnTo>
                              <a:lnTo>
                                <a:pt x="763" y="1749"/>
                              </a:lnTo>
                              <a:lnTo>
                                <a:pt x="742" y="1757"/>
                              </a:lnTo>
                              <a:lnTo>
                                <a:pt x="720" y="1762"/>
                              </a:lnTo>
                              <a:lnTo>
                                <a:pt x="700" y="1764"/>
                              </a:lnTo>
                              <a:lnTo>
                                <a:pt x="140" y="1764"/>
                              </a:lnTo>
                              <a:lnTo>
                                <a:pt x="117" y="1762"/>
                              </a:lnTo>
                              <a:lnTo>
                                <a:pt x="95" y="1756"/>
                              </a:lnTo>
                              <a:lnTo>
                                <a:pt x="75" y="1748"/>
                              </a:lnTo>
                              <a:lnTo>
                                <a:pt x="56" y="1736"/>
                              </a:lnTo>
                              <a:lnTo>
                                <a:pt x="40" y="1722"/>
                              </a:lnTo>
                              <a:lnTo>
                                <a:pt x="26" y="1705"/>
                              </a:lnTo>
                              <a:lnTo>
                                <a:pt x="14" y="1687"/>
                              </a:lnTo>
                              <a:lnTo>
                                <a:pt x="6" y="1666"/>
                              </a:lnTo>
                              <a:lnTo>
                                <a:pt x="1" y="1644"/>
                              </a:lnTo>
                              <a:lnTo>
                                <a:pt x="0" y="1624"/>
                              </a:lnTo>
                              <a:lnTo>
                                <a:pt x="0" y="140"/>
                              </a:lnTo>
                              <a:close/>
                            </a:path>
                          </a:pathLst>
                        </a:custGeom>
                        <a:noFill/>
                        <a:ln w="9524">
                          <a:solidFill>
                            <a:srgbClr val="7E7E7E"/>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27" name="Freeform 155"/>
                        <a:cNvSpPr/>
                      </a:nvSpPr>
                      <a:spPr bwMode="auto">
                        <a:xfrm>
                          <a:off x="6662" y="3097"/>
                          <a:ext cx="1858" cy="720"/>
                        </a:xfrm>
                        <a:custGeom>
                          <a:avLst/>
                          <a:gdLst/>
                          <a:ahLst/>
                          <a:cxnLst>
                            <a:cxn ang="0">
                              <a:pos x="0" y="120"/>
                            </a:cxn>
                            <a:cxn ang="0">
                              <a:pos x="0" y="600"/>
                            </a:cxn>
                            <a:cxn ang="0">
                              <a:pos x="0" y="611"/>
                            </a:cxn>
                            <a:cxn ang="0">
                              <a:pos x="4" y="633"/>
                            </a:cxn>
                            <a:cxn ang="0">
                              <a:pos x="12" y="654"/>
                            </a:cxn>
                            <a:cxn ang="0">
                              <a:pos x="24" y="672"/>
                            </a:cxn>
                            <a:cxn ang="0">
                              <a:pos x="38" y="688"/>
                            </a:cxn>
                            <a:cxn ang="0">
                              <a:pos x="56" y="701"/>
                            </a:cxn>
                            <a:cxn ang="0">
                              <a:pos x="75" y="711"/>
                            </a:cxn>
                            <a:cxn ang="0">
                              <a:pos x="97" y="717"/>
                            </a:cxn>
                            <a:cxn ang="0">
                              <a:pos x="120" y="720"/>
                            </a:cxn>
                            <a:cxn ang="0">
                              <a:pos x="1737" y="720"/>
                            </a:cxn>
                            <a:cxn ang="0">
                              <a:pos x="1748" y="719"/>
                            </a:cxn>
                            <a:cxn ang="0">
                              <a:pos x="1770" y="715"/>
                            </a:cxn>
                            <a:cxn ang="0">
                              <a:pos x="1791" y="707"/>
                            </a:cxn>
                            <a:cxn ang="0">
                              <a:pos x="1809" y="695"/>
                            </a:cxn>
                            <a:cxn ang="0">
                              <a:pos x="1825" y="681"/>
                            </a:cxn>
                            <a:cxn ang="0">
                              <a:pos x="1839" y="663"/>
                            </a:cxn>
                            <a:cxn ang="0">
                              <a:pos x="1848" y="644"/>
                            </a:cxn>
                            <a:cxn ang="0">
                              <a:pos x="1855" y="622"/>
                            </a:cxn>
                            <a:cxn ang="0">
                              <a:pos x="1857" y="600"/>
                            </a:cxn>
                            <a:cxn ang="0">
                              <a:pos x="1857" y="120"/>
                            </a:cxn>
                            <a:cxn ang="0">
                              <a:pos x="1856" y="108"/>
                            </a:cxn>
                            <a:cxn ang="0">
                              <a:pos x="1852" y="86"/>
                            </a:cxn>
                            <a:cxn ang="0">
                              <a:pos x="1844" y="66"/>
                            </a:cxn>
                            <a:cxn ang="0">
                              <a:pos x="1833" y="47"/>
                            </a:cxn>
                            <a:cxn ang="0">
                              <a:pos x="1818" y="31"/>
                            </a:cxn>
                            <a:cxn ang="0">
                              <a:pos x="1801" y="18"/>
                            </a:cxn>
                            <a:cxn ang="0">
                              <a:pos x="1781" y="8"/>
                            </a:cxn>
                            <a:cxn ang="0">
                              <a:pos x="1760" y="2"/>
                            </a:cxn>
                            <a:cxn ang="0">
                              <a:pos x="1737" y="0"/>
                            </a:cxn>
                            <a:cxn ang="0">
                              <a:pos x="120" y="0"/>
                            </a:cxn>
                            <a:cxn ang="0">
                              <a:pos x="108" y="0"/>
                            </a:cxn>
                            <a:cxn ang="0">
                              <a:pos x="86" y="4"/>
                            </a:cxn>
                            <a:cxn ang="0">
                              <a:pos x="65" y="12"/>
                            </a:cxn>
                            <a:cxn ang="0">
                              <a:pos x="47" y="24"/>
                            </a:cxn>
                            <a:cxn ang="0">
                              <a:pos x="31" y="38"/>
                            </a:cxn>
                            <a:cxn ang="0">
                              <a:pos x="18" y="56"/>
                            </a:cxn>
                            <a:cxn ang="0">
                              <a:pos x="8" y="75"/>
                            </a:cxn>
                            <a:cxn ang="0">
                              <a:pos x="2" y="97"/>
                            </a:cxn>
                            <a:cxn ang="0">
                              <a:pos x="0" y="120"/>
                            </a:cxn>
                          </a:cxnLst>
                          <a:rect l="0" t="0" r="r" b="b"/>
                          <a:pathLst>
                            <a:path w="1858" h="720">
                              <a:moveTo>
                                <a:pt x="0" y="120"/>
                              </a:moveTo>
                              <a:lnTo>
                                <a:pt x="0" y="600"/>
                              </a:lnTo>
                              <a:lnTo>
                                <a:pt x="0" y="611"/>
                              </a:lnTo>
                              <a:lnTo>
                                <a:pt x="4" y="633"/>
                              </a:lnTo>
                              <a:lnTo>
                                <a:pt x="12" y="654"/>
                              </a:lnTo>
                              <a:lnTo>
                                <a:pt x="24" y="672"/>
                              </a:lnTo>
                              <a:lnTo>
                                <a:pt x="38" y="688"/>
                              </a:lnTo>
                              <a:lnTo>
                                <a:pt x="56" y="701"/>
                              </a:lnTo>
                              <a:lnTo>
                                <a:pt x="75" y="711"/>
                              </a:lnTo>
                              <a:lnTo>
                                <a:pt x="97" y="717"/>
                              </a:lnTo>
                              <a:lnTo>
                                <a:pt x="120" y="720"/>
                              </a:lnTo>
                              <a:lnTo>
                                <a:pt x="1737" y="720"/>
                              </a:lnTo>
                              <a:lnTo>
                                <a:pt x="1748" y="719"/>
                              </a:lnTo>
                              <a:lnTo>
                                <a:pt x="1770" y="715"/>
                              </a:lnTo>
                              <a:lnTo>
                                <a:pt x="1791" y="707"/>
                              </a:lnTo>
                              <a:lnTo>
                                <a:pt x="1809" y="695"/>
                              </a:lnTo>
                              <a:lnTo>
                                <a:pt x="1825" y="681"/>
                              </a:lnTo>
                              <a:lnTo>
                                <a:pt x="1839" y="663"/>
                              </a:lnTo>
                              <a:lnTo>
                                <a:pt x="1848" y="644"/>
                              </a:lnTo>
                              <a:lnTo>
                                <a:pt x="1855" y="622"/>
                              </a:lnTo>
                              <a:lnTo>
                                <a:pt x="1857" y="600"/>
                              </a:lnTo>
                              <a:lnTo>
                                <a:pt x="1857" y="120"/>
                              </a:lnTo>
                              <a:lnTo>
                                <a:pt x="1856" y="108"/>
                              </a:lnTo>
                              <a:lnTo>
                                <a:pt x="1852" y="86"/>
                              </a:lnTo>
                              <a:lnTo>
                                <a:pt x="1844" y="66"/>
                              </a:lnTo>
                              <a:lnTo>
                                <a:pt x="1833" y="47"/>
                              </a:lnTo>
                              <a:lnTo>
                                <a:pt x="1818" y="31"/>
                              </a:lnTo>
                              <a:lnTo>
                                <a:pt x="1801" y="18"/>
                              </a:lnTo>
                              <a:lnTo>
                                <a:pt x="1781" y="8"/>
                              </a:lnTo>
                              <a:lnTo>
                                <a:pt x="1760" y="2"/>
                              </a:lnTo>
                              <a:lnTo>
                                <a:pt x="1737" y="0"/>
                              </a:lnTo>
                              <a:lnTo>
                                <a:pt x="120" y="0"/>
                              </a:lnTo>
                              <a:lnTo>
                                <a:pt x="108" y="0"/>
                              </a:lnTo>
                              <a:lnTo>
                                <a:pt x="86" y="4"/>
                              </a:lnTo>
                              <a:lnTo>
                                <a:pt x="65" y="12"/>
                              </a:lnTo>
                              <a:lnTo>
                                <a:pt x="47" y="24"/>
                              </a:lnTo>
                              <a:lnTo>
                                <a:pt x="31" y="38"/>
                              </a:lnTo>
                              <a:lnTo>
                                <a:pt x="18" y="56"/>
                              </a:lnTo>
                              <a:lnTo>
                                <a:pt x="8" y="75"/>
                              </a:lnTo>
                              <a:lnTo>
                                <a:pt x="2" y="97"/>
                              </a:lnTo>
                              <a:lnTo>
                                <a:pt x="0" y="120"/>
                              </a:lnTo>
                              <a:close/>
                            </a:path>
                          </a:pathLst>
                        </a:custGeom>
                        <a:solidFill>
                          <a:srgbClr val="FFFFFF"/>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28" name="Freeform 156"/>
                        <a:cNvSpPr/>
                      </a:nvSpPr>
                      <a:spPr bwMode="auto">
                        <a:xfrm>
                          <a:off x="6662" y="3097"/>
                          <a:ext cx="1858" cy="720"/>
                        </a:xfrm>
                        <a:custGeom>
                          <a:avLst/>
                          <a:gdLst/>
                          <a:ahLst/>
                          <a:cxnLst>
                            <a:cxn ang="0">
                              <a:pos x="0" y="120"/>
                            </a:cxn>
                            <a:cxn ang="0">
                              <a:pos x="2" y="97"/>
                            </a:cxn>
                            <a:cxn ang="0">
                              <a:pos x="8" y="75"/>
                            </a:cxn>
                            <a:cxn ang="0">
                              <a:pos x="18" y="56"/>
                            </a:cxn>
                            <a:cxn ang="0">
                              <a:pos x="31" y="38"/>
                            </a:cxn>
                            <a:cxn ang="0">
                              <a:pos x="47" y="24"/>
                            </a:cxn>
                            <a:cxn ang="0">
                              <a:pos x="65" y="12"/>
                            </a:cxn>
                            <a:cxn ang="0">
                              <a:pos x="86" y="4"/>
                            </a:cxn>
                            <a:cxn ang="0">
                              <a:pos x="108" y="0"/>
                            </a:cxn>
                            <a:cxn ang="0">
                              <a:pos x="120" y="0"/>
                            </a:cxn>
                            <a:cxn ang="0">
                              <a:pos x="1737" y="0"/>
                            </a:cxn>
                            <a:cxn ang="0">
                              <a:pos x="1760" y="2"/>
                            </a:cxn>
                            <a:cxn ang="0">
                              <a:pos x="1781" y="8"/>
                            </a:cxn>
                            <a:cxn ang="0">
                              <a:pos x="1801" y="18"/>
                            </a:cxn>
                            <a:cxn ang="0">
                              <a:pos x="1818" y="31"/>
                            </a:cxn>
                            <a:cxn ang="0">
                              <a:pos x="1833" y="47"/>
                            </a:cxn>
                            <a:cxn ang="0">
                              <a:pos x="1844" y="66"/>
                            </a:cxn>
                            <a:cxn ang="0">
                              <a:pos x="1852" y="86"/>
                            </a:cxn>
                            <a:cxn ang="0">
                              <a:pos x="1856" y="108"/>
                            </a:cxn>
                            <a:cxn ang="0">
                              <a:pos x="1857" y="120"/>
                            </a:cxn>
                            <a:cxn ang="0">
                              <a:pos x="1857" y="600"/>
                            </a:cxn>
                            <a:cxn ang="0">
                              <a:pos x="1855" y="622"/>
                            </a:cxn>
                            <a:cxn ang="0">
                              <a:pos x="1848" y="644"/>
                            </a:cxn>
                            <a:cxn ang="0">
                              <a:pos x="1839" y="663"/>
                            </a:cxn>
                            <a:cxn ang="0">
                              <a:pos x="1825" y="681"/>
                            </a:cxn>
                            <a:cxn ang="0">
                              <a:pos x="1809" y="695"/>
                            </a:cxn>
                            <a:cxn ang="0">
                              <a:pos x="1791" y="707"/>
                            </a:cxn>
                            <a:cxn ang="0">
                              <a:pos x="1770" y="715"/>
                            </a:cxn>
                            <a:cxn ang="0">
                              <a:pos x="1748" y="719"/>
                            </a:cxn>
                            <a:cxn ang="0">
                              <a:pos x="1737" y="720"/>
                            </a:cxn>
                            <a:cxn ang="0">
                              <a:pos x="120" y="720"/>
                            </a:cxn>
                            <a:cxn ang="0">
                              <a:pos x="97" y="717"/>
                            </a:cxn>
                            <a:cxn ang="0">
                              <a:pos x="75" y="711"/>
                            </a:cxn>
                            <a:cxn ang="0">
                              <a:pos x="56" y="701"/>
                            </a:cxn>
                            <a:cxn ang="0">
                              <a:pos x="38" y="688"/>
                            </a:cxn>
                            <a:cxn ang="0">
                              <a:pos x="24" y="672"/>
                            </a:cxn>
                            <a:cxn ang="0">
                              <a:pos x="12" y="654"/>
                            </a:cxn>
                            <a:cxn ang="0">
                              <a:pos x="4" y="633"/>
                            </a:cxn>
                            <a:cxn ang="0">
                              <a:pos x="0" y="611"/>
                            </a:cxn>
                            <a:cxn ang="0">
                              <a:pos x="0" y="600"/>
                            </a:cxn>
                            <a:cxn ang="0">
                              <a:pos x="0" y="120"/>
                            </a:cxn>
                          </a:cxnLst>
                          <a:rect l="0" t="0" r="r" b="b"/>
                          <a:pathLst>
                            <a:path w="1858" h="720">
                              <a:moveTo>
                                <a:pt x="0" y="120"/>
                              </a:moveTo>
                              <a:lnTo>
                                <a:pt x="2" y="97"/>
                              </a:lnTo>
                              <a:lnTo>
                                <a:pt x="8" y="75"/>
                              </a:lnTo>
                              <a:lnTo>
                                <a:pt x="18" y="56"/>
                              </a:lnTo>
                              <a:lnTo>
                                <a:pt x="31" y="38"/>
                              </a:lnTo>
                              <a:lnTo>
                                <a:pt x="47" y="24"/>
                              </a:lnTo>
                              <a:lnTo>
                                <a:pt x="65" y="12"/>
                              </a:lnTo>
                              <a:lnTo>
                                <a:pt x="86" y="4"/>
                              </a:lnTo>
                              <a:lnTo>
                                <a:pt x="108" y="0"/>
                              </a:lnTo>
                              <a:lnTo>
                                <a:pt x="120" y="0"/>
                              </a:lnTo>
                              <a:lnTo>
                                <a:pt x="1737" y="0"/>
                              </a:lnTo>
                              <a:lnTo>
                                <a:pt x="1760" y="2"/>
                              </a:lnTo>
                              <a:lnTo>
                                <a:pt x="1781" y="8"/>
                              </a:lnTo>
                              <a:lnTo>
                                <a:pt x="1801" y="18"/>
                              </a:lnTo>
                              <a:lnTo>
                                <a:pt x="1818" y="31"/>
                              </a:lnTo>
                              <a:lnTo>
                                <a:pt x="1833" y="47"/>
                              </a:lnTo>
                              <a:lnTo>
                                <a:pt x="1844" y="66"/>
                              </a:lnTo>
                              <a:lnTo>
                                <a:pt x="1852" y="86"/>
                              </a:lnTo>
                              <a:lnTo>
                                <a:pt x="1856" y="108"/>
                              </a:lnTo>
                              <a:lnTo>
                                <a:pt x="1857" y="120"/>
                              </a:lnTo>
                              <a:lnTo>
                                <a:pt x="1857" y="600"/>
                              </a:lnTo>
                              <a:lnTo>
                                <a:pt x="1855" y="622"/>
                              </a:lnTo>
                              <a:lnTo>
                                <a:pt x="1848" y="644"/>
                              </a:lnTo>
                              <a:lnTo>
                                <a:pt x="1839" y="663"/>
                              </a:lnTo>
                              <a:lnTo>
                                <a:pt x="1825" y="681"/>
                              </a:lnTo>
                              <a:lnTo>
                                <a:pt x="1809" y="695"/>
                              </a:lnTo>
                              <a:lnTo>
                                <a:pt x="1791" y="707"/>
                              </a:lnTo>
                              <a:lnTo>
                                <a:pt x="1770" y="715"/>
                              </a:lnTo>
                              <a:lnTo>
                                <a:pt x="1748" y="719"/>
                              </a:lnTo>
                              <a:lnTo>
                                <a:pt x="1737" y="720"/>
                              </a:lnTo>
                              <a:lnTo>
                                <a:pt x="120" y="720"/>
                              </a:lnTo>
                              <a:lnTo>
                                <a:pt x="97" y="717"/>
                              </a:lnTo>
                              <a:lnTo>
                                <a:pt x="75" y="711"/>
                              </a:lnTo>
                              <a:lnTo>
                                <a:pt x="56" y="701"/>
                              </a:lnTo>
                              <a:lnTo>
                                <a:pt x="38" y="688"/>
                              </a:lnTo>
                              <a:lnTo>
                                <a:pt x="24" y="672"/>
                              </a:lnTo>
                              <a:lnTo>
                                <a:pt x="12" y="654"/>
                              </a:lnTo>
                              <a:lnTo>
                                <a:pt x="4" y="633"/>
                              </a:lnTo>
                              <a:lnTo>
                                <a:pt x="0" y="611"/>
                              </a:lnTo>
                              <a:lnTo>
                                <a:pt x="0" y="600"/>
                              </a:lnTo>
                              <a:lnTo>
                                <a:pt x="0" y="120"/>
                              </a:lnTo>
                              <a:close/>
                            </a:path>
                          </a:pathLst>
                        </a:custGeom>
                        <a:noFill/>
                        <a:ln w="25400">
                          <a:solidFill>
                            <a:srgbClr val="A6A6A6"/>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29" name="Freeform 157"/>
                        <a:cNvSpPr/>
                      </a:nvSpPr>
                      <a:spPr bwMode="auto">
                        <a:xfrm>
                          <a:off x="8682" y="3097"/>
                          <a:ext cx="1758" cy="720"/>
                        </a:xfrm>
                        <a:custGeom>
                          <a:avLst/>
                          <a:gdLst/>
                          <a:ahLst/>
                          <a:cxnLst>
                            <a:cxn ang="0">
                              <a:pos x="0" y="120"/>
                            </a:cxn>
                            <a:cxn ang="0">
                              <a:pos x="0" y="600"/>
                            </a:cxn>
                            <a:cxn ang="0">
                              <a:pos x="0" y="611"/>
                            </a:cxn>
                            <a:cxn ang="0">
                              <a:pos x="4" y="633"/>
                            </a:cxn>
                            <a:cxn ang="0">
                              <a:pos x="12" y="654"/>
                            </a:cxn>
                            <a:cxn ang="0">
                              <a:pos x="24" y="672"/>
                            </a:cxn>
                            <a:cxn ang="0">
                              <a:pos x="38" y="688"/>
                            </a:cxn>
                            <a:cxn ang="0">
                              <a:pos x="56" y="701"/>
                            </a:cxn>
                            <a:cxn ang="0">
                              <a:pos x="75" y="711"/>
                            </a:cxn>
                            <a:cxn ang="0">
                              <a:pos x="97" y="717"/>
                            </a:cxn>
                            <a:cxn ang="0">
                              <a:pos x="120" y="720"/>
                            </a:cxn>
                            <a:cxn ang="0">
                              <a:pos x="1637" y="720"/>
                            </a:cxn>
                            <a:cxn ang="0">
                              <a:pos x="1649" y="719"/>
                            </a:cxn>
                            <a:cxn ang="0">
                              <a:pos x="1671" y="715"/>
                            </a:cxn>
                            <a:cxn ang="0">
                              <a:pos x="1691" y="707"/>
                            </a:cxn>
                            <a:cxn ang="0">
                              <a:pos x="1710" y="695"/>
                            </a:cxn>
                            <a:cxn ang="0">
                              <a:pos x="1726" y="681"/>
                            </a:cxn>
                            <a:cxn ang="0">
                              <a:pos x="1739" y="663"/>
                            </a:cxn>
                            <a:cxn ang="0">
                              <a:pos x="1749" y="644"/>
                            </a:cxn>
                            <a:cxn ang="0">
                              <a:pos x="1755" y="622"/>
                            </a:cxn>
                            <a:cxn ang="0">
                              <a:pos x="1757" y="600"/>
                            </a:cxn>
                            <a:cxn ang="0">
                              <a:pos x="1757" y="120"/>
                            </a:cxn>
                            <a:cxn ang="0">
                              <a:pos x="1757" y="108"/>
                            </a:cxn>
                            <a:cxn ang="0">
                              <a:pos x="1753" y="86"/>
                            </a:cxn>
                            <a:cxn ang="0">
                              <a:pos x="1745" y="66"/>
                            </a:cxn>
                            <a:cxn ang="0">
                              <a:pos x="1733" y="47"/>
                            </a:cxn>
                            <a:cxn ang="0">
                              <a:pos x="1719" y="31"/>
                            </a:cxn>
                            <a:cxn ang="0">
                              <a:pos x="1701" y="18"/>
                            </a:cxn>
                            <a:cxn ang="0">
                              <a:pos x="1682" y="8"/>
                            </a:cxn>
                            <a:cxn ang="0">
                              <a:pos x="1660" y="2"/>
                            </a:cxn>
                            <a:cxn ang="0">
                              <a:pos x="1637" y="0"/>
                            </a:cxn>
                            <a:cxn ang="0">
                              <a:pos x="120" y="0"/>
                            </a:cxn>
                            <a:cxn ang="0">
                              <a:pos x="108" y="0"/>
                            </a:cxn>
                            <a:cxn ang="0">
                              <a:pos x="86" y="4"/>
                            </a:cxn>
                            <a:cxn ang="0">
                              <a:pos x="66" y="12"/>
                            </a:cxn>
                            <a:cxn ang="0">
                              <a:pos x="47" y="24"/>
                            </a:cxn>
                            <a:cxn ang="0">
                              <a:pos x="31" y="38"/>
                            </a:cxn>
                            <a:cxn ang="0">
                              <a:pos x="18" y="56"/>
                            </a:cxn>
                            <a:cxn ang="0">
                              <a:pos x="8" y="75"/>
                            </a:cxn>
                            <a:cxn ang="0">
                              <a:pos x="2" y="97"/>
                            </a:cxn>
                            <a:cxn ang="0">
                              <a:pos x="0" y="120"/>
                            </a:cxn>
                          </a:cxnLst>
                          <a:rect l="0" t="0" r="r" b="b"/>
                          <a:pathLst>
                            <a:path w="1758" h="720">
                              <a:moveTo>
                                <a:pt x="0" y="120"/>
                              </a:moveTo>
                              <a:lnTo>
                                <a:pt x="0" y="600"/>
                              </a:lnTo>
                              <a:lnTo>
                                <a:pt x="0" y="611"/>
                              </a:lnTo>
                              <a:lnTo>
                                <a:pt x="4" y="633"/>
                              </a:lnTo>
                              <a:lnTo>
                                <a:pt x="12" y="654"/>
                              </a:lnTo>
                              <a:lnTo>
                                <a:pt x="24" y="672"/>
                              </a:lnTo>
                              <a:lnTo>
                                <a:pt x="38" y="688"/>
                              </a:lnTo>
                              <a:lnTo>
                                <a:pt x="56" y="701"/>
                              </a:lnTo>
                              <a:lnTo>
                                <a:pt x="75" y="711"/>
                              </a:lnTo>
                              <a:lnTo>
                                <a:pt x="97" y="717"/>
                              </a:lnTo>
                              <a:lnTo>
                                <a:pt x="120" y="720"/>
                              </a:lnTo>
                              <a:lnTo>
                                <a:pt x="1637" y="720"/>
                              </a:lnTo>
                              <a:lnTo>
                                <a:pt x="1649" y="719"/>
                              </a:lnTo>
                              <a:lnTo>
                                <a:pt x="1671" y="715"/>
                              </a:lnTo>
                              <a:lnTo>
                                <a:pt x="1691" y="707"/>
                              </a:lnTo>
                              <a:lnTo>
                                <a:pt x="1710" y="695"/>
                              </a:lnTo>
                              <a:lnTo>
                                <a:pt x="1726" y="681"/>
                              </a:lnTo>
                              <a:lnTo>
                                <a:pt x="1739" y="663"/>
                              </a:lnTo>
                              <a:lnTo>
                                <a:pt x="1749" y="644"/>
                              </a:lnTo>
                              <a:lnTo>
                                <a:pt x="1755" y="622"/>
                              </a:lnTo>
                              <a:lnTo>
                                <a:pt x="1757" y="600"/>
                              </a:lnTo>
                              <a:lnTo>
                                <a:pt x="1757" y="120"/>
                              </a:lnTo>
                              <a:lnTo>
                                <a:pt x="1757" y="108"/>
                              </a:lnTo>
                              <a:lnTo>
                                <a:pt x="1753" y="86"/>
                              </a:lnTo>
                              <a:lnTo>
                                <a:pt x="1745" y="66"/>
                              </a:lnTo>
                              <a:lnTo>
                                <a:pt x="1733" y="47"/>
                              </a:lnTo>
                              <a:lnTo>
                                <a:pt x="1719" y="31"/>
                              </a:lnTo>
                              <a:lnTo>
                                <a:pt x="1701" y="18"/>
                              </a:lnTo>
                              <a:lnTo>
                                <a:pt x="1682" y="8"/>
                              </a:lnTo>
                              <a:lnTo>
                                <a:pt x="1660" y="2"/>
                              </a:lnTo>
                              <a:lnTo>
                                <a:pt x="1637" y="0"/>
                              </a:lnTo>
                              <a:lnTo>
                                <a:pt x="120" y="0"/>
                              </a:lnTo>
                              <a:lnTo>
                                <a:pt x="108" y="0"/>
                              </a:lnTo>
                              <a:lnTo>
                                <a:pt x="86" y="4"/>
                              </a:lnTo>
                              <a:lnTo>
                                <a:pt x="66" y="12"/>
                              </a:lnTo>
                              <a:lnTo>
                                <a:pt x="47" y="24"/>
                              </a:lnTo>
                              <a:lnTo>
                                <a:pt x="31" y="38"/>
                              </a:lnTo>
                              <a:lnTo>
                                <a:pt x="18" y="56"/>
                              </a:lnTo>
                              <a:lnTo>
                                <a:pt x="8" y="75"/>
                              </a:lnTo>
                              <a:lnTo>
                                <a:pt x="2" y="97"/>
                              </a:lnTo>
                              <a:lnTo>
                                <a:pt x="0" y="120"/>
                              </a:lnTo>
                              <a:close/>
                            </a:path>
                          </a:pathLst>
                        </a:custGeom>
                        <a:solidFill>
                          <a:srgbClr val="FFFFFF"/>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30" name="Freeform 158"/>
                        <a:cNvSpPr/>
                      </a:nvSpPr>
                      <a:spPr bwMode="auto">
                        <a:xfrm>
                          <a:off x="8682" y="3097"/>
                          <a:ext cx="1758" cy="720"/>
                        </a:xfrm>
                        <a:custGeom>
                          <a:avLst/>
                          <a:gdLst/>
                          <a:ahLst/>
                          <a:cxnLst>
                            <a:cxn ang="0">
                              <a:pos x="0" y="120"/>
                            </a:cxn>
                            <a:cxn ang="0">
                              <a:pos x="2" y="97"/>
                            </a:cxn>
                            <a:cxn ang="0">
                              <a:pos x="8" y="75"/>
                            </a:cxn>
                            <a:cxn ang="0">
                              <a:pos x="18" y="56"/>
                            </a:cxn>
                            <a:cxn ang="0">
                              <a:pos x="31" y="38"/>
                            </a:cxn>
                            <a:cxn ang="0">
                              <a:pos x="47" y="24"/>
                            </a:cxn>
                            <a:cxn ang="0">
                              <a:pos x="66" y="12"/>
                            </a:cxn>
                            <a:cxn ang="0">
                              <a:pos x="86" y="4"/>
                            </a:cxn>
                            <a:cxn ang="0">
                              <a:pos x="108" y="0"/>
                            </a:cxn>
                            <a:cxn ang="0">
                              <a:pos x="120" y="0"/>
                            </a:cxn>
                            <a:cxn ang="0">
                              <a:pos x="1637" y="0"/>
                            </a:cxn>
                            <a:cxn ang="0">
                              <a:pos x="1660" y="2"/>
                            </a:cxn>
                            <a:cxn ang="0">
                              <a:pos x="1682" y="8"/>
                            </a:cxn>
                            <a:cxn ang="0">
                              <a:pos x="1701" y="18"/>
                            </a:cxn>
                            <a:cxn ang="0">
                              <a:pos x="1719" y="31"/>
                            </a:cxn>
                            <a:cxn ang="0">
                              <a:pos x="1733" y="47"/>
                            </a:cxn>
                            <a:cxn ang="0">
                              <a:pos x="1745" y="66"/>
                            </a:cxn>
                            <a:cxn ang="0">
                              <a:pos x="1753" y="86"/>
                            </a:cxn>
                            <a:cxn ang="0">
                              <a:pos x="1757" y="108"/>
                            </a:cxn>
                            <a:cxn ang="0">
                              <a:pos x="1757" y="120"/>
                            </a:cxn>
                            <a:cxn ang="0">
                              <a:pos x="1757" y="600"/>
                            </a:cxn>
                            <a:cxn ang="0">
                              <a:pos x="1755" y="622"/>
                            </a:cxn>
                            <a:cxn ang="0">
                              <a:pos x="1749" y="644"/>
                            </a:cxn>
                            <a:cxn ang="0">
                              <a:pos x="1739" y="663"/>
                            </a:cxn>
                            <a:cxn ang="0">
                              <a:pos x="1726" y="681"/>
                            </a:cxn>
                            <a:cxn ang="0">
                              <a:pos x="1710" y="695"/>
                            </a:cxn>
                            <a:cxn ang="0">
                              <a:pos x="1691" y="707"/>
                            </a:cxn>
                            <a:cxn ang="0">
                              <a:pos x="1671" y="715"/>
                            </a:cxn>
                            <a:cxn ang="0">
                              <a:pos x="1649" y="719"/>
                            </a:cxn>
                            <a:cxn ang="0">
                              <a:pos x="1637" y="720"/>
                            </a:cxn>
                            <a:cxn ang="0">
                              <a:pos x="120" y="720"/>
                            </a:cxn>
                            <a:cxn ang="0">
                              <a:pos x="97" y="717"/>
                            </a:cxn>
                            <a:cxn ang="0">
                              <a:pos x="75" y="711"/>
                            </a:cxn>
                            <a:cxn ang="0">
                              <a:pos x="56" y="701"/>
                            </a:cxn>
                            <a:cxn ang="0">
                              <a:pos x="38" y="688"/>
                            </a:cxn>
                            <a:cxn ang="0">
                              <a:pos x="24" y="672"/>
                            </a:cxn>
                            <a:cxn ang="0">
                              <a:pos x="12" y="654"/>
                            </a:cxn>
                            <a:cxn ang="0">
                              <a:pos x="4" y="633"/>
                            </a:cxn>
                            <a:cxn ang="0">
                              <a:pos x="0" y="611"/>
                            </a:cxn>
                            <a:cxn ang="0">
                              <a:pos x="0" y="600"/>
                            </a:cxn>
                            <a:cxn ang="0">
                              <a:pos x="0" y="120"/>
                            </a:cxn>
                          </a:cxnLst>
                          <a:rect l="0" t="0" r="r" b="b"/>
                          <a:pathLst>
                            <a:path w="1758" h="720">
                              <a:moveTo>
                                <a:pt x="0" y="120"/>
                              </a:moveTo>
                              <a:lnTo>
                                <a:pt x="2" y="97"/>
                              </a:lnTo>
                              <a:lnTo>
                                <a:pt x="8" y="75"/>
                              </a:lnTo>
                              <a:lnTo>
                                <a:pt x="18" y="56"/>
                              </a:lnTo>
                              <a:lnTo>
                                <a:pt x="31" y="38"/>
                              </a:lnTo>
                              <a:lnTo>
                                <a:pt x="47" y="24"/>
                              </a:lnTo>
                              <a:lnTo>
                                <a:pt x="66" y="12"/>
                              </a:lnTo>
                              <a:lnTo>
                                <a:pt x="86" y="4"/>
                              </a:lnTo>
                              <a:lnTo>
                                <a:pt x="108" y="0"/>
                              </a:lnTo>
                              <a:lnTo>
                                <a:pt x="120" y="0"/>
                              </a:lnTo>
                              <a:lnTo>
                                <a:pt x="1637" y="0"/>
                              </a:lnTo>
                              <a:lnTo>
                                <a:pt x="1660" y="2"/>
                              </a:lnTo>
                              <a:lnTo>
                                <a:pt x="1682" y="8"/>
                              </a:lnTo>
                              <a:lnTo>
                                <a:pt x="1701" y="18"/>
                              </a:lnTo>
                              <a:lnTo>
                                <a:pt x="1719" y="31"/>
                              </a:lnTo>
                              <a:lnTo>
                                <a:pt x="1733" y="47"/>
                              </a:lnTo>
                              <a:lnTo>
                                <a:pt x="1745" y="66"/>
                              </a:lnTo>
                              <a:lnTo>
                                <a:pt x="1753" y="86"/>
                              </a:lnTo>
                              <a:lnTo>
                                <a:pt x="1757" y="108"/>
                              </a:lnTo>
                              <a:lnTo>
                                <a:pt x="1757" y="120"/>
                              </a:lnTo>
                              <a:lnTo>
                                <a:pt x="1757" y="600"/>
                              </a:lnTo>
                              <a:lnTo>
                                <a:pt x="1755" y="622"/>
                              </a:lnTo>
                              <a:lnTo>
                                <a:pt x="1749" y="644"/>
                              </a:lnTo>
                              <a:lnTo>
                                <a:pt x="1739" y="663"/>
                              </a:lnTo>
                              <a:lnTo>
                                <a:pt x="1726" y="681"/>
                              </a:lnTo>
                              <a:lnTo>
                                <a:pt x="1710" y="695"/>
                              </a:lnTo>
                              <a:lnTo>
                                <a:pt x="1691" y="707"/>
                              </a:lnTo>
                              <a:lnTo>
                                <a:pt x="1671" y="715"/>
                              </a:lnTo>
                              <a:lnTo>
                                <a:pt x="1649" y="719"/>
                              </a:lnTo>
                              <a:lnTo>
                                <a:pt x="1637" y="720"/>
                              </a:lnTo>
                              <a:lnTo>
                                <a:pt x="120" y="720"/>
                              </a:lnTo>
                              <a:lnTo>
                                <a:pt x="97" y="717"/>
                              </a:lnTo>
                              <a:lnTo>
                                <a:pt x="75" y="711"/>
                              </a:lnTo>
                              <a:lnTo>
                                <a:pt x="56" y="701"/>
                              </a:lnTo>
                              <a:lnTo>
                                <a:pt x="38" y="688"/>
                              </a:lnTo>
                              <a:lnTo>
                                <a:pt x="24" y="672"/>
                              </a:lnTo>
                              <a:lnTo>
                                <a:pt x="12" y="654"/>
                              </a:lnTo>
                              <a:lnTo>
                                <a:pt x="4" y="633"/>
                              </a:lnTo>
                              <a:lnTo>
                                <a:pt x="0" y="611"/>
                              </a:lnTo>
                              <a:lnTo>
                                <a:pt x="0" y="600"/>
                              </a:lnTo>
                              <a:lnTo>
                                <a:pt x="0" y="120"/>
                              </a:lnTo>
                              <a:close/>
                            </a:path>
                          </a:pathLst>
                        </a:custGeom>
                        <a:noFill/>
                        <a:ln w="25400">
                          <a:solidFill>
                            <a:srgbClr val="A6A6A6"/>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31" name="Rectangle 159"/>
                        <a:cNvSpPr>
                          <a:spLocks noChangeArrowheads="1"/>
                        </a:cNvSpPr>
                      </a:nvSpPr>
                      <a:spPr bwMode="auto">
                        <a:xfrm>
                          <a:off x="250" y="1740"/>
                          <a:ext cx="2820" cy="72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232" name="Rectangle 160"/>
                        <a:cNvSpPr>
                          <a:spLocks noChangeArrowheads="1"/>
                        </a:cNvSpPr>
                      </a:nvSpPr>
                      <a:spPr bwMode="auto">
                        <a:xfrm>
                          <a:off x="185" y="1709"/>
                          <a:ext cx="2980" cy="90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233" name="Rectangle 161"/>
                        <a:cNvSpPr>
                          <a:spLocks noChangeArrowheads="1"/>
                        </a:cNvSpPr>
                      </a:nvSpPr>
                      <a:spPr bwMode="auto">
                        <a:xfrm>
                          <a:off x="324" y="1778"/>
                          <a:ext cx="2680" cy="58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234" name="Rectangle 162"/>
                        <a:cNvSpPr/>
                      </a:nvSpPr>
                      <a:spPr bwMode="auto">
                        <a:xfrm>
                          <a:off x="324" y="1777"/>
                          <a:ext cx="2676" cy="581"/>
                        </a:xfrm>
                        <a:prstGeom prst="rect">
                          <a:avLst/>
                        </a:prstGeom>
                        <a:noFill/>
                        <a:ln w="9524">
                          <a:solidFill>
                            <a:srgbClr val="000000"/>
                          </a:solidFill>
                          <a:miter lim="800000"/>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grpSp>
                      <a:nvGrpSpPr>
                        <a:cNvPr id="93" name="Group 163"/>
                        <a:cNvGrpSpPr/>
                      </a:nvGrpSpPr>
                      <a:grpSpPr bwMode="auto">
                        <a:xfrm>
                          <a:off x="6735" y="6817"/>
                          <a:ext cx="1867" cy="2280"/>
                          <a:chOff x="6735" y="6817"/>
                          <a:chExt cx="1867" cy="2280"/>
                        </a:xfrm>
                      </a:grpSpPr>
                      <a:sp>
                        <a:nvSpPr>
                          <a:cNvPr id="3236" name="Freeform 164"/>
                          <a:cNvSpPr/>
                        </a:nvSpPr>
                        <a:spPr bwMode="auto">
                          <a:xfrm>
                            <a:off x="6735" y="6817"/>
                            <a:ext cx="1867" cy="2280"/>
                          </a:xfrm>
                          <a:custGeom>
                            <a:avLst/>
                            <a:gdLst/>
                            <a:ahLst/>
                            <a:cxnLst>
                              <a:cxn ang="0">
                                <a:pos x="1844" y="1162"/>
                              </a:cxn>
                              <a:cxn ang="0">
                                <a:pos x="1856" y="1162"/>
                              </a:cxn>
                              <a:cxn ang="0">
                                <a:pos x="1844" y="1117"/>
                              </a:cxn>
                              <a:cxn ang="0">
                                <a:pos x="1822" y="0"/>
                              </a:cxn>
                              <a:cxn ang="0">
                                <a:pos x="1821" y="1117"/>
                              </a:cxn>
                              <a:cxn ang="0">
                                <a:pos x="104" y="1117"/>
                              </a:cxn>
                              <a:cxn ang="0">
                                <a:pos x="104" y="2190"/>
                              </a:cxn>
                              <a:cxn ang="0">
                                <a:pos x="123" y="2224"/>
                              </a:cxn>
                              <a:cxn ang="0">
                                <a:pos x="85" y="2224"/>
                              </a:cxn>
                              <a:cxn ang="0">
                                <a:pos x="81" y="2152"/>
                              </a:cxn>
                              <a:cxn ang="0">
                                <a:pos x="45" y="2089"/>
                              </a:cxn>
                              <a:cxn ang="0">
                                <a:pos x="81" y="2235"/>
                              </a:cxn>
                              <a:cxn ang="0">
                                <a:pos x="126" y="2235"/>
                              </a:cxn>
                              <a:cxn ang="0">
                                <a:pos x="104" y="2280"/>
                              </a:cxn>
                              <a:cxn ang="0">
                                <a:pos x="202" y="2111"/>
                              </a:cxn>
                              <a:cxn ang="0">
                                <a:pos x="208" y="2101"/>
                              </a:cxn>
                              <a:cxn ang="0">
                                <a:pos x="205" y="2087"/>
                              </a:cxn>
                              <a:cxn ang="0">
                                <a:pos x="194" y="2081"/>
                              </a:cxn>
                              <a:cxn ang="0">
                                <a:pos x="183" y="2074"/>
                              </a:cxn>
                              <a:cxn ang="0">
                                <a:pos x="170" y="2078"/>
                              </a:cxn>
                              <a:cxn ang="0">
                                <a:pos x="163" y="2089"/>
                              </a:cxn>
                              <a:cxn ang="0">
                                <a:pos x="126" y="2152"/>
                              </a:cxn>
                              <a:cxn ang="0">
                                <a:pos x="104" y="1162"/>
                              </a:cxn>
                              <a:cxn ang="0">
                                <a:pos x="126" y="1140"/>
                              </a:cxn>
                              <a:cxn ang="0">
                                <a:pos x="1822" y="1140"/>
                              </a:cxn>
                              <a:cxn ang="0">
                                <a:pos x="1844" y="1162"/>
                              </a:cxn>
                            </a:cxnLst>
                            <a:rect l="0" t="0" r="r" b="b"/>
                            <a:pathLst>
                              <a:path w="1867" h="2280">
                                <a:moveTo>
                                  <a:pt x="1844" y="1162"/>
                                </a:moveTo>
                                <a:lnTo>
                                  <a:pt x="1856" y="1162"/>
                                </a:lnTo>
                                <a:lnTo>
                                  <a:pt x="1844" y="1117"/>
                                </a:lnTo>
                                <a:lnTo>
                                  <a:pt x="1822" y="0"/>
                                </a:lnTo>
                                <a:lnTo>
                                  <a:pt x="1821" y="1117"/>
                                </a:lnTo>
                                <a:lnTo>
                                  <a:pt x="104" y="1117"/>
                                </a:lnTo>
                                <a:lnTo>
                                  <a:pt x="104" y="2190"/>
                                </a:lnTo>
                                <a:lnTo>
                                  <a:pt x="123" y="2224"/>
                                </a:lnTo>
                                <a:lnTo>
                                  <a:pt x="85" y="2224"/>
                                </a:lnTo>
                                <a:lnTo>
                                  <a:pt x="81" y="2152"/>
                                </a:lnTo>
                                <a:lnTo>
                                  <a:pt x="45" y="2089"/>
                                </a:lnTo>
                                <a:lnTo>
                                  <a:pt x="81" y="2235"/>
                                </a:lnTo>
                                <a:lnTo>
                                  <a:pt x="126" y="2235"/>
                                </a:lnTo>
                                <a:lnTo>
                                  <a:pt x="104" y="2280"/>
                                </a:lnTo>
                                <a:lnTo>
                                  <a:pt x="202" y="2111"/>
                                </a:lnTo>
                                <a:lnTo>
                                  <a:pt x="208" y="2101"/>
                                </a:lnTo>
                                <a:lnTo>
                                  <a:pt x="205" y="2087"/>
                                </a:lnTo>
                                <a:lnTo>
                                  <a:pt x="194" y="2081"/>
                                </a:lnTo>
                                <a:lnTo>
                                  <a:pt x="183" y="2074"/>
                                </a:lnTo>
                                <a:lnTo>
                                  <a:pt x="170" y="2078"/>
                                </a:lnTo>
                                <a:lnTo>
                                  <a:pt x="163" y="2089"/>
                                </a:lnTo>
                                <a:lnTo>
                                  <a:pt x="126" y="2152"/>
                                </a:lnTo>
                                <a:lnTo>
                                  <a:pt x="104" y="1162"/>
                                </a:lnTo>
                                <a:lnTo>
                                  <a:pt x="126" y="1140"/>
                                </a:lnTo>
                                <a:lnTo>
                                  <a:pt x="1822" y="1140"/>
                                </a:lnTo>
                                <a:lnTo>
                                  <a:pt x="1844" y="1162"/>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37" name="Freeform 165"/>
                          <a:cNvSpPr/>
                        </a:nvSpPr>
                        <a:spPr bwMode="auto">
                          <a:xfrm>
                            <a:off x="6735" y="6817"/>
                            <a:ext cx="1867" cy="2280"/>
                          </a:xfrm>
                          <a:custGeom>
                            <a:avLst/>
                            <a:gdLst/>
                            <a:ahLst/>
                            <a:cxnLst>
                              <a:cxn ang="0">
                                <a:pos x="81" y="2235"/>
                              </a:cxn>
                              <a:cxn ang="0">
                                <a:pos x="45" y="2089"/>
                              </a:cxn>
                              <a:cxn ang="0">
                                <a:pos x="38" y="2078"/>
                              </a:cxn>
                              <a:cxn ang="0">
                                <a:pos x="25" y="2074"/>
                              </a:cxn>
                              <a:cxn ang="0">
                                <a:pos x="14" y="2081"/>
                              </a:cxn>
                              <a:cxn ang="0">
                                <a:pos x="3" y="2087"/>
                              </a:cxn>
                              <a:cxn ang="0">
                                <a:pos x="0" y="2101"/>
                              </a:cxn>
                              <a:cxn ang="0">
                                <a:pos x="6" y="2111"/>
                              </a:cxn>
                              <a:cxn ang="0">
                                <a:pos x="104" y="2280"/>
                              </a:cxn>
                              <a:cxn ang="0">
                                <a:pos x="126" y="2235"/>
                              </a:cxn>
                              <a:cxn ang="0">
                                <a:pos x="81" y="2235"/>
                              </a:cxn>
                            </a:cxnLst>
                            <a:rect l="0" t="0" r="r" b="b"/>
                            <a:pathLst>
                              <a:path w="1867" h="2280">
                                <a:moveTo>
                                  <a:pt x="81" y="2235"/>
                                </a:moveTo>
                                <a:lnTo>
                                  <a:pt x="45" y="2089"/>
                                </a:lnTo>
                                <a:lnTo>
                                  <a:pt x="38" y="2078"/>
                                </a:lnTo>
                                <a:lnTo>
                                  <a:pt x="25" y="2074"/>
                                </a:lnTo>
                                <a:lnTo>
                                  <a:pt x="14" y="2081"/>
                                </a:lnTo>
                                <a:lnTo>
                                  <a:pt x="3" y="2087"/>
                                </a:lnTo>
                                <a:lnTo>
                                  <a:pt x="0" y="2101"/>
                                </a:lnTo>
                                <a:lnTo>
                                  <a:pt x="6" y="2111"/>
                                </a:lnTo>
                                <a:lnTo>
                                  <a:pt x="104" y="2280"/>
                                </a:lnTo>
                                <a:lnTo>
                                  <a:pt x="126" y="2235"/>
                                </a:lnTo>
                                <a:lnTo>
                                  <a:pt x="81" y="2235"/>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38" name="Freeform 166"/>
                          <a:cNvSpPr/>
                        </a:nvSpPr>
                        <a:spPr bwMode="auto">
                          <a:xfrm>
                            <a:off x="6735" y="6817"/>
                            <a:ext cx="1867" cy="2280"/>
                          </a:xfrm>
                          <a:custGeom>
                            <a:avLst/>
                            <a:gdLst/>
                            <a:ahLst/>
                            <a:cxnLst>
                              <a:cxn ang="0">
                                <a:pos x="126" y="1162"/>
                              </a:cxn>
                              <a:cxn ang="0">
                                <a:pos x="1844" y="1162"/>
                              </a:cxn>
                              <a:cxn ang="0">
                                <a:pos x="1822" y="1140"/>
                              </a:cxn>
                              <a:cxn ang="0">
                                <a:pos x="126" y="1140"/>
                              </a:cxn>
                              <a:cxn ang="0">
                                <a:pos x="104" y="1162"/>
                              </a:cxn>
                              <a:cxn ang="0">
                                <a:pos x="126" y="2152"/>
                              </a:cxn>
                              <a:cxn ang="0">
                                <a:pos x="126" y="1162"/>
                              </a:cxn>
                            </a:cxnLst>
                            <a:rect l="0" t="0" r="r" b="b"/>
                            <a:pathLst>
                              <a:path w="1867" h="2280">
                                <a:moveTo>
                                  <a:pt x="126" y="1162"/>
                                </a:moveTo>
                                <a:lnTo>
                                  <a:pt x="1844" y="1162"/>
                                </a:lnTo>
                                <a:lnTo>
                                  <a:pt x="1822" y="1140"/>
                                </a:lnTo>
                                <a:lnTo>
                                  <a:pt x="126" y="1140"/>
                                </a:lnTo>
                                <a:lnTo>
                                  <a:pt x="104" y="1162"/>
                                </a:lnTo>
                                <a:lnTo>
                                  <a:pt x="126" y="2152"/>
                                </a:lnTo>
                                <a:lnTo>
                                  <a:pt x="126" y="1162"/>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39" name="Freeform 167"/>
                          <a:cNvSpPr/>
                        </a:nvSpPr>
                        <a:spPr bwMode="auto">
                          <a:xfrm>
                            <a:off x="6735" y="6817"/>
                            <a:ext cx="1867" cy="2280"/>
                          </a:xfrm>
                          <a:custGeom>
                            <a:avLst/>
                            <a:gdLst/>
                            <a:ahLst/>
                            <a:cxnLst>
                              <a:cxn ang="0">
                                <a:pos x="104" y="2190"/>
                              </a:cxn>
                              <a:cxn ang="0">
                                <a:pos x="104" y="1117"/>
                              </a:cxn>
                              <a:cxn ang="0">
                                <a:pos x="92" y="1117"/>
                              </a:cxn>
                              <a:cxn ang="0">
                                <a:pos x="81" y="1127"/>
                              </a:cxn>
                              <a:cxn ang="0">
                                <a:pos x="81" y="2152"/>
                              </a:cxn>
                              <a:cxn ang="0">
                                <a:pos x="85" y="2224"/>
                              </a:cxn>
                              <a:cxn ang="0">
                                <a:pos x="123" y="2224"/>
                              </a:cxn>
                              <a:cxn ang="0">
                                <a:pos x="104" y="2190"/>
                              </a:cxn>
                            </a:cxnLst>
                            <a:rect l="0" t="0" r="r" b="b"/>
                            <a:pathLst>
                              <a:path w="1867" h="2280">
                                <a:moveTo>
                                  <a:pt x="104" y="2190"/>
                                </a:moveTo>
                                <a:lnTo>
                                  <a:pt x="104" y="1117"/>
                                </a:lnTo>
                                <a:lnTo>
                                  <a:pt x="92" y="1117"/>
                                </a:lnTo>
                                <a:lnTo>
                                  <a:pt x="81" y="1127"/>
                                </a:lnTo>
                                <a:lnTo>
                                  <a:pt x="81" y="2152"/>
                                </a:lnTo>
                                <a:lnTo>
                                  <a:pt x="85" y="2224"/>
                                </a:lnTo>
                                <a:lnTo>
                                  <a:pt x="123" y="2224"/>
                                </a:lnTo>
                                <a:lnTo>
                                  <a:pt x="104" y="2190"/>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40" name="Freeform 168"/>
                          <a:cNvSpPr/>
                        </a:nvSpPr>
                        <a:spPr bwMode="auto">
                          <a:xfrm>
                            <a:off x="6735" y="6817"/>
                            <a:ext cx="1867" cy="2280"/>
                          </a:xfrm>
                          <a:custGeom>
                            <a:avLst/>
                            <a:gdLst/>
                            <a:ahLst/>
                            <a:cxnLst>
                              <a:cxn ang="0">
                                <a:pos x="1867" y="0"/>
                              </a:cxn>
                              <a:cxn ang="0">
                                <a:pos x="1822" y="0"/>
                              </a:cxn>
                              <a:cxn ang="0">
                                <a:pos x="1844" y="1117"/>
                              </a:cxn>
                              <a:cxn ang="0">
                                <a:pos x="1856" y="1162"/>
                              </a:cxn>
                              <a:cxn ang="0">
                                <a:pos x="1867" y="1152"/>
                              </a:cxn>
                              <a:cxn ang="0">
                                <a:pos x="1867" y="0"/>
                              </a:cxn>
                            </a:cxnLst>
                            <a:rect l="0" t="0" r="r" b="b"/>
                            <a:pathLst>
                              <a:path w="1867" h="2280">
                                <a:moveTo>
                                  <a:pt x="1867" y="0"/>
                                </a:moveTo>
                                <a:lnTo>
                                  <a:pt x="1822" y="0"/>
                                </a:lnTo>
                                <a:lnTo>
                                  <a:pt x="1844" y="1117"/>
                                </a:lnTo>
                                <a:lnTo>
                                  <a:pt x="1856" y="1162"/>
                                </a:lnTo>
                                <a:lnTo>
                                  <a:pt x="1867" y="1152"/>
                                </a:lnTo>
                                <a:lnTo>
                                  <a:pt x="1867" y="0"/>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grpSp>
                    <a:grpSp>
                      <a:nvGrpSpPr>
                        <a:cNvPr id="94" name="Group 169"/>
                        <a:cNvGrpSpPr/>
                      </a:nvGrpSpPr>
                      <a:grpSpPr bwMode="auto">
                        <a:xfrm>
                          <a:off x="8403" y="4057"/>
                          <a:ext cx="209" cy="480"/>
                          <a:chOff x="8403" y="4057"/>
                          <a:chExt cx="209" cy="480"/>
                        </a:xfrm>
                      </a:grpSpPr>
                      <a:sp>
                        <a:nvSpPr>
                          <a:cNvPr id="3242" name="Freeform 170"/>
                          <a:cNvSpPr/>
                        </a:nvSpPr>
                        <a:spPr bwMode="auto">
                          <a:xfrm>
                            <a:off x="8403" y="4057"/>
                            <a:ext cx="209" cy="480"/>
                          </a:xfrm>
                          <a:custGeom>
                            <a:avLst/>
                            <a:gdLst/>
                            <a:ahLst/>
                            <a:cxnLst>
                              <a:cxn ang="0">
                                <a:pos x="81" y="435"/>
                              </a:cxn>
                              <a:cxn ang="0">
                                <a:pos x="81" y="352"/>
                              </a:cxn>
                              <a:cxn ang="0">
                                <a:pos x="45" y="289"/>
                              </a:cxn>
                              <a:cxn ang="0">
                                <a:pos x="38" y="278"/>
                              </a:cxn>
                              <a:cxn ang="0">
                                <a:pos x="25" y="274"/>
                              </a:cxn>
                              <a:cxn ang="0">
                                <a:pos x="14" y="281"/>
                              </a:cxn>
                              <a:cxn ang="0">
                                <a:pos x="3" y="287"/>
                              </a:cxn>
                              <a:cxn ang="0">
                                <a:pos x="0" y="301"/>
                              </a:cxn>
                              <a:cxn ang="0">
                                <a:pos x="6" y="311"/>
                              </a:cxn>
                              <a:cxn ang="0">
                                <a:pos x="104" y="480"/>
                              </a:cxn>
                              <a:cxn ang="0">
                                <a:pos x="202" y="311"/>
                              </a:cxn>
                              <a:cxn ang="0">
                                <a:pos x="126" y="435"/>
                              </a:cxn>
                              <a:cxn ang="0">
                                <a:pos x="85" y="424"/>
                              </a:cxn>
                              <a:cxn ang="0">
                                <a:pos x="81" y="352"/>
                              </a:cxn>
                              <a:cxn ang="0">
                                <a:pos x="81" y="435"/>
                              </a:cxn>
                            </a:cxnLst>
                            <a:rect l="0" t="0" r="r" b="b"/>
                            <a:pathLst>
                              <a:path w="209" h="480">
                                <a:moveTo>
                                  <a:pt x="81" y="435"/>
                                </a:moveTo>
                                <a:lnTo>
                                  <a:pt x="81" y="352"/>
                                </a:lnTo>
                                <a:lnTo>
                                  <a:pt x="45" y="289"/>
                                </a:lnTo>
                                <a:lnTo>
                                  <a:pt x="38" y="278"/>
                                </a:lnTo>
                                <a:lnTo>
                                  <a:pt x="25" y="274"/>
                                </a:lnTo>
                                <a:lnTo>
                                  <a:pt x="14" y="281"/>
                                </a:lnTo>
                                <a:lnTo>
                                  <a:pt x="3" y="287"/>
                                </a:lnTo>
                                <a:lnTo>
                                  <a:pt x="0" y="301"/>
                                </a:lnTo>
                                <a:lnTo>
                                  <a:pt x="6" y="311"/>
                                </a:lnTo>
                                <a:lnTo>
                                  <a:pt x="104" y="480"/>
                                </a:lnTo>
                                <a:lnTo>
                                  <a:pt x="202" y="311"/>
                                </a:lnTo>
                                <a:lnTo>
                                  <a:pt x="126" y="435"/>
                                </a:lnTo>
                                <a:lnTo>
                                  <a:pt x="85" y="424"/>
                                </a:lnTo>
                                <a:lnTo>
                                  <a:pt x="81" y="352"/>
                                </a:lnTo>
                                <a:lnTo>
                                  <a:pt x="81" y="435"/>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43" name="Freeform 171"/>
                          <a:cNvSpPr/>
                        </a:nvSpPr>
                        <a:spPr bwMode="auto">
                          <a:xfrm>
                            <a:off x="8403" y="4057"/>
                            <a:ext cx="209" cy="480"/>
                          </a:xfrm>
                          <a:custGeom>
                            <a:avLst/>
                            <a:gdLst/>
                            <a:ahLst/>
                            <a:cxnLst>
                              <a:cxn ang="0">
                                <a:pos x="170" y="278"/>
                              </a:cxn>
                              <a:cxn ang="0">
                                <a:pos x="163" y="289"/>
                              </a:cxn>
                              <a:cxn ang="0">
                                <a:pos x="126" y="352"/>
                              </a:cxn>
                              <a:cxn ang="0">
                                <a:pos x="123" y="424"/>
                              </a:cxn>
                              <a:cxn ang="0">
                                <a:pos x="104" y="390"/>
                              </a:cxn>
                              <a:cxn ang="0">
                                <a:pos x="81" y="0"/>
                              </a:cxn>
                              <a:cxn ang="0">
                                <a:pos x="81" y="352"/>
                              </a:cxn>
                              <a:cxn ang="0">
                                <a:pos x="85" y="424"/>
                              </a:cxn>
                              <a:cxn ang="0">
                                <a:pos x="126" y="435"/>
                              </a:cxn>
                              <a:cxn ang="0">
                                <a:pos x="202" y="311"/>
                              </a:cxn>
                              <a:cxn ang="0">
                                <a:pos x="208" y="301"/>
                              </a:cxn>
                              <a:cxn ang="0">
                                <a:pos x="205" y="287"/>
                              </a:cxn>
                              <a:cxn ang="0">
                                <a:pos x="194" y="281"/>
                              </a:cxn>
                              <a:cxn ang="0">
                                <a:pos x="183" y="274"/>
                              </a:cxn>
                              <a:cxn ang="0">
                                <a:pos x="170" y="278"/>
                              </a:cxn>
                            </a:cxnLst>
                            <a:rect l="0" t="0" r="r" b="b"/>
                            <a:pathLst>
                              <a:path w="209" h="480">
                                <a:moveTo>
                                  <a:pt x="170" y="278"/>
                                </a:moveTo>
                                <a:lnTo>
                                  <a:pt x="163" y="289"/>
                                </a:lnTo>
                                <a:lnTo>
                                  <a:pt x="126" y="352"/>
                                </a:lnTo>
                                <a:lnTo>
                                  <a:pt x="123" y="424"/>
                                </a:lnTo>
                                <a:lnTo>
                                  <a:pt x="104" y="390"/>
                                </a:lnTo>
                                <a:lnTo>
                                  <a:pt x="81" y="0"/>
                                </a:lnTo>
                                <a:lnTo>
                                  <a:pt x="81" y="352"/>
                                </a:lnTo>
                                <a:lnTo>
                                  <a:pt x="85" y="424"/>
                                </a:lnTo>
                                <a:lnTo>
                                  <a:pt x="126" y="435"/>
                                </a:lnTo>
                                <a:lnTo>
                                  <a:pt x="202" y="311"/>
                                </a:lnTo>
                                <a:lnTo>
                                  <a:pt x="208" y="301"/>
                                </a:lnTo>
                                <a:lnTo>
                                  <a:pt x="205" y="287"/>
                                </a:lnTo>
                                <a:lnTo>
                                  <a:pt x="194" y="281"/>
                                </a:lnTo>
                                <a:lnTo>
                                  <a:pt x="183" y="274"/>
                                </a:lnTo>
                                <a:lnTo>
                                  <a:pt x="170" y="278"/>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44" name="Freeform 172"/>
                          <a:cNvSpPr/>
                        </a:nvSpPr>
                        <a:spPr bwMode="auto">
                          <a:xfrm>
                            <a:off x="8403" y="4057"/>
                            <a:ext cx="209" cy="480"/>
                          </a:xfrm>
                          <a:custGeom>
                            <a:avLst/>
                            <a:gdLst/>
                            <a:ahLst/>
                            <a:cxnLst>
                              <a:cxn ang="0">
                                <a:pos x="104" y="390"/>
                              </a:cxn>
                              <a:cxn ang="0">
                                <a:pos x="123" y="424"/>
                              </a:cxn>
                              <a:cxn ang="0">
                                <a:pos x="126" y="352"/>
                              </a:cxn>
                              <a:cxn ang="0">
                                <a:pos x="126" y="0"/>
                              </a:cxn>
                              <a:cxn ang="0">
                                <a:pos x="81" y="0"/>
                              </a:cxn>
                              <a:cxn ang="0">
                                <a:pos x="104" y="390"/>
                              </a:cxn>
                            </a:cxnLst>
                            <a:rect l="0" t="0" r="r" b="b"/>
                            <a:pathLst>
                              <a:path w="209" h="480">
                                <a:moveTo>
                                  <a:pt x="104" y="390"/>
                                </a:moveTo>
                                <a:lnTo>
                                  <a:pt x="123" y="424"/>
                                </a:lnTo>
                                <a:lnTo>
                                  <a:pt x="126" y="352"/>
                                </a:lnTo>
                                <a:lnTo>
                                  <a:pt x="126" y="0"/>
                                </a:lnTo>
                                <a:lnTo>
                                  <a:pt x="81" y="0"/>
                                </a:lnTo>
                                <a:lnTo>
                                  <a:pt x="104" y="390"/>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grpSp>
                    <a:sp>
                      <a:nvSpPr>
                        <a:cNvPr id="3245" name="Freeform 173"/>
                        <a:cNvSpPr/>
                      </a:nvSpPr>
                      <a:spPr bwMode="auto">
                        <a:xfrm>
                          <a:off x="4680" y="527"/>
                          <a:ext cx="1560" cy="720"/>
                        </a:xfrm>
                        <a:custGeom>
                          <a:avLst/>
                          <a:gdLst/>
                          <a:ahLst/>
                          <a:cxnLst>
                            <a:cxn ang="0">
                              <a:pos x="0" y="120"/>
                            </a:cxn>
                            <a:cxn ang="0">
                              <a:pos x="2" y="97"/>
                            </a:cxn>
                            <a:cxn ang="0">
                              <a:pos x="8" y="75"/>
                            </a:cxn>
                            <a:cxn ang="0">
                              <a:pos x="18" y="56"/>
                            </a:cxn>
                            <a:cxn ang="0">
                              <a:pos x="31" y="38"/>
                            </a:cxn>
                            <a:cxn ang="0">
                              <a:pos x="47" y="24"/>
                            </a:cxn>
                            <a:cxn ang="0">
                              <a:pos x="66" y="12"/>
                            </a:cxn>
                            <a:cxn ang="0">
                              <a:pos x="86" y="4"/>
                            </a:cxn>
                            <a:cxn ang="0">
                              <a:pos x="108" y="0"/>
                            </a:cxn>
                            <a:cxn ang="0">
                              <a:pos x="120" y="0"/>
                            </a:cxn>
                            <a:cxn ang="0">
                              <a:pos x="1440" y="0"/>
                            </a:cxn>
                            <a:cxn ang="0">
                              <a:pos x="1462" y="2"/>
                            </a:cxn>
                            <a:cxn ang="0">
                              <a:pos x="1484" y="8"/>
                            </a:cxn>
                            <a:cxn ang="0">
                              <a:pos x="1503" y="18"/>
                            </a:cxn>
                            <a:cxn ang="0">
                              <a:pos x="1521" y="31"/>
                            </a:cxn>
                            <a:cxn ang="0">
                              <a:pos x="1535" y="47"/>
                            </a:cxn>
                            <a:cxn ang="0">
                              <a:pos x="1547" y="66"/>
                            </a:cxn>
                            <a:cxn ang="0">
                              <a:pos x="1555" y="86"/>
                            </a:cxn>
                            <a:cxn ang="0">
                              <a:pos x="1559" y="108"/>
                            </a:cxn>
                            <a:cxn ang="0">
                              <a:pos x="1560" y="120"/>
                            </a:cxn>
                            <a:cxn ang="0">
                              <a:pos x="1560" y="600"/>
                            </a:cxn>
                            <a:cxn ang="0">
                              <a:pos x="1557" y="622"/>
                            </a:cxn>
                            <a:cxn ang="0">
                              <a:pos x="1551" y="644"/>
                            </a:cxn>
                            <a:cxn ang="0">
                              <a:pos x="1541" y="663"/>
                            </a:cxn>
                            <a:cxn ang="0">
                              <a:pos x="1528" y="681"/>
                            </a:cxn>
                            <a:cxn ang="0">
                              <a:pos x="1512" y="695"/>
                            </a:cxn>
                            <a:cxn ang="0">
                              <a:pos x="1493" y="707"/>
                            </a:cxn>
                            <a:cxn ang="0">
                              <a:pos x="1473" y="715"/>
                            </a:cxn>
                            <a:cxn ang="0">
                              <a:pos x="1451" y="719"/>
                            </a:cxn>
                            <a:cxn ang="0">
                              <a:pos x="1440" y="720"/>
                            </a:cxn>
                            <a:cxn ang="0">
                              <a:pos x="120" y="720"/>
                            </a:cxn>
                            <a:cxn ang="0">
                              <a:pos x="97" y="717"/>
                            </a:cxn>
                            <a:cxn ang="0">
                              <a:pos x="75" y="711"/>
                            </a:cxn>
                            <a:cxn ang="0">
                              <a:pos x="56" y="701"/>
                            </a:cxn>
                            <a:cxn ang="0">
                              <a:pos x="38" y="688"/>
                            </a:cxn>
                            <a:cxn ang="0">
                              <a:pos x="24" y="672"/>
                            </a:cxn>
                            <a:cxn ang="0">
                              <a:pos x="12" y="654"/>
                            </a:cxn>
                            <a:cxn ang="0">
                              <a:pos x="4" y="633"/>
                            </a:cxn>
                            <a:cxn ang="0">
                              <a:pos x="0" y="611"/>
                            </a:cxn>
                            <a:cxn ang="0">
                              <a:pos x="0" y="600"/>
                            </a:cxn>
                            <a:cxn ang="0">
                              <a:pos x="0" y="120"/>
                            </a:cxn>
                          </a:cxnLst>
                          <a:rect l="0" t="0" r="r" b="b"/>
                          <a:pathLst>
                            <a:path w="1560" h="720">
                              <a:moveTo>
                                <a:pt x="0" y="120"/>
                              </a:moveTo>
                              <a:lnTo>
                                <a:pt x="2" y="97"/>
                              </a:lnTo>
                              <a:lnTo>
                                <a:pt x="8" y="75"/>
                              </a:lnTo>
                              <a:lnTo>
                                <a:pt x="18" y="56"/>
                              </a:lnTo>
                              <a:lnTo>
                                <a:pt x="31" y="38"/>
                              </a:lnTo>
                              <a:lnTo>
                                <a:pt x="47" y="24"/>
                              </a:lnTo>
                              <a:lnTo>
                                <a:pt x="66" y="12"/>
                              </a:lnTo>
                              <a:lnTo>
                                <a:pt x="86" y="4"/>
                              </a:lnTo>
                              <a:lnTo>
                                <a:pt x="108" y="0"/>
                              </a:lnTo>
                              <a:lnTo>
                                <a:pt x="120" y="0"/>
                              </a:lnTo>
                              <a:lnTo>
                                <a:pt x="1440" y="0"/>
                              </a:lnTo>
                              <a:lnTo>
                                <a:pt x="1462" y="2"/>
                              </a:lnTo>
                              <a:lnTo>
                                <a:pt x="1484" y="8"/>
                              </a:lnTo>
                              <a:lnTo>
                                <a:pt x="1503" y="18"/>
                              </a:lnTo>
                              <a:lnTo>
                                <a:pt x="1521" y="31"/>
                              </a:lnTo>
                              <a:lnTo>
                                <a:pt x="1535" y="47"/>
                              </a:lnTo>
                              <a:lnTo>
                                <a:pt x="1547" y="66"/>
                              </a:lnTo>
                              <a:lnTo>
                                <a:pt x="1555" y="86"/>
                              </a:lnTo>
                              <a:lnTo>
                                <a:pt x="1559" y="108"/>
                              </a:lnTo>
                              <a:lnTo>
                                <a:pt x="1560" y="120"/>
                              </a:lnTo>
                              <a:lnTo>
                                <a:pt x="1560" y="600"/>
                              </a:lnTo>
                              <a:lnTo>
                                <a:pt x="1557" y="622"/>
                              </a:lnTo>
                              <a:lnTo>
                                <a:pt x="1551" y="644"/>
                              </a:lnTo>
                              <a:lnTo>
                                <a:pt x="1541" y="663"/>
                              </a:lnTo>
                              <a:lnTo>
                                <a:pt x="1528" y="681"/>
                              </a:lnTo>
                              <a:lnTo>
                                <a:pt x="1512" y="695"/>
                              </a:lnTo>
                              <a:lnTo>
                                <a:pt x="1493" y="707"/>
                              </a:lnTo>
                              <a:lnTo>
                                <a:pt x="1473" y="715"/>
                              </a:lnTo>
                              <a:lnTo>
                                <a:pt x="1451" y="719"/>
                              </a:lnTo>
                              <a:lnTo>
                                <a:pt x="1440" y="720"/>
                              </a:lnTo>
                              <a:lnTo>
                                <a:pt x="120" y="720"/>
                              </a:lnTo>
                              <a:lnTo>
                                <a:pt x="97" y="717"/>
                              </a:lnTo>
                              <a:lnTo>
                                <a:pt x="75" y="711"/>
                              </a:lnTo>
                              <a:lnTo>
                                <a:pt x="56" y="701"/>
                              </a:lnTo>
                              <a:lnTo>
                                <a:pt x="38" y="688"/>
                              </a:lnTo>
                              <a:lnTo>
                                <a:pt x="24" y="672"/>
                              </a:lnTo>
                              <a:lnTo>
                                <a:pt x="12" y="654"/>
                              </a:lnTo>
                              <a:lnTo>
                                <a:pt x="4" y="633"/>
                              </a:lnTo>
                              <a:lnTo>
                                <a:pt x="0" y="611"/>
                              </a:lnTo>
                              <a:lnTo>
                                <a:pt x="0" y="600"/>
                              </a:lnTo>
                              <a:lnTo>
                                <a:pt x="0" y="120"/>
                              </a:lnTo>
                              <a:close/>
                            </a:path>
                          </a:pathLst>
                        </a:custGeom>
                        <a:noFill/>
                        <a:ln w="25400">
                          <a:solidFill>
                            <a:srgbClr val="A6A6A6"/>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46" name="Freeform 174"/>
                        <a:cNvSpPr/>
                      </a:nvSpPr>
                      <a:spPr bwMode="auto">
                        <a:xfrm>
                          <a:off x="7560" y="4777"/>
                          <a:ext cx="2040" cy="840"/>
                        </a:xfrm>
                        <a:custGeom>
                          <a:avLst/>
                          <a:gdLst/>
                          <a:ahLst/>
                          <a:cxnLst>
                            <a:cxn ang="0">
                              <a:pos x="0" y="140"/>
                            </a:cxn>
                            <a:cxn ang="0">
                              <a:pos x="0" y="700"/>
                            </a:cxn>
                            <a:cxn ang="0">
                              <a:pos x="1" y="720"/>
                            </a:cxn>
                            <a:cxn ang="0">
                              <a:pos x="6" y="742"/>
                            </a:cxn>
                            <a:cxn ang="0">
                              <a:pos x="14" y="762"/>
                            </a:cxn>
                            <a:cxn ang="0">
                              <a:pos x="26" y="781"/>
                            </a:cxn>
                            <a:cxn ang="0">
                              <a:pos x="40" y="798"/>
                            </a:cxn>
                            <a:cxn ang="0">
                              <a:pos x="56" y="812"/>
                            </a:cxn>
                            <a:cxn ang="0">
                              <a:pos x="75" y="824"/>
                            </a:cxn>
                            <a:cxn ang="0">
                              <a:pos x="95" y="832"/>
                            </a:cxn>
                            <a:cxn ang="0">
                              <a:pos x="117" y="838"/>
                            </a:cxn>
                            <a:cxn ang="0">
                              <a:pos x="140" y="840"/>
                            </a:cxn>
                            <a:cxn ang="0">
                              <a:pos x="1900" y="840"/>
                            </a:cxn>
                            <a:cxn ang="0">
                              <a:pos x="1920" y="838"/>
                            </a:cxn>
                            <a:cxn ang="0">
                              <a:pos x="1942" y="833"/>
                            </a:cxn>
                            <a:cxn ang="0">
                              <a:pos x="1962" y="825"/>
                            </a:cxn>
                            <a:cxn ang="0">
                              <a:pos x="1981" y="813"/>
                            </a:cxn>
                            <a:cxn ang="0">
                              <a:pos x="1998" y="799"/>
                            </a:cxn>
                            <a:cxn ang="0">
                              <a:pos x="2012" y="783"/>
                            </a:cxn>
                            <a:cxn ang="0">
                              <a:pos x="2024" y="764"/>
                            </a:cxn>
                            <a:cxn ang="0">
                              <a:pos x="2032" y="744"/>
                            </a:cxn>
                            <a:cxn ang="0">
                              <a:pos x="2038" y="722"/>
                            </a:cxn>
                            <a:cxn ang="0">
                              <a:pos x="2040" y="700"/>
                            </a:cxn>
                            <a:cxn ang="0">
                              <a:pos x="2040" y="140"/>
                            </a:cxn>
                            <a:cxn ang="0">
                              <a:pos x="2038" y="119"/>
                            </a:cxn>
                            <a:cxn ang="0">
                              <a:pos x="2033" y="97"/>
                            </a:cxn>
                            <a:cxn ang="0">
                              <a:pos x="2025" y="77"/>
                            </a:cxn>
                            <a:cxn ang="0">
                              <a:pos x="2013" y="58"/>
                            </a:cxn>
                            <a:cxn ang="0">
                              <a:pos x="1999" y="41"/>
                            </a:cxn>
                            <a:cxn ang="0">
                              <a:pos x="1983" y="27"/>
                            </a:cxn>
                            <a:cxn ang="0">
                              <a:pos x="1964" y="15"/>
                            </a:cxn>
                            <a:cxn ang="0">
                              <a:pos x="1944" y="7"/>
                            </a:cxn>
                            <a:cxn ang="0">
                              <a:pos x="1922" y="1"/>
                            </a:cxn>
                            <a:cxn ang="0">
                              <a:pos x="1900" y="0"/>
                            </a:cxn>
                            <a:cxn ang="0">
                              <a:pos x="140" y="0"/>
                            </a:cxn>
                            <a:cxn ang="0">
                              <a:pos x="119" y="1"/>
                            </a:cxn>
                            <a:cxn ang="0">
                              <a:pos x="97" y="6"/>
                            </a:cxn>
                            <a:cxn ang="0">
                              <a:pos x="77" y="14"/>
                            </a:cxn>
                            <a:cxn ang="0">
                              <a:pos x="58" y="26"/>
                            </a:cxn>
                            <a:cxn ang="0">
                              <a:pos x="41" y="40"/>
                            </a:cxn>
                            <a:cxn ang="0">
                              <a:pos x="27" y="56"/>
                            </a:cxn>
                            <a:cxn ang="0">
                              <a:pos x="15" y="75"/>
                            </a:cxn>
                            <a:cxn ang="0">
                              <a:pos x="7" y="95"/>
                            </a:cxn>
                            <a:cxn ang="0">
                              <a:pos x="1" y="117"/>
                            </a:cxn>
                            <a:cxn ang="0">
                              <a:pos x="0" y="140"/>
                            </a:cxn>
                          </a:cxnLst>
                          <a:rect l="0" t="0" r="r" b="b"/>
                          <a:pathLst>
                            <a:path w="2040" h="840">
                              <a:moveTo>
                                <a:pt x="0" y="140"/>
                              </a:moveTo>
                              <a:lnTo>
                                <a:pt x="0" y="700"/>
                              </a:lnTo>
                              <a:lnTo>
                                <a:pt x="1" y="720"/>
                              </a:lnTo>
                              <a:lnTo>
                                <a:pt x="6" y="742"/>
                              </a:lnTo>
                              <a:lnTo>
                                <a:pt x="14" y="762"/>
                              </a:lnTo>
                              <a:lnTo>
                                <a:pt x="26" y="781"/>
                              </a:lnTo>
                              <a:lnTo>
                                <a:pt x="40" y="798"/>
                              </a:lnTo>
                              <a:lnTo>
                                <a:pt x="56" y="812"/>
                              </a:lnTo>
                              <a:lnTo>
                                <a:pt x="75" y="824"/>
                              </a:lnTo>
                              <a:lnTo>
                                <a:pt x="95" y="832"/>
                              </a:lnTo>
                              <a:lnTo>
                                <a:pt x="117" y="838"/>
                              </a:lnTo>
                              <a:lnTo>
                                <a:pt x="140" y="840"/>
                              </a:lnTo>
                              <a:lnTo>
                                <a:pt x="1900" y="840"/>
                              </a:lnTo>
                              <a:lnTo>
                                <a:pt x="1920" y="838"/>
                              </a:lnTo>
                              <a:lnTo>
                                <a:pt x="1942" y="833"/>
                              </a:lnTo>
                              <a:lnTo>
                                <a:pt x="1962" y="825"/>
                              </a:lnTo>
                              <a:lnTo>
                                <a:pt x="1981" y="813"/>
                              </a:lnTo>
                              <a:lnTo>
                                <a:pt x="1998" y="799"/>
                              </a:lnTo>
                              <a:lnTo>
                                <a:pt x="2012" y="783"/>
                              </a:lnTo>
                              <a:lnTo>
                                <a:pt x="2024" y="764"/>
                              </a:lnTo>
                              <a:lnTo>
                                <a:pt x="2032" y="744"/>
                              </a:lnTo>
                              <a:lnTo>
                                <a:pt x="2038" y="722"/>
                              </a:lnTo>
                              <a:lnTo>
                                <a:pt x="2040" y="700"/>
                              </a:lnTo>
                              <a:lnTo>
                                <a:pt x="2040" y="140"/>
                              </a:lnTo>
                              <a:lnTo>
                                <a:pt x="2038" y="119"/>
                              </a:lnTo>
                              <a:lnTo>
                                <a:pt x="2033" y="97"/>
                              </a:lnTo>
                              <a:lnTo>
                                <a:pt x="2025" y="77"/>
                              </a:lnTo>
                              <a:lnTo>
                                <a:pt x="2013" y="58"/>
                              </a:lnTo>
                              <a:lnTo>
                                <a:pt x="1999" y="41"/>
                              </a:lnTo>
                              <a:lnTo>
                                <a:pt x="1983" y="27"/>
                              </a:lnTo>
                              <a:lnTo>
                                <a:pt x="1964" y="15"/>
                              </a:lnTo>
                              <a:lnTo>
                                <a:pt x="1944" y="7"/>
                              </a:lnTo>
                              <a:lnTo>
                                <a:pt x="1922" y="1"/>
                              </a:lnTo>
                              <a:lnTo>
                                <a:pt x="1900" y="0"/>
                              </a:lnTo>
                              <a:lnTo>
                                <a:pt x="140" y="0"/>
                              </a:lnTo>
                              <a:lnTo>
                                <a:pt x="119" y="1"/>
                              </a:lnTo>
                              <a:lnTo>
                                <a:pt x="97" y="6"/>
                              </a:lnTo>
                              <a:lnTo>
                                <a:pt x="77" y="14"/>
                              </a:lnTo>
                              <a:lnTo>
                                <a:pt x="58" y="26"/>
                              </a:lnTo>
                              <a:lnTo>
                                <a:pt x="41" y="40"/>
                              </a:lnTo>
                              <a:lnTo>
                                <a:pt x="27" y="56"/>
                              </a:lnTo>
                              <a:lnTo>
                                <a:pt x="15" y="75"/>
                              </a:lnTo>
                              <a:lnTo>
                                <a:pt x="7" y="95"/>
                              </a:lnTo>
                              <a:lnTo>
                                <a:pt x="1" y="117"/>
                              </a:lnTo>
                              <a:lnTo>
                                <a:pt x="0" y="140"/>
                              </a:lnTo>
                              <a:close/>
                            </a:path>
                          </a:pathLst>
                        </a:custGeom>
                        <a:solidFill>
                          <a:srgbClr val="FFFFFF"/>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47" name="Freeform 175"/>
                        <a:cNvSpPr/>
                      </a:nvSpPr>
                      <a:spPr bwMode="auto">
                        <a:xfrm>
                          <a:off x="7560" y="4777"/>
                          <a:ext cx="2040" cy="840"/>
                        </a:xfrm>
                        <a:custGeom>
                          <a:avLst/>
                          <a:gdLst/>
                          <a:ahLst/>
                          <a:cxnLst>
                            <a:cxn ang="0">
                              <a:pos x="0" y="140"/>
                            </a:cxn>
                            <a:cxn ang="0">
                              <a:pos x="1" y="117"/>
                            </a:cxn>
                            <a:cxn ang="0">
                              <a:pos x="7" y="95"/>
                            </a:cxn>
                            <a:cxn ang="0">
                              <a:pos x="15" y="75"/>
                            </a:cxn>
                            <a:cxn ang="0">
                              <a:pos x="27" y="56"/>
                            </a:cxn>
                            <a:cxn ang="0">
                              <a:pos x="41" y="40"/>
                            </a:cxn>
                            <a:cxn ang="0">
                              <a:pos x="58" y="26"/>
                            </a:cxn>
                            <a:cxn ang="0">
                              <a:pos x="77" y="14"/>
                            </a:cxn>
                            <a:cxn ang="0">
                              <a:pos x="97" y="6"/>
                            </a:cxn>
                            <a:cxn ang="0">
                              <a:pos x="119" y="1"/>
                            </a:cxn>
                            <a:cxn ang="0">
                              <a:pos x="140" y="0"/>
                            </a:cxn>
                            <a:cxn ang="0">
                              <a:pos x="1900" y="0"/>
                            </a:cxn>
                            <a:cxn ang="0">
                              <a:pos x="1922" y="1"/>
                            </a:cxn>
                            <a:cxn ang="0">
                              <a:pos x="1944" y="7"/>
                            </a:cxn>
                            <a:cxn ang="0">
                              <a:pos x="1964" y="15"/>
                            </a:cxn>
                            <a:cxn ang="0">
                              <a:pos x="1983" y="27"/>
                            </a:cxn>
                            <a:cxn ang="0">
                              <a:pos x="1999" y="41"/>
                            </a:cxn>
                            <a:cxn ang="0">
                              <a:pos x="2013" y="58"/>
                            </a:cxn>
                            <a:cxn ang="0">
                              <a:pos x="2025" y="77"/>
                            </a:cxn>
                            <a:cxn ang="0">
                              <a:pos x="2033" y="97"/>
                            </a:cxn>
                            <a:cxn ang="0">
                              <a:pos x="2038" y="119"/>
                            </a:cxn>
                            <a:cxn ang="0">
                              <a:pos x="2040" y="140"/>
                            </a:cxn>
                            <a:cxn ang="0">
                              <a:pos x="2040" y="700"/>
                            </a:cxn>
                            <a:cxn ang="0">
                              <a:pos x="2038" y="722"/>
                            </a:cxn>
                            <a:cxn ang="0">
                              <a:pos x="2032" y="744"/>
                            </a:cxn>
                            <a:cxn ang="0">
                              <a:pos x="2024" y="764"/>
                            </a:cxn>
                            <a:cxn ang="0">
                              <a:pos x="2012" y="783"/>
                            </a:cxn>
                            <a:cxn ang="0">
                              <a:pos x="1998" y="799"/>
                            </a:cxn>
                            <a:cxn ang="0">
                              <a:pos x="1981" y="813"/>
                            </a:cxn>
                            <a:cxn ang="0">
                              <a:pos x="1962" y="825"/>
                            </a:cxn>
                            <a:cxn ang="0">
                              <a:pos x="1942" y="833"/>
                            </a:cxn>
                            <a:cxn ang="0">
                              <a:pos x="1920" y="838"/>
                            </a:cxn>
                            <a:cxn ang="0">
                              <a:pos x="1900" y="840"/>
                            </a:cxn>
                            <a:cxn ang="0">
                              <a:pos x="140" y="840"/>
                            </a:cxn>
                            <a:cxn ang="0">
                              <a:pos x="117" y="838"/>
                            </a:cxn>
                            <a:cxn ang="0">
                              <a:pos x="95" y="832"/>
                            </a:cxn>
                            <a:cxn ang="0">
                              <a:pos x="75" y="824"/>
                            </a:cxn>
                            <a:cxn ang="0">
                              <a:pos x="56" y="812"/>
                            </a:cxn>
                            <a:cxn ang="0">
                              <a:pos x="40" y="798"/>
                            </a:cxn>
                            <a:cxn ang="0">
                              <a:pos x="26" y="781"/>
                            </a:cxn>
                            <a:cxn ang="0">
                              <a:pos x="14" y="762"/>
                            </a:cxn>
                            <a:cxn ang="0">
                              <a:pos x="6" y="742"/>
                            </a:cxn>
                            <a:cxn ang="0">
                              <a:pos x="1" y="720"/>
                            </a:cxn>
                            <a:cxn ang="0">
                              <a:pos x="0" y="700"/>
                            </a:cxn>
                            <a:cxn ang="0">
                              <a:pos x="0" y="140"/>
                            </a:cxn>
                          </a:cxnLst>
                          <a:rect l="0" t="0" r="r" b="b"/>
                          <a:pathLst>
                            <a:path w="2040" h="840">
                              <a:moveTo>
                                <a:pt x="0" y="140"/>
                              </a:moveTo>
                              <a:lnTo>
                                <a:pt x="1" y="117"/>
                              </a:lnTo>
                              <a:lnTo>
                                <a:pt x="7" y="95"/>
                              </a:lnTo>
                              <a:lnTo>
                                <a:pt x="15" y="75"/>
                              </a:lnTo>
                              <a:lnTo>
                                <a:pt x="27" y="56"/>
                              </a:lnTo>
                              <a:lnTo>
                                <a:pt x="41" y="40"/>
                              </a:lnTo>
                              <a:lnTo>
                                <a:pt x="58" y="26"/>
                              </a:lnTo>
                              <a:lnTo>
                                <a:pt x="77" y="14"/>
                              </a:lnTo>
                              <a:lnTo>
                                <a:pt x="97" y="6"/>
                              </a:lnTo>
                              <a:lnTo>
                                <a:pt x="119" y="1"/>
                              </a:lnTo>
                              <a:lnTo>
                                <a:pt x="140" y="0"/>
                              </a:lnTo>
                              <a:lnTo>
                                <a:pt x="1900" y="0"/>
                              </a:lnTo>
                              <a:lnTo>
                                <a:pt x="1922" y="1"/>
                              </a:lnTo>
                              <a:lnTo>
                                <a:pt x="1944" y="7"/>
                              </a:lnTo>
                              <a:lnTo>
                                <a:pt x="1964" y="15"/>
                              </a:lnTo>
                              <a:lnTo>
                                <a:pt x="1983" y="27"/>
                              </a:lnTo>
                              <a:lnTo>
                                <a:pt x="1999" y="41"/>
                              </a:lnTo>
                              <a:lnTo>
                                <a:pt x="2013" y="58"/>
                              </a:lnTo>
                              <a:lnTo>
                                <a:pt x="2025" y="77"/>
                              </a:lnTo>
                              <a:lnTo>
                                <a:pt x="2033" y="97"/>
                              </a:lnTo>
                              <a:lnTo>
                                <a:pt x="2038" y="119"/>
                              </a:lnTo>
                              <a:lnTo>
                                <a:pt x="2040" y="140"/>
                              </a:lnTo>
                              <a:lnTo>
                                <a:pt x="2040" y="700"/>
                              </a:lnTo>
                              <a:lnTo>
                                <a:pt x="2038" y="722"/>
                              </a:lnTo>
                              <a:lnTo>
                                <a:pt x="2032" y="744"/>
                              </a:lnTo>
                              <a:lnTo>
                                <a:pt x="2024" y="764"/>
                              </a:lnTo>
                              <a:lnTo>
                                <a:pt x="2012" y="783"/>
                              </a:lnTo>
                              <a:lnTo>
                                <a:pt x="1998" y="799"/>
                              </a:lnTo>
                              <a:lnTo>
                                <a:pt x="1981" y="813"/>
                              </a:lnTo>
                              <a:lnTo>
                                <a:pt x="1962" y="825"/>
                              </a:lnTo>
                              <a:lnTo>
                                <a:pt x="1942" y="833"/>
                              </a:lnTo>
                              <a:lnTo>
                                <a:pt x="1920" y="838"/>
                              </a:lnTo>
                              <a:lnTo>
                                <a:pt x="1900" y="840"/>
                              </a:lnTo>
                              <a:lnTo>
                                <a:pt x="140" y="840"/>
                              </a:lnTo>
                              <a:lnTo>
                                <a:pt x="117" y="838"/>
                              </a:lnTo>
                              <a:lnTo>
                                <a:pt x="95" y="832"/>
                              </a:lnTo>
                              <a:lnTo>
                                <a:pt x="75" y="824"/>
                              </a:lnTo>
                              <a:lnTo>
                                <a:pt x="56" y="812"/>
                              </a:lnTo>
                              <a:lnTo>
                                <a:pt x="40" y="798"/>
                              </a:lnTo>
                              <a:lnTo>
                                <a:pt x="26" y="781"/>
                              </a:lnTo>
                              <a:lnTo>
                                <a:pt x="14" y="762"/>
                              </a:lnTo>
                              <a:lnTo>
                                <a:pt x="6" y="742"/>
                              </a:lnTo>
                              <a:lnTo>
                                <a:pt x="1" y="720"/>
                              </a:lnTo>
                              <a:lnTo>
                                <a:pt x="0" y="700"/>
                              </a:lnTo>
                              <a:lnTo>
                                <a:pt x="0" y="140"/>
                              </a:lnTo>
                              <a:close/>
                            </a:path>
                          </a:pathLst>
                        </a:custGeom>
                        <a:noFill/>
                        <a:ln w="25400">
                          <a:solidFill>
                            <a:srgbClr val="A6A6A6"/>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48" name="Freeform 176"/>
                        <a:cNvSpPr/>
                      </a:nvSpPr>
                      <a:spPr bwMode="auto">
                        <a:xfrm>
                          <a:off x="7560" y="5977"/>
                          <a:ext cx="2040" cy="840"/>
                        </a:xfrm>
                        <a:custGeom>
                          <a:avLst/>
                          <a:gdLst/>
                          <a:ahLst/>
                          <a:cxnLst>
                            <a:cxn ang="0">
                              <a:pos x="0" y="140"/>
                            </a:cxn>
                            <a:cxn ang="0">
                              <a:pos x="0" y="700"/>
                            </a:cxn>
                            <a:cxn ang="0">
                              <a:pos x="1" y="720"/>
                            </a:cxn>
                            <a:cxn ang="0">
                              <a:pos x="6" y="742"/>
                            </a:cxn>
                            <a:cxn ang="0">
                              <a:pos x="14" y="762"/>
                            </a:cxn>
                            <a:cxn ang="0">
                              <a:pos x="26" y="781"/>
                            </a:cxn>
                            <a:cxn ang="0">
                              <a:pos x="40" y="798"/>
                            </a:cxn>
                            <a:cxn ang="0">
                              <a:pos x="56" y="812"/>
                            </a:cxn>
                            <a:cxn ang="0">
                              <a:pos x="75" y="824"/>
                            </a:cxn>
                            <a:cxn ang="0">
                              <a:pos x="95" y="832"/>
                            </a:cxn>
                            <a:cxn ang="0">
                              <a:pos x="117" y="838"/>
                            </a:cxn>
                            <a:cxn ang="0">
                              <a:pos x="140" y="840"/>
                            </a:cxn>
                            <a:cxn ang="0">
                              <a:pos x="1900" y="840"/>
                            </a:cxn>
                            <a:cxn ang="0">
                              <a:pos x="1920" y="838"/>
                            </a:cxn>
                            <a:cxn ang="0">
                              <a:pos x="1942" y="833"/>
                            </a:cxn>
                            <a:cxn ang="0">
                              <a:pos x="1962" y="825"/>
                            </a:cxn>
                            <a:cxn ang="0">
                              <a:pos x="1981" y="813"/>
                            </a:cxn>
                            <a:cxn ang="0">
                              <a:pos x="1998" y="799"/>
                            </a:cxn>
                            <a:cxn ang="0">
                              <a:pos x="2012" y="783"/>
                            </a:cxn>
                            <a:cxn ang="0">
                              <a:pos x="2024" y="764"/>
                            </a:cxn>
                            <a:cxn ang="0">
                              <a:pos x="2032" y="744"/>
                            </a:cxn>
                            <a:cxn ang="0">
                              <a:pos x="2038" y="722"/>
                            </a:cxn>
                            <a:cxn ang="0">
                              <a:pos x="2040" y="700"/>
                            </a:cxn>
                            <a:cxn ang="0">
                              <a:pos x="2040" y="140"/>
                            </a:cxn>
                            <a:cxn ang="0">
                              <a:pos x="2038" y="119"/>
                            </a:cxn>
                            <a:cxn ang="0">
                              <a:pos x="2033" y="97"/>
                            </a:cxn>
                            <a:cxn ang="0">
                              <a:pos x="2025" y="77"/>
                            </a:cxn>
                            <a:cxn ang="0">
                              <a:pos x="2013" y="58"/>
                            </a:cxn>
                            <a:cxn ang="0">
                              <a:pos x="1999" y="41"/>
                            </a:cxn>
                            <a:cxn ang="0">
                              <a:pos x="1983" y="27"/>
                            </a:cxn>
                            <a:cxn ang="0">
                              <a:pos x="1964" y="15"/>
                            </a:cxn>
                            <a:cxn ang="0">
                              <a:pos x="1944" y="7"/>
                            </a:cxn>
                            <a:cxn ang="0">
                              <a:pos x="1922" y="1"/>
                            </a:cxn>
                            <a:cxn ang="0">
                              <a:pos x="1900" y="0"/>
                            </a:cxn>
                            <a:cxn ang="0">
                              <a:pos x="140" y="0"/>
                            </a:cxn>
                            <a:cxn ang="0">
                              <a:pos x="119" y="1"/>
                            </a:cxn>
                            <a:cxn ang="0">
                              <a:pos x="97" y="6"/>
                            </a:cxn>
                            <a:cxn ang="0">
                              <a:pos x="77" y="14"/>
                            </a:cxn>
                            <a:cxn ang="0">
                              <a:pos x="58" y="26"/>
                            </a:cxn>
                            <a:cxn ang="0">
                              <a:pos x="41" y="40"/>
                            </a:cxn>
                            <a:cxn ang="0">
                              <a:pos x="27" y="56"/>
                            </a:cxn>
                            <a:cxn ang="0">
                              <a:pos x="15" y="75"/>
                            </a:cxn>
                            <a:cxn ang="0">
                              <a:pos x="7" y="95"/>
                            </a:cxn>
                            <a:cxn ang="0">
                              <a:pos x="1" y="117"/>
                            </a:cxn>
                            <a:cxn ang="0">
                              <a:pos x="0" y="140"/>
                            </a:cxn>
                          </a:cxnLst>
                          <a:rect l="0" t="0" r="r" b="b"/>
                          <a:pathLst>
                            <a:path w="2040" h="840">
                              <a:moveTo>
                                <a:pt x="0" y="140"/>
                              </a:moveTo>
                              <a:lnTo>
                                <a:pt x="0" y="700"/>
                              </a:lnTo>
                              <a:lnTo>
                                <a:pt x="1" y="720"/>
                              </a:lnTo>
                              <a:lnTo>
                                <a:pt x="6" y="742"/>
                              </a:lnTo>
                              <a:lnTo>
                                <a:pt x="14" y="762"/>
                              </a:lnTo>
                              <a:lnTo>
                                <a:pt x="26" y="781"/>
                              </a:lnTo>
                              <a:lnTo>
                                <a:pt x="40" y="798"/>
                              </a:lnTo>
                              <a:lnTo>
                                <a:pt x="56" y="812"/>
                              </a:lnTo>
                              <a:lnTo>
                                <a:pt x="75" y="824"/>
                              </a:lnTo>
                              <a:lnTo>
                                <a:pt x="95" y="832"/>
                              </a:lnTo>
                              <a:lnTo>
                                <a:pt x="117" y="838"/>
                              </a:lnTo>
                              <a:lnTo>
                                <a:pt x="140" y="840"/>
                              </a:lnTo>
                              <a:lnTo>
                                <a:pt x="1900" y="840"/>
                              </a:lnTo>
                              <a:lnTo>
                                <a:pt x="1920" y="838"/>
                              </a:lnTo>
                              <a:lnTo>
                                <a:pt x="1942" y="833"/>
                              </a:lnTo>
                              <a:lnTo>
                                <a:pt x="1962" y="825"/>
                              </a:lnTo>
                              <a:lnTo>
                                <a:pt x="1981" y="813"/>
                              </a:lnTo>
                              <a:lnTo>
                                <a:pt x="1998" y="799"/>
                              </a:lnTo>
                              <a:lnTo>
                                <a:pt x="2012" y="783"/>
                              </a:lnTo>
                              <a:lnTo>
                                <a:pt x="2024" y="764"/>
                              </a:lnTo>
                              <a:lnTo>
                                <a:pt x="2032" y="744"/>
                              </a:lnTo>
                              <a:lnTo>
                                <a:pt x="2038" y="722"/>
                              </a:lnTo>
                              <a:lnTo>
                                <a:pt x="2040" y="700"/>
                              </a:lnTo>
                              <a:lnTo>
                                <a:pt x="2040" y="140"/>
                              </a:lnTo>
                              <a:lnTo>
                                <a:pt x="2038" y="119"/>
                              </a:lnTo>
                              <a:lnTo>
                                <a:pt x="2033" y="97"/>
                              </a:lnTo>
                              <a:lnTo>
                                <a:pt x="2025" y="77"/>
                              </a:lnTo>
                              <a:lnTo>
                                <a:pt x="2013" y="58"/>
                              </a:lnTo>
                              <a:lnTo>
                                <a:pt x="1999" y="41"/>
                              </a:lnTo>
                              <a:lnTo>
                                <a:pt x="1983" y="27"/>
                              </a:lnTo>
                              <a:lnTo>
                                <a:pt x="1964" y="15"/>
                              </a:lnTo>
                              <a:lnTo>
                                <a:pt x="1944" y="7"/>
                              </a:lnTo>
                              <a:lnTo>
                                <a:pt x="1922" y="1"/>
                              </a:lnTo>
                              <a:lnTo>
                                <a:pt x="1900" y="0"/>
                              </a:lnTo>
                              <a:lnTo>
                                <a:pt x="140" y="0"/>
                              </a:lnTo>
                              <a:lnTo>
                                <a:pt x="119" y="1"/>
                              </a:lnTo>
                              <a:lnTo>
                                <a:pt x="97" y="6"/>
                              </a:lnTo>
                              <a:lnTo>
                                <a:pt x="77" y="14"/>
                              </a:lnTo>
                              <a:lnTo>
                                <a:pt x="58" y="26"/>
                              </a:lnTo>
                              <a:lnTo>
                                <a:pt x="41" y="40"/>
                              </a:lnTo>
                              <a:lnTo>
                                <a:pt x="27" y="56"/>
                              </a:lnTo>
                              <a:lnTo>
                                <a:pt x="15" y="75"/>
                              </a:lnTo>
                              <a:lnTo>
                                <a:pt x="7" y="95"/>
                              </a:lnTo>
                              <a:lnTo>
                                <a:pt x="1" y="117"/>
                              </a:lnTo>
                              <a:lnTo>
                                <a:pt x="0" y="140"/>
                              </a:lnTo>
                              <a:close/>
                            </a:path>
                          </a:pathLst>
                        </a:custGeom>
                        <a:solidFill>
                          <a:srgbClr val="FFFFFF"/>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49" name="Freeform 177"/>
                        <a:cNvSpPr/>
                      </a:nvSpPr>
                      <a:spPr bwMode="auto">
                        <a:xfrm>
                          <a:off x="7560" y="5977"/>
                          <a:ext cx="2040" cy="840"/>
                        </a:xfrm>
                        <a:custGeom>
                          <a:avLst/>
                          <a:gdLst/>
                          <a:ahLst/>
                          <a:cxnLst>
                            <a:cxn ang="0">
                              <a:pos x="0" y="140"/>
                            </a:cxn>
                            <a:cxn ang="0">
                              <a:pos x="1" y="117"/>
                            </a:cxn>
                            <a:cxn ang="0">
                              <a:pos x="7" y="95"/>
                            </a:cxn>
                            <a:cxn ang="0">
                              <a:pos x="15" y="75"/>
                            </a:cxn>
                            <a:cxn ang="0">
                              <a:pos x="27" y="56"/>
                            </a:cxn>
                            <a:cxn ang="0">
                              <a:pos x="41" y="40"/>
                            </a:cxn>
                            <a:cxn ang="0">
                              <a:pos x="58" y="26"/>
                            </a:cxn>
                            <a:cxn ang="0">
                              <a:pos x="77" y="14"/>
                            </a:cxn>
                            <a:cxn ang="0">
                              <a:pos x="97" y="6"/>
                            </a:cxn>
                            <a:cxn ang="0">
                              <a:pos x="119" y="1"/>
                            </a:cxn>
                            <a:cxn ang="0">
                              <a:pos x="140" y="0"/>
                            </a:cxn>
                            <a:cxn ang="0">
                              <a:pos x="1900" y="0"/>
                            </a:cxn>
                            <a:cxn ang="0">
                              <a:pos x="1922" y="1"/>
                            </a:cxn>
                            <a:cxn ang="0">
                              <a:pos x="1944" y="7"/>
                            </a:cxn>
                            <a:cxn ang="0">
                              <a:pos x="1964" y="15"/>
                            </a:cxn>
                            <a:cxn ang="0">
                              <a:pos x="1983" y="27"/>
                            </a:cxn>
                            <a:cxn ang="0">
                              <a:pos x="1999" y="41"/>
                            </a:cxn>
                            <a:cxn ang="0">
                              <a:pos x="2013" y="58"/>
                            </a:cxn>
                            <a:cxn ang="0">
                              <a:pos x="2025" y="77"/>
                            </a:cxn>
                            <a:cxn ang="0">
                              <a:pos x="2033" y="97"/>
                            </a:cxn>
                            <a:cxn ang="0">
                              <a:pos x="2038" y="119"/>
                            </a:cxn>
                            <a:cxn ang="0">
                              <a:pos x="2040" y="140"/>
                            </a:cxn>
                            <a:cxn ang="0">
                              <a:pos x="2040" y="700"/>
                            </a:cxn>
                            <a:cxn ang="0">
                              <a:pos x="2038" y="722"/>
                            </a:cxn>
                            <a:cxn ang="0">
                              <a:pos x="2032" y="744"/>
                            </a:cxn>
                            <a:cxn ang="0">
                              <a:pos x="2024" y="764"/>
                            </a:cxn>
                            <a:cxn ang="0">
                              <a:pos x="2012" y="783"/>
                            </a:cxn>
                            <a:cxn ang="0">
                              <a:pos x="1998" y="799"/>
                            </a:cxn>
                            <a:cxn ang="0">
                              <a:pos x="1981" y="813"/>
                            </a:cxn>
                            <a:cxn ang="0">
                              <a:pos x="1962" y="825"/>
                            </a:cxn>
                            <a:cxn ang="0">
                              <a:pos x="1942" y="833"/>
                            </a:cxn>
                            <a:cxn ang="0">
                              <a:pos x="1920" y="838"/>
                            </a:cxn>
                            <a:cxn ang="0">
                              <a:pos x="1900" y="840"/>
                            </a:cxn>
                            <a:cxn ang="0">
                              <a:pos x="140" y="840"/>
                            </a:cxn>
                            <a:cxn ang="0">
                              <a:pos x="117" y="838"/>
                            </a:cxn>
                            <a:cxn ang="0">
                              <a:pos x="95" y="832"/>
                            </a:cxn>
                            <a:cxn ang="0">
                              <a:pos x="75" y="824"/>
                            </a:cxn>
                            <a:cxn ang="0">
                              <a:pos x="56" y="812"/>
                            </a:cxn>
                            <a:cxn ang="0">
                              <a:pos x="40" y="798"/>
                            </a:cxn>
                            <a:cxn ang="0">
                              <a:pos x="26" y="781"/>
                            </a:cxn>
                            <a:cxn ang="0">
                              <a:pos x="14" y="762"/>
                            </a:cxn>
                            <a:cxn ang="0">
                              <a:pos x="6" y="742"/>
                            </a:cxn>
                            <a:cxn ang="0">
                              <a:pos x="1" y="720"/>
                            </a:cxn>
                            <a:cxn ang="0">
                              <a:pos x="0" y="700"/>
                            </a:cxn>
                            <a:cxn ang="0">
                              <a:pos x="0" y="140"/>
                            </a:cxn>
                          </a:cxnLst>
                          <a:rect l="0" t="0" r="r" b="b"/>
                          <a:pathLst>
                            <a:path w="2040" h="840">
                              <a:moveTo>
                                <a:pt x="0" y="140"/>
                              </a:moveTo>
                              <a:lnTo>
                                <a:pt x="1" y="117"/>
                              </a:lnTo>
                              <a:lnTo>
                                <a:pt x="7" y="95"/>
                              </a:lnTo>
                              <a:lnTo>
                                <a:pt x="15" y="75"/>
                              </a:lnTo>
                              <a:lnTo>
                                <a:pt x="27" y="56"/>
                              </a:lnTo>
                              <a:lnTo>
                                <a:pt x="41" y="40"/>
                              </a:lnTo>
                              <a:lnTo>
                                <a:pt x="58" y="26"/>
                              </a:lnTo>
                              <a:lnTo>
                                <a:pt x="77" y="14"/>
                              </a:lnTo>
                              <a:lnTo>
                                <a:pt x="97" y="6"/>
                              </a:lnTo>
                              <a:lnTo>
                                <a:pt x="119" y="1"/>
                              </a:lnTo>
                              <a:lnTo>
                                <a:pt x="140" y="0"/>
                              </a:lnTo>
                              <a:lnTo>
                                <a:pt x="1900" y="0"/>
                              </a:lnTo>
                              <a:lnTo>
                                <a:pt x="1922" y="1"/>
                              </a:lnTo>
                              <a:lnTo>
                                <a:pt x="1944" y="7"/>
                              </a:lnTo>
                              <a:lnTo>
                                <a:pt x="1964" y="15"/>
                              </a:lnTo>
                              <a:lnTo>
                                <a:pt x="1983" y="27"/>
                              </a:lnTo>
                              <a:lnTo>
                                <a:pt x="1999" y="41"/>
                              </a:lnTo>
                              <a:lnTo>
                                <a:pt x="2013" y="58"/>
                              </a:lnTo>
                              <a:lnTo>
                                <a:pt x="2025" y="77"/>
                              </a:lnTo>
                              <a:lnTo>
                                <a:pt x="2033" y="97"/>
                              </a:lnTo>
                              <a:lnTo>
                                <a:pt x="2038" y="119"/>
                              </a:lnTo>
                              <a:lnTo>
                                <a:pt x="2040" y="140"/>
                              </a:lnTo>
                              <a:lnTo>
                                <a:pt x="2040" y="700"/>
                              </a:lnTo>
                              <a:lnTo>
                                <a:pt x="2038" y="722"/>
                              </a:lnTo>
                              <a:lnTo>
                                <a:pt x="2032" y="744"/>
                              </a:lnTo>
                              <a:lnTo>
                                <a:pt x="2024" y="764"/>
                              </a:lnTo>
                              <a:lnTo>
                                <a:pt x="2012" y="783"/>
                              </a:lnTo>
                              <a:lnTo>
                                <a:pt x="1998" y="799"/>
                              </a:lnTo>
                              <a:lnTo>
                                <a:pt x="1981" y="813"/>
                              </a:lnTo>
                              <a:lnTo>
                                <a:pt x="1962" y="825"/>
                              </a:lnTo>
                              <a:lnTo>
                                <a:pt x="1942" y="833"/>
                              </a:lnTo>
                              <a:lnTo>
                                <a:pt x="1920" y="838"/>
                              </a:lnTo>
                              <a:lnTo>
                                <a:pt x="1900" y="840"/>
                              </a:lnTo>
                              <a:lnTo>
                                <a:pt x="140" y="840"/>
                              </a:lnTo>
                              <a:lnTo>
                                <a:pt x="117" y="838"/>
                              </a:lnTo>
                              <a:lnTo>
                                <a:pt x="95" y="832"/>
                              </a:lnTo>
                              <a:lnTo>
                                <a:pt x="75" y="824"/>
                              </a:lnTo>
                              <a:lnTo>
                                <a:pt x="56" y="812"/>
                              </a:lnTo>
                              <a:lnTo>
                                <a:pt x="40" y="798"/>
                              </a:lnTo>
                              <a:lnTo>
                                <a:pt x="26" y="781"/>
                              </a:lnTo>
                              <a:lnTo>
                                <a:pt x="14" y="762"/>
                              </a:lnTo>
                              <a:lnTo>
                                <a:pt x="6" y="742"/>
                              </a:lnTo>
                              <a:lnTo>
                                <a:pt x="1" y="720"/>
                              </a:lnTo>
                              <a:lnTo>
                                <a:pt x="0" y="700"/>
                              </a:lnTo>
                              <a:lnTo>
                                <a:pt x="0" y="140"/>
                              </a:lnTo>
                              <a:close/>
                            </a:path>
                          </a:pathLst>
                        </a:custGeom>
                        <a:noFill/>
                        <a:ln w="25400">
                          <a:solidFill>
                            <a:srgbClr val="A6A6A6"/>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50" name="Freeform 178"/>
                        <a:cNvSpPr/>
                      </a:nvSpPr>
                      <a:spPr bwMode="auto">
                        <a:xfrm>
                          <a:off x="4560" y="8257"/>
                          <a:ext cx="1560" cy="600"/>
                        </a:xfrm>
                        <a:custGeom>
                          <a:avLst/>
                          <a:gdLst/>
                          <a:ahLst/>
                          <a:cxnLst>
                            <a:cxn ang="0">
                              <a:pos x="0" y="100"/>
                            </a:cxn>
                            <a:cxn ang="0">
                              <a:pos x="0" y="501"/>
                            </a:cxn>
                            <a:cxn ang="0">
                              <a:pos x="2" y="524"/>
                            </a:cxn>
                            <a:cxn ang="0">
                              <a:pos x="10" y="545"/>
                            </a:cxn>
                            <a:cxn ang="0">
                              <a:pos x="22" y="563"/>
                            </a:cxn>
                            <a:cxn ang="0">
                              <a:pos x="38" y="578"/>
                            </a:cxn>
                            <a:cxn ang="0">
                              <a:pos x="56" y="590"/>
                            </a:cxn>
                            <a:cxn ang="0">
                              <a:pos x="77" y="597"/>
                            </a:cxn>
                            <a:cxn ang="0">
                              <a:pos x="100" y="600"/>
                            </a:cxn>
                            <a:cxn ang="0">
                              <a:pos x="1461" y="600"/>
                            </a:cxn>
                            <a:cxn ang="0">
                              <a:pos x="1484" y="597"/>
                            </a:cxn>
                            <a:cxn ang="0">
                              <a:pos x="1504" y="589"/>
                            </a:cxn>
                            <a:cxn ang="0">
                              <a:pos x="1523" y="577"/>
                            </a:cxn>
                            <a:cxn ang="0">
                              <a:pos x="1538" y="562"/>
                            </a:cxn>
                            <a:cxn ang="0">
                              <a:pos x="1550" y="543"/>
                            </a:cxn>
                            <a:cxn ang="0">
                              <a:pos x="1557" y="522"/>
                            </a:cxn>
                            <a:cxn ang="0">
                              <a:pos x="1560" y="500"/>
                            </a:cxn>
                            <a:cxn ang="0">
                              <a:pos x="1559" y="98"/>
                            </a:cxn>
                            <a:cxn ang="0">
                              <a:pos x="1557" y="75"/>
                            </a:cxn>
                            <a:cxn ang="0">
                              <a:pos x="1549" y="55"/>
                            </a:cxn>
                            <a:cxn ang="0">
                              <a:pos x="1537" y="36"/>
                            </a:cxn>
                            <a:cxn ang="0">
                              <a:pos x="1522" y="21"/>
                            </a:cxn>
                            <a:cxn ang="0">
                              <a:pos x="1503" y="9"/>
                            </a:cxn>
                            <a:cxn ang="0">
                              <a:pos x="1482" y="2"/>
                            </a:cxn>
                            <a:cxn ang="0">
                              <a:pos x="1460" y="0"/>
                            </a:cxn>
                            <a:cxn ang="0">
                              <a:pos x="98" y="0"/>
                            </a:cxn>
                            <a:cxn ang="0">
                              <a:pos x="75" y="2"/>
                            </a:cxn>
                            <a:cxn ang="0">
                              <a:pos x="55" y="10"/>
                            </a:cxn>
                            <a:cxn ang="0">
                              <a:pos x="36" y="22"/>
                            </a:cxn>
                            <a:cxn ang="0">
                              <a:pos x="21" y="37"/>
                            </a:cxn>
                            <a:cxn ang="0">
                              <a:pos x="9" y="56"/>
                            </a:cxn>
                            <a:cxn ang="0">
                              <a:pos x="2" y="77"/>
                            </a:cxn>
                            <a:cxn ang="0">
                              <a:pos x="0" y="100"/>
                            </a:cxn>
                          </a:cxnLst>
                          <a:rect l="0" t="0" r="r" b="b"/>
                          <a:pathLst>
                            <a:path w="1560" h="600">
                              <a:moveTo>
                                <a:pt x="0" y="100"/>
                              </a:moveTo>
                              <a:lnTo>
                                <a:pt x="0" y="501"/>
                              </a:lnTo>
                              <a:lnTo>
                                <a:pt x="2" y="524"/>
                              </a:lnTo>
                              <a:lnTo>
                                <a:pt x="10" y="545"/>
                              </a:lnTo>
                              <a:lnTo>
                                <a:pt x="22" y="563"/>
                              </a:lnTo>
                              <a:lnTo>
                                <a:pt x="38" y="578"/>
                              </a:lnTo>
                              <a:lnTo>
                                <a:pt x="56" y="590"/>
                              </a:lnTo>
                              <a:lnTo>
                                <a:pt x="77" y="597"/>
                              </a:lnTo>
                              <a:lnTo>
                                <a:pt x="100" y="600"/>
                              </a:lnTo>
                              <a:lnTo>
                                <a:pt x="1461" y="600"/>
                              </a:lnTo>
                              <a:lnTo>
                                <a:pt x="1484" y="597"/>
                              </a:lnTo>
                              <a:lnTo>
                                <a:pt x="1504" y="589"/>
                              </a:lnTo>
                              <a:lnTo>
                                <a:pt x="1523" y="577"/>
                              </a:lnTo>
                              <a:lnTo>
                                <a:pt x="1538" y="562"/>
                              </a:lnTo>
                              <a:lnTo>
                                <a:pt x="1550" y="543"/>
                              </a:lnTo>
                              <a:lnTo>
                                <a:pt x="1557" y="522"/>
                              </a:lnTo>
                              <a:lnTo>
                                <a:pt x="1560" y="500"/>
                              </a:lnTo>
                              <a:lnTo>
                                <a:pt x="1559" y="98"/>
                              </a:lnTo>
                              <a:lnTo>
                                <a:pt x="1557" y="75"/>
                              </a:lnTo>
                              <a:lnTo>
                                <a:pt x="1549" y="55"/>
                              </a:lnTo>
                              <a:lnTo>
                                <a:pt x="1537" y="36"/>
                              </a:lnTo>
                              <a:lnTo>
                                <a:pt x="1522" y="21"/>
                              </a:lnTo>
                              <a:lnTo>
                                <a:pt x="1503" y="9"/>
                              </a:lnTo>
                              <a:lnTo>
                                <a:pt x="1482" y="2"/>
                              </a:lnTo>
                              <a:lnTo>
                                <a:pt x="1460" y="0"/>
                              </a:lnTo>
                              <a:lnTo>
                                <a:pt x="98" y="0"/>
                              </a:lnTo>
                              <a:lnTo>
                                <a:pt x="75" y="2"/>
                              </a:lnTo>
                              <a:lnTo>
                                <a:pt x="55" y="10"/>
                              </a:lnTo>
                              <a:lnTo>
                                <a:pt x="36" y="22"/>
                              </a:lnTo>
                              <a:lnTo>
                                <a:pt x="21" y="37"/>
                              </a:lnTo>
                              <a:lnTo>
                                <a:pt x="9" y="56"/>
                              </a:lnTo>
                              <a:lnTo>
                                <a:pt x="2" y="77"/>
                              </a:lnTo>
                              <a:lnTo>
                                <a:pt x="0" y="100"/>
                              </a:lnTo>
                              <a:close/>
                            </a:path>
                          </a:pathLst>
                        </a:custGeom>
                        <a:solidFill>
                          <a:srgbClr val="FFFFFF"/>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51" name="Freeform 179"/>
                        <a:cNvSpPr/>
                      </a:nvSpPr>
                      <a:spPr bwMode="auto">
                        <a:xfrm>
                          <a:off x="4560" y="8257"/>
                          <a:ext cx="1560" cy="600"/>
                        </a:xfrm>
                        <a:custGeom>
                          <a:avLst/>
                          <a:gdLst/>
                          <a:ahLst/>
                          <a:cxnLst>
                            <a:cxn ang="0">
                              <a:pos x="0" y="100"/>
                            </a:cxn>
                            <a:cxn ang="0">
                              <a:pos x="2" y="77"/>
                            </a:cxn>
                            <a:cxn ang="0">
                              <a:pos x="9" y="56"/>
                            </a:cxn>
                            <a:cxn ang="0">
                              <a:pos x="21" y="37"/>
                            </a:cxn>
                            <a:cxn ang="0">
                              <a:pos x="36" y="22"/>
                            </a:cxn>
                            <a:cxn ang="0">
                              <a:pos x="55" y="10"/>
                            </a:cxn>
                            <a:cxn ang="0">
                              <a:pos x="75" y="2"/>
                            </a:cxn>
                            <a:cxn ang="0">
                              <a:pos x="98" y="0"/>
                            </a:cxn>
                            <a:cxn ang="0">
                              <a:pos x="100" y="0"/>
                            </a:cxn>
                            <a:cxn ang="0">
                              <a:pos x="1460" y="0"/>
                            </a:cxn>
                            <a:cxn ang="0">
                              <a:pos x="1482" y="2"/>
                            </a:cxn>
                            <a:cxn ang="0">
                              <a:pos x="1503" y="9"/>
                            </a:cxn>
                            <a:cxn ang="0">
                              <a:pos x="1522" y="21"/>
                            </a:cxn>
                            <a:cxn ang="0">
                              <a:pos x="1537" y="36"/>
                            </a:cxn>
                            <a:cxn ang="0">
                              <a:pos x="1549" y="55"/>
                            </a:cxn>
                            <a:cxn ang="0">
                              <a:pos x="1557" y="75"/>
                            </a:cxn>
                            <a:cxn ang="0">
                              <a:pos x="1559" y="98"/>
                            </a:cxn>
                            <a:cxn ang="0">
                              <a:pos x="1560" y="100"/>
                            </a:cxn>
                            <a:cxn ang="0">
                              <a:pos x="1560" y="500"/>
                            </a:cxn>
                            <a:cxn ang="0">
                              <a:pos x="1557" y="522"/>
                            </a:cxn>
                            <a:cxn ang="0">
                              <a:pos x="1550" y="543"/>
                            </a:cxn>
                            <a:cxn ang="0">
                              <a:pos x="1538" y="562"/>
                            </a:cxn>
                            <a:cxn ang="0">
                              <a:pos x="1523" y="577"/>
                            </a:cxn>
                            <a:cxn ang="0">
                              <a:pos x="1504" y="589"/>
                            </a:cxn>
                            <a:cxn ang="0">
                              <a:pos x="1484" y="597"/>
                            </a:cxn>
                            <a:cxn ang="0">
                              <a:pos x="1461" y="600"/>
                            </a:cxn>
                            <a:cxn ang="0">
                              <a:pos x="1460" y="600"/>
                            </a:cxn>
                            <a:cxn ang="0">
                              <a:pos x="100" y="600"/>
                            </a:cxn>
                            <a:cxn ang="0">
                              <a:pos x="77" y="597"/>
                            </a:cxn>
                            <a:cxn ang="0">
                              <a:pos x="56" y="590"/>
                            </a:cxn>
                            <a:cxn ang="0">
                              <a:pos x="38" y="578"/>
                            </a:cxn>
                            <a:cxn ang="0">
                              <a:pos x="22" y="563"/>
                            </a:cxn>
                            <a:cxn ang="0">
                              <a:pos x="10" y="545"/>
                            </a:cxn>
                            <a:cxn ang="0">
                              <a:pos x="2" y="524"/>
                            </a:cxn>
                            <a:cxn ang="0">
                              <a:pos x="0" y="501"/>
                            </a:cxn>
                            <a:cxn ang="0">
                              <a:pos x="0" y="500"/>
                            </a:cxn>
                            <a:cxn ang="0">
                              <a:pos x="0" y="100"/>
                            </a:cxn>
                          </a:cxnLst>
                          <a:rect l="0" t="0" r="r" b="b"/>
                          <a:pathLst>
                            <a:path w="1560" h="600">
                              <a:moveTo>
                                <a:pt x="0" y="100"/>
                              </a:moveTo>
                              <a:lnTo>
                                <a:pt x="2" y="77"/>
                              </a:lnTo>
                              <a:lnTo>
                                <a:pt x="9" y="56"/>
                              </a:lnTo>
                              <a:lnTo>
                                <a:pt x="21" y="37"/>
                              </a:lnTo>
                              <a:lnTo>
                                <a:pt x="36" y="22"/>
                              </a:lnTo>
                              <a:lnTo>
                                <a:pt x="55" y="10"/>
                              </a:lnTo>
                              <a:lnTo>
                                <a:pt x="75" y="2"/>
                              </a:lnTo>
                              <a:lnTo>
                                <a:pt x="98" y="0"/>
                              </a:lnTo>
                              <a:lnTo>
                                <a:pt x="100" y="0"/>
                              </a:lnTo>
                              <a:lnTo>
                                <a:pt x="1460" y="0"/>
                              </a:lnTo>
                              <a:lnTo>
                                <a:pt x="1482" y="2"/>
                              </a:lnTo>
                              <a:lnTo>
                                <a:pt x="1503" y="9"/>
                              </a:lnTo>
                              <a:lnTo>
                                <a:pt x="1522" y="21"/>
                              </a:lnTo>
                              <a:lnTo>
                                <a:pt x="1537" y="36"/>
                              </a:lnTo>
                              <a:lnTo>
                                <a:pt x="1549" y="55"/>
                              </a:lnTo>
                              <a:lnTo>
                                <a:pt x="1557" y="75"/>
                              </a:lnTo>
                              <a:lnTo>
                                <a:pt x="1559" y="98"/>
                              </a:lnTo>
                              <a:lnTo>
                                <a:pt x="1560" y="100"/>
                              </a:lnTo>
                              <a:lnTo>
                                <a:pt x="1560" y="500"/>
                              </a:lnTo>
                              <a:lnTo>
                                <a:pt x="1557" y="522"/>
                              </a:lnTo>
                              <a:lnTo>
                                <a:pt x="1550" y="543"/>
                              </a:lnTo>
                              <a:lnTo>
                                <a:pt x="1538" y="562"/>
                              </a:lnTo>
                              <a:lnTo>
                                <a:pt x="1523" y="577"/>
                              </a:lnTo>
                              <a:lnTo>
                                <a:pt x="1504" y="589"/>
                              </a:lnTo>
                              <a:lnTo>
                                <a:pt x="1484" y="597"/>
                              </a:lnTo>
                              <a:lnTo>
                                <a:pt x="1461" y="600"/>
                              </a:lnTo>
                              <a:lnTo>
                                <a:pt x="1460" y="600"/>
                              </a:lnTo>
                              <a:lnTo>
                                <a:pt x="100" y="600"/>
                              </a:lnTo>
                              <a:lnTo>
                                <a:pt x="77" y="597"/>
                              </a:lnTo>
                              <a:lnTo>
                                <a:pt x="56" y="590"/>
                              </a:lnTo>
                              <a:lnTo>
                                <a:pt x="38" y="578"/>
                              </a:lnTo>
                              <a:lnTo>
                                <a:pt x="22" y="563"/>
                              </a:lnTo>
                              <a:lnTo>
                                <a:pt x="10" y="545"/>
                              </a:lnTo>
                              <a:lnTo>
                                <a:pt x="2" y="524"/>
                              </a:lnTo>
                              <a:lnTo>
                                <a:pt x="0" y="501"/>
                              </a:lnTo>
                              <a:lnTo>
                                <a:pt x="0" y="500"/>
                              </a:lnTo>
                              <a:lnTo>
                                <a:pt x="0" y="100"/>
                              </a:lnTo>
                              <a:close/>
                            </a:path>
                          </a:pathLst>
                        </a:custGeom>
                        <a:noFill/>
                        <a:ln w="25400">
                          <a:solidFill>
                            <a:srgbClr val="A6A6A6"/>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52" name="Freeform 180"/>
                        <a:cNvSpPr/>
                      </a:nvSpPr>
                      <a:spPr bwMode="auto">
                        <a:xfrm>
                          <a:off x="2640" y="9097"/>
                          <a:ext cx="5040" cy="600"/>
                        </a:xfrm>
                        <a:custGeom>
                          <a:avLst/>
                          <a:gdLst/>
                          <a:ahLst/>
                          <a:cxnLst>
                            <a:cxn ang="0">
                              <a:pos x="0" y="100"/>
                            </a:cxn>
                            <a:cxn ang="0">
                              <a:pos x="0" y="501"/>
                            </a:cxn>
                            <a:cxn ang="0">
                              <a:pos x="2" y="524"/>
                            </a:cxn>
                            <a:cxn ang="0">
                              <a:pos x="10" y="544"/>
                            </a:cxn>
                            <a:cxn ang="0">
                              <a:pos x="22" y="563"/>
                            </a:cxn>
                            <a:cxn ang="0">
                              <a:pos x="37" y="578"/>
                            </a:cxn>
                            <a:cxn ang="0">
                              <a:pos x="56" y="590"/>
                            </a:cxn>
                            <a:cxn ang="0">
                              <a:pos x="77" y="597"/>
                            </a:cxn>
                            <a:cxn ang="0">
                              <a:pos x="100" y="600"/>
                            </a:cxn>
                            <a:cxn ang="0">
                              <a:pos x="4941" y="599"/>
                            </a:cxn>
                            <a:cxn ang="0">
                              <a:pos x="4964" y="597"/>
                            </a:cxn>
                            <a:cxn ang="0">
                              <a:pos x="4984" y="589"/>
                            </a:cxn>
                            <a:cxn ang="0">
                              <a:pos x="5003" y="577"/>
                            </a:cxn>
                            <a:cxn ang="0">
                              <a:pos x="5018" y="562"/>
                            </a:cxn>
                            <a:cxn ang="0">
                              <a:pos x="5030" y="543"/>
                            </a:cxn>
                            <a:cxn ang="0">
                              <a:pos x="5037" y="522"/>
                            </a:cxn>
                            <a:cxn ang="0">
                              <a:pos x="5040" y="500"/>
                            </a:cxn>
                            <a:cxn ang="0">
                              <a:pos x="5039" y="98"/>
                            </a:cxn>
                            <a:cxn ang="0">
                              <a:pos x="5037" y="75"/>
                            </a:cxn>
                            <a:cxn ang="0">
                              <a:pos x="5029" y="55"/>
                            </a:cxn>
                            <a:cxn ang="0">
                              <a:pos x="5017" y="36"/>
                            </a:cxn>
                            <a:cxn ang="0">
                              <a:pos x="5002" y="21"/>
                            </a:cxn>
                            <a:cxn ang="0">
                              <a:pos x="4983" y="9"/>
                            </a:cxn>
                            <a:cxn ang="0">
                              <a:pos x="4962" y="2"/>
                            </a:cxn>
                            <a:cxn ang="0">
                              <a:pos x="4940" y="0"/>
                            </a:cxn>
                            <a:cxn ang="0">
                              <a:pos x="98" y="0"/>
                            </a:cxn>
                            <a:cxn ang="0">
                              <a:pos x="75" y="2"/>
                            </a:cxn>
                            <a:cxn ang="0">
                              <a:pos x="55" y="10"/>
                            </a:cxn>
                            <a:cxn ang="0">
                              <a:pos x="36" y="22"/>
                            </a:cxn>
                            <a:cxn ang="0">
                              <a:pos x="21" y="37"/>
                            </a:cxn>
                            <a:cxn ang="0">
                              <a:pos x="9" y="56"/>
                            </a:cxn>
                            <a:cxn ang="0">
                              <a:pos x="2" y="77"/>
                            </a:cxn>
                            <a:cxn ang="0">
                              <a:pos x="0" y="100"/>
                            </a:cxn>
                          </a:cxnLst>
                          <a:rect l="0" t="0" r="r" b="b"/>
                          <a:pathLst>
                            <a:path w="5040" h="600">
                              <a:moveTo>
                                <a:pt x="0" y="100"/>
                              </a:moveTo>
                              <a:lnTo>
                                <a:pt x="0" y="501"/>
                              </a:lnTo>
                              <a:lnTo>
                                <a:pt x="2" y="524"/>
                              </a:lnTo>
                              <a:lnTo>
                                <a:pt x="10" y="544"/>
                              </a:lnTo>
                              <a:lnTo>
                                <a:pt x="22" y="563"/>
                              </a:lnTo>
                              <a:lnTo>
                                <a:pt x="37" y="578"/>
                              </a:lnTo>
                              <a:lnTo>
                                <a:pt x="56" y="590"/>
                              </a:lnTo>
                              <a:lnTo>
                                <a:pt x="77" y="597"/>
                              </a:lnTo>
                              <a:lnTo>
                                <a:pt x="100" y="600"/>
                              </a:lnTo>
                              <a:lnTo>
                                <a:pt x="4941" y="599"/>
                              </a:lnTo>
                              <a:lnTo>
                                <a:pt x="4964" y="597"/>
                              </a:lnTo>
                              <a:lnTo>
                                <a:pt x="4984" y="589"/>
                              </a:lnTo>
                              <a:lnTo>
                                <a:pt x="5003" y="577"/>
                              </a:lnTo>
                              <a:lnTo>
                                <a:pt x="5018" y="562"/>
                              </a:lnTo>
                              <a:lnTo>
                                <a:pt x="5030" y="543"/>
                              </a:lnTo>
                              <a:lnTo>
                                <a:pt x="5037" y="522"/>
                              </a:lnTo>
                              <a:lnTo>
                                <a:pt x="5040" y="500"/>
                              </a:lnTo>
                              <a:lnTo>
                                <a:pt x="5039" y="98"/>
                              </a:lnTo>
                              <a:lnTo>
                                <a:pt x="5037" y="75"/>
                              </a:lnTo>
                              <a:lnTo>
                                <a:pt x="5029" y="55"/>
                              </a:lnTo>
                              <a:lnTo>
                                <a:pt x="5017" y="36"/>
                              </a:lnTo>
                              <a:lnTo>
                                <a:pt x="5002" y="21"/>
                              </a:lnTo>
                              <a:lnTo>
                                <a:pt x="4983" y="9"/>
                              </a:lnTo>
                              <a:lnTo>
                                <a:pt x="4962" y="2"/>
                              </a:lnTo>
                              <a:lnTo>
                                <a:pt x="4940" y="0"/>
                              </a:lnTo>
                              <a:lnTo>
                                <a:pt x="98" y="0"/>
                              </a:lnTo>
                              <a:lnTo>
                                <a:pt x="75" y="2"/>
                              </a:lnTo>
                              <a:lnTo>
                                <a:pt x="55" y="10"/>
                              </a:lnTo>
                              <a:lnTo>
                                <a:pt x="36" y="22"/>
                              </a:lnTo>
                              <a:lnTo>
                                <a:pt x="21" y="37"/>
                              </a:lnTo>
                              <a:lnTo>
                                <a:pt x="9" y="56"/>
                              </a:lnTo>
                              <a:lnTo>
                                <a:pt x="2" y="77"/>
                              </a:lnTo>
                              <a:lnTo>
                                <a:pt x="0" y="100"/>
                              </a:lnTo>
                              <a:close/>
                            </a:path>
                          </a:pathLst>
                        </a:custGeom>
                        <a:solidFill>
                          <a:srgbClr val="FFFFFF"/>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53" name="Freeform 181"/>
                        <a:cNvSpPr/>
                      </a:nvSpPr>
                      <a:spPr bwMode="auto">
                        <a:xfrm>
                          <a:off x="2640" y="9097"/>
                          <a:ext cx="5040" cy="600"/>
                        </a:xfrm>
                        <a:custGeom>
                          <a:avLst/>
                          <a:gdLst/>
                          <a:ahLst/>
                          <a:cxnLst>
                            <a:cxn ang="0">
                              <a:pos x="0" y="100"/>
                            </a:cxn>
                            <a:cxn ang="0">
                              <a:pos x="2" y="77"/>
                            </a:cxn>
                            <a:cxn ang="0">
                              <a:pos x="9" y="56"/>
                            </a:cxn>
                            <a:cxn ang="0">
                              <a:pos x="21" y="37"/>
                            </a:cxn>
                            <a:cxn ang="0">
                              <a:pos x="36" y="22"/>
                            </a:cxn>
                            <a:cxn ang="0">
                              <a:pos x="55" y="10"/>
                            </a:cxn>
                            <a:cxn ang="0">
                              <a:pos x="75" y="2"/>
                            </a:cxn>
                            <a:cxn ang="0">
                              <a:pos x="98" y="0"/>
                            </a:cxn>
                            <a:cxn ang="0">
                              <a:pos x="100" y="0"/>
                            </a:cxn>
                            <a:cxn ang="0">
                              <a:pos x="4940" y="0"/>
                            </a:cxn>
                            <a:cxn ang="0">
                              <a:pos x="4962" y="2"/>
                            </a:cxn>
                            <a:cxn ang="0">
                              <a:pos x="4983" y="9"/>
                            </a:cxn>
                            <a:cxn ang="0">
                              <a:pos x="5002" y="21"/>
                            </a:cxn>
                            <a:cxn ang="0">
                              <a:pos x="5017" y="36"/>
                            </a:cxn>
                            <a:cxn ang="0">
                              <a:pos x="5029" y="55"/>
                            </a:cxn>
                            <a:cxn ang="0">
                              <a:pos x="5037" y="75"/>
                            </a:cxn>
                            <a:cxn ang="0">
                              <a:pos x="5039" y="98"/>
                            </a:cxn>
                            <a:cxn ang="0">
                              <a:pos x="5040" y="100"/>
                            </a:cxn>
                            <a:cxn ang="0">
                              <a:pos x="5040" y="500"/>
                            </a:cxn>
                            <a:cxn ang="0">
                              <a:pos x="5037" y="522"/>
                            </a:cxn>
                            <a:cxn ang="0">
                              <a:pos x="5030" y="543"/>
                            </a:cxn>
                            <a:cxn ang="0">
                              <a:pos x="5018" y="562"/>
                            </a:cxn>
                            <a:cxn ang="0">
                              <a:pos x="5003" y="577"/>
                            </a:cxn>
                            <a:cxn ang="0">
                              <a:pos x="4984" y="589"/>
                            </a:cxn>
                            <a:cxn ang="0">
                              <a:pos x="4964" y="597"/>
                            </a:cxn>
                            <a:cxn ang="0">
                              <a:pos x="4941" y="599"/>
                            </a:cxn>
                            <a:cxn ang="0">
                              <a:pos x="4940" y="600"/>
                            </a:cxn>
                            <a:cxn ang="0">
                              <a:pos x="100" y="600"/>
                            </a:cxn>
                            <a:cxn ang="0">
                              <a:pos x="77" y="597"/>
                            </a:cxn>
                            <a:cxn ang="0">
                              <a:pos x="56" y="590"/>
                            </a:cxn>
                            <a:cxn ang="0">
                              <a:pos x="37" y="578"/>
                            </a:cxn>
                            <a:cxn ang="0">
                              <a:pos x="22" y="563"/>
                            </a:cxn>
                            <a:cxn ang="0">
                              <a:pos x="10" y="544"/>
                            </a:cxn>
                            <a:cxn ang="0">
                              <a:pos x="2" y="524"/>
                            </a:cxn>
                            <a:cxn ang="0">
                              <a:pos x="0" y="501"/>
                            </a:cxn>
                            <a:cxn ang="0">
                              <a:pos x="0" y="500"/>
                            </a:cxn>
                            <a:cxn ang="0">
                              <a:pos x="0" y="100"/>
                            </a:cxn>
                          </a:cxnLst>
                          <a:rect l="0" t="0" r="r" b="b"/>
                          <a:pathLst>
                            <a:path w="5040" h="600">
                              <a:moveTo>
                                <a:pt x="0" y="100"/>
                              </a:moveTo>
                              <a:lnTo>
                                <a:pt x="2" y="77"/>
                              </a:lnTo>
                              <a:lnTo>
                                <a:pt x="9" y="56"/>
                              </a:lnTo>
                              <a:lnTo>
                                <a:pt x="21" y="37"/>
                              </a:lnTo>
                              <a:lnTo>
                                <a:pt x="36" y="22"/>
                              </a:lnTo>
                              <a:lnTo>
                                <a:pt x="55" y="10"/>
                              </a:lnTo>
                              <a:lnTo>
                                <a:pt x="75" y="2"/>
                              </a:lnTo>
                              <a:lnTo>
                                <a:pt x="98" y="0"/>
                              </a:lnTo>
                              <a:lnTo>
                                <a:pt x="100" y="0"/>
                              </a:lnTo>
                              <a:lnTo>
                                <a:pt x="4940" y="0"/>
                              </a:lnTo>
                              <a:lnTo>
                                <a:pt x="4962" y="2"/>
                              </a:lnTo>
                              <a:lnTo>
                                <a:pt x="4983" y="9"/>
                              </a:lnTo>
                              <a:lnTo>
                                <a:pt x="5002" y="21"/>
                              </a:lnTo>
                              <a:lnTo>
                                <a:pt x="5017" y="36"/>
                              </a:lnTo>
                              <a:lnTo>
                                <a:pt x="5029" y="55"/>
                              </a:lnTo>
                              <a:lnTo>
                                <a:pt x="5037" y="75"/>
                              </a:lnTo>
                              <a:lnTo>
                                <a:pt x="5039" y="98"/>
                              </a:lnTo>
                              <a:lnTo>
                                <a:pt x="5040" y="100"/>
                              </a:lnTo>
                              <a:lnTo>
                                <a:pt x="5040" y="500"/>
                              </a:lnTo>
                              <a:lnTo>
                                <a:pt x="5037" y="522"/>
                              </a:lnTo>
                              <a:lnTo>
                                <a:pt x="5030" y="543"/>
                              </a:lnTo>
                              <a:lnTo>
                                <a:pt x="5018" y="562"/>
                              </a:lnTo>
                              <a:lnTo>
                                <a:pt x="5003" y="577"/>
                              </a:lnTo>
                              <a:lnTo>
                                <a:pt x="4984" y="589"/>
                              </a:lnTo>
                              <a:lnTo>
                                <a:pt x="4964" y="597"/>
                              </a:lnTo>
                              <a:lnTo>
                                <a:pt x="4941" y="599"/>
                              </a:lnTo>
                              <a:lnTo>
                                <a:pt x="4940" y="600"/>
                              </a:lnTo>
                              <a:lnTo>
                                <a:pt x="100" y="600"/>
                              </a:lnTo>
                              <a:lnTo>
                                <a:pt x="77" y="597"/>
                              </a:lnTo>
                              <a:lnTo>
                                <a:pt x="56" y="590"/>
                              </a:lnTo>
                              <a:lnTo>
                                <a:pt x="37" y="578"/>
                              </a:lnTo>
                              <a:lnTo>
                                <a:pt x="22" y="563"/>
                              </a:lnTo>
                              <a:lnTo>
                                <a:pt x="10" y="544"/>
                              </a:lnTo>
                              <a:lnTo>
                                <a:pt x="2" y="524"/>
                              </a:lnTo>
                              <a:lnTo>
                                <a:pt x="0" y="501"/>
                              </a:lnTo>
                              <a:lnTo>
                                <a:pt x="0" y="500"/>
                              </a:lnTo>
                              <a:lnTo>
                                <a:pt x="0" y="100"/>
                              </a:lnTo>
                              <a:close/>
                            </a:path>
                          </a:pathLst>
                        </a:custGeom>
                        <a:noFill/>
                        <a:ln w="25400">
                          <a:solidFill>
                            <a:srgbClr val="A6A6A6"/>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54" name="Freeform 182"/>
                        <a:cNvSpPr/>
                      </a:nvSpPr>
                      <a:spPr bwMode="auto">
                        <a:xfrm>
                          <a:off x="3480" y="6217"/>
                          <a:ext cx="1680" cy="600"/>
                        </a:xfrm>
                        <a:custGeom>
                          <a:avLst/>
                          <a:gdLst/>
                          <a:ahLst/>
                          <a:cxnLst>
                            <a:cxn ang="0">
                              <a:pos x="0" y="100"/>
                            </a:cxn>
                            <a:cxn ang="0">
                              <a:pos x="0" y="501"/>
                            </a:cxn>
                            <a:cxn ang="0">
                              <a:pos x="2" y="524"/>
                            </a:cxn>
                            <a:cxn ang="0">
                              <a:pos x="10" y="544"/>
                            </a:cxn>
                            <a:cxn ang="0">
                              <a:pos x="22" y="563"/>
                            </a:cxn>
                            <a:cxn ang="0">
                              <a:pos x="37" y="578"/>
                            </a:cxn>
                            <a:cxn ang="0">
                              <a:pos x="56" y="590"/>
                            </a:cxn>
                            <a:cxn ang="0">
                              <a:pos x="77" y="597"/>
                            </a:cxn>
                            <a:cxn ang="0">
                              <a:pos x="100" y="600"/>
                            </a:cxn>
                            <a:cxn ang="0">
                              <a:pos x="1581" y="599"/>
                            </a:cxn>
                            <a:cxn ang="0">
                              <a:pos x="1604" y="597"/>
                            </a:cxn>
                            <a:cxn ang="0">
                              <a:pos x="1624" y="589"/>
                            </a:cxn>
                            <a:cxn ang="0">
                              <a:pos x="1643" y="577"/>
                            </a:cxn>
                            <a:cxn ang="0">
                              <a:pos x="1658" y="562"/>
                            </a:cxn>
                            <a:cxn ang="0">
                              <a:pos x="1670" y="543"/>
                            </a:cxn>
                            <a:cxn ang="0">
                              <a:pos x="1677" y="522"/>
                            </a:cxn>
                            <a:cxn ang="0">
                              <a:pos x="1680" y="500"/>
                            </a:cxn>
                            <a:cxn ang="0">
                              <a:pos x="1679" y="98"/>
                            </a:cxn>
                            <a:cxn ang="0">
                              <a:pos x="1677" y="75"/>
                            </a:cxn>
                            <a:cxn ang="0">
                              <a:pos x="1669" y="55"/>
                            </a:cxn>
                            <a:cxn ang="0">
                              <a:pos x="1657" y="36"/>
                            </a:cxn>
                            <a:cxn ang="0">
                              <a:pos x="1642" y="21"/>
                            </a:cxn>
                            <a:cxn ang="0">
                              <a:pos x="1623" y="9"/>
                            </a:cxn>
                            <a:cxn ang="0">
                              <a:pos x="1602" y="2"/>
                            </a:cxn>
                            <a:cxn ang="0">
                              <a:pos x="1580" y="0"/>
                            </a:cxn>
                            <a:cxn ang="0">
                              <a:pos x="98" y="0"/>
                            </a:cxn>
                            <a:cxn ang="0">
                              <a:pos x="75" y="2"/>
                            </a:cxn>
                            <a:cxn ang="0">
                              <a:pos x="55" y="10"/>
                            </a:cxn>
                            <a:cxn ang="0">
                              <a:pos x="36" y="22"/>
                            </a:cxn>
                            <a:cxn ang="0">
                              <a:pos x="21" y="37"/>
                            </a:cxn>
                            <a:cxn ang="0">
                              <a:pos x="9" y="56"/>
                            </a:cxn>
                            <a:cxn ang="0">
                              <a:pos x="2" y="77"/>
                            </a:cxn>
                            <a:cxn ang="0">
                              <a:pos x="0" y="100"/>
                            </a:cxn>
                          </a:cxnLst>
                          <a:rect l="0" t="0" r="r" b="b"/>
                          <a:pathLst>
                            <a:path w="1680" h="600">
                              <a:moveTo>
                                <a:pt x="0" y="100"/>
                              </a:moveTo>
                              <a:lnTo>
                                <a:pt x="0" y="501"/>
                              </a:lnTo>
                              <a:lnTo>
                                <a:pt x="2" y="524"/>
                              </a:lnTo>
                              <a:lnTo>
                                <a:pt x="10" y="544"/>
                              </a:lnTo>
                              <a:lnTo>
                                <a:pt x="22" y="563"/>
                              </a:lnTo>
                              <a:lnTo>
                                <a:pt x="37" y="578"/>
                              </a:lnTo>
                              <a:lnTo>
                                <a:pt x="56" y="590"/>
                              </a:lnTo>
                              <a:lnTo>
                                <a:pt x="77" y="597"/>
                              </a:lnTo>
                              <a:lnTo>
                                <a:pt x="100" y="600"/>
                              </a:lnTo>
                              <a:lnTo>
                                <a:pt x="1581" y="599"/>
                              </a:lnTo>
                              <a:lnTo>
                                <a:pt x="1604" y="597"/>
                              </a:lnTo>
                              <a:lnTo>
                                <a:pt x="1624" y="589"/>
                              </a:lnTo>
                              <a:lnTo>
                                <a:pt x="1643" y="577"/>
                              </a:lnTo>
                              <a:lnTo>
                                <a:pt x="1658" y="562"/>
                              </a:lnTo>
                              <a:lnTo>
                                <a:pt x="1670" y="543"/>
                              </a:lnTo>
                              <a:lnTo>
                                <a:pt x="1677" y="522"/>
                              </a:lnTo>
                              <a:lnTo>
                                <a:pt x="1680" y="500"/>
                              </a:lnTo>
                              <a:lnTo>
                                <a:pt x="1679" y="98"/>
                              </a:lnTo>
                              <a:lnTo>
                                <a:pt x="1677" y="75"/>
                              </a:lnTo>
                              <a:lnTo>
                                <a:pt x="1669" y="55"/>
                              </a:lnTo>
                              <a:lnTo>
                                <a:pt x="1657" y="36"/>
                              </a:lnTo>
                              <a:lnTo>
                                <a:pt x="1642" y="21"/>
                              </a:lnTo>
                              <a:lnTo>
                                <a:pt x="1623" y="9"/>
                              </a:lnTo>
                              <a:lnTo>
                                <a:pt x="1602" y="2"/>
                              </a:lnTo>
                              <a:lnTo>
                                <a:pt x="1580" y="0"/>
                              </a:lnTo>
                              <a:lnTo>
                                <a:pt x="98" y="0"/>
                              </a:lnTo>
                              <a:lnTo>
                                <a:pt x="75" y="2"/>
                              </a:lnTo>
                              <a:lnTo>
                                <a:pt x="55" y="10"/>
                              </a:lnTo>
                              <a:lnTo>
                                <a:pt x="36" y="22"/>
                              </a:lnTo>
                              <a:lnTo>
                                <a:pt x="21" y="37"/>
                              </a:lnTo>
                              <a:lnTo>
                                <a:pt x="9" y="56"/>
                              </a:lnTo>
                              <a:lnTo>
                                <a:pt x="2" y="77"/>
                              </a:lnTo>
                              <a:lnTo>
                                <a:pt x="0" y="100"/>
                              </a:lnTo>
                              <a:close/>
                            </a:path>
                          </a:pathLst>
                        </a:custGeom>
                        <a:solidFill>
                          <a:srgbClr val="FFFFFF"/>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55" name="Freeform 183"/>
                        <a:cNvSpPr/>
                      </a:nvSpPr>
                      <a:spPr bwMode="auto">
                        <a:xfrm>
                          <a:off x="3480" y="6217"/>
                          <a:ext cx="1680" cy="600"/>
                        </a:xfrm>
                        <a:custGeom>
                          <a:avLst/>
                          <a:gdLst/>
                          <a:ahLst/>
                          <a:cxnLst>
                            <a:cxn ang="0">
                              <a:pos x="0" y="100"/>
                            </a:cxn>
                            <a:cxn ang="0">
                              <a:pos x="2" y="77"/>
                            </a:cxn>
                            <a:cxn ang="0">
                              <a:pos x="9" y="56"/>
                            </a:cxn>
                            <a:cxn ang="0">
                              <a:pos x="21" y="37"/>
                            </a:cxn>
                            <a:cxn ang="0">
                              <a:pos x="36" y="22"/>
                            </a:cxn>
                            <a:cxn ang="0">
                              <a:pos x="55" y="10"/>
                            </a:cxn>
                            <a:cxn ang="0">
                              <a:pos x="75" y="2"/>
                            </a:cxn>
                            <a:cxn ang="0">
                              <a:pos x="98" y="0"/>
                            </a:cxn>
                            <a:cxn ang="0">
                              <a:pos x="100" y="0"/>
                            </a:cxn>
                            <a:cxn ang="0">
                              <a:pos x="1580" y="0"/>
                            </a:cxn>
                            <a:cxn ang="0">
                              <a:pos x="1602" y="2"/>
                            </a:cxn>
                            <a:cxn ang="0">
                              <a:pos x="1623" y="9"/>
                            </a:cxn>
                            <a:cxn ang="0">
                              <a:pos x="1642" y="21"/>
                            </a:cxn>
                            <a:cxn ang="0">
                              <a:pos x="1657" y="36"/>
                            </a:cxn>
                            <a:cxn ang="0">
                              <a:pos x="1669" y="55"/>
                            </a:cxn>
                            <a:cxn ang="0">
                              <a:pos x="1677" y="75"/>
                            </a:cxn>
                            <a:cxn ang="0">
                              <a:pos x="1679" y="98"/>
                            </a:cxn>
                            <a:cxn ang="0">
                              <a:pos x="1680" y="100"/>
                            </a:cxn>
                            <a:cxn ang="0">
                              <a:pos x="1680" y="500"/>
                            </a:cxn>
                            <a:cxn ang="0">
                              <a:pos x="1677" y="522"/>
                            </a:cxn>
                            <a:cxn ang="0">
                              <a:pos x="1670" y="543"/>
                            </a:cxn>
                            <a:cxn ang="0">
                              <a:pos x="1658" y="562"/>
                            </a:cxn>
                            <a:cxn ang="0">
                              <a:pos x="1643" y="577"/>
                            </a:cxn>
                            <a:cxn ang="0">
                              <a:pos x="1624" y="589"/>
                            </a:cxn>
                            <a:cxn ang="0">
                              <a:pos x="1604" y="597"/>
                            </a:cxn>
                            <a:cxn ang="0">
                              <a:pos x="1581" y="599"/>
                            </a:cxn>
                            <a:cxn ang="0">
                              <a:pos x="1580" y="600"/>
                            </a:cxn>
                            <a:cxn ang="0">
                              <a:pos x="100" y="600"/>
                            </a:cxn>
                            <a:cxn ang="0">
                              <a:pos x="77" y="597"/>
                            </a:cxn>
                            <a:cxn ang="0">
                              <a:pos x="56" y="590"/>
                            </a:cxn>
                            <a:cxn ang="0">
                              <a:pos x="37" y="578"/>
                            </a:cxn>
                            <a:cxn ang="0">
                              <a:pos x="22" y="563"/>
                            </a:cxn>
                            <a:cxn ang="0">
                              <a:pos x="10" y="544"/>
                            </a:cxn>
                            <a:cxn ang="0">
                              <a:pos x="2" y="524"/>
                            </a:cxn>
                            <a:cxn ang="0">
                              <a:pos x="0" y="501"/>
                            </a:cxn>
                            <a:cxn ang="0">
                              <a:pos x="0" y="500"/>
                            </a:cxn>
                            <a:cxn ang="0">
                              <a:pos x="0" y="100"/>
                            </a:cxn>
                          </a:cxnLst>
                          <a:rect l="0" t="0" r="r" b="b"/>
                          <a:pathLst>
                            <a:path w="1680" h="600">
                              <a:moveTo>
                                <a:pt x="0" y="100"/>
                              </a:moveTo>
                              <a:lnTo>
                                <a:pt x="2" y="77"/>
                              </a:lnTo>
                              <a:lnTo>
                                <a:pt x="9" y="56"/>
                              </a:lnTo>
                              <a:lnTo>
                                <a:pt x="21" y="37"/>
                              </a:lnTo>
                              <a:lnTo>
                                <a:pt x="36" y="22"/>
                              </a:lnTo>
                              <a:lnTo>
                                <a:pt x="55" y="10"/>
                              </a:lnTo>
                              <a:lnTo>
                                <a:pt x="75" y="2"/>
                              </a:lnTo>
                              <a:lnTo>
                                <a:pt x="98" y="0"/>
                              </a:lnTo>
                              <a:lnTo>
                                <a:pt x="100" y="0"/>
                              </a:lnTo>
                              <a:lnTo>
                                <a:pt x="1580" y="0"/>
                              </a:lnTo>
                              <a:lnTo>
                                <a:pt x="1602" y="2"/>
                              </a:lnTo>
                              <a:lnTo>
                                <a:pt x="1623" y="9"/>
                              </a:lnTo>
                              <a:lnTo>
                                <a:pt x="1642" y="21"/>
                              </a:lnTo>
                              <a:lnTo>
                                <a:pt x="1657" y="36"/>
                              </a:lnTo>
                              <a:lnTo>
                                <a:pt x="1669" y="55"/>
                              </a:lnTo>
                              <a:lnTo>
                                <a:pt x="1677" y="75"/>
                              </a:lnTo>
                              <a:lnTo>
                                <a:pt x="1679" y="98"/>
                              </a:lnTo>
                              <a:lnTo>
                                <a:pt x="1680" y="100"/>
                              </a:lnTo>
                              <a:lnTo>
                                <a:pt x="1680" y="500"/>
                              </a:lnTo>
                              <a:lnTo>
                                <a:pt x="1677" y="522"/>
                              </a:lnTo>
                              <a:lnTo>
                                <a:pt x="1670" y="543"/>
                              </a:lnTo>
                              <a:lnTo>
                                <a:pt x="1658" y="562"/>
                              </a:lnTo>
                              <a:lnTo>
                                <a:pt x="1643" y="577"/>
                              </a:lnTo>
                              <a:lnTo>
                                <a:pt x="1624" y="589"/>
                              </a:lnTo>
                              <a:lnTo>
                                <a:pt x="1604" y="597"/>
                              </a:lnTo>
                              <a:lnTo>
                                <a:pt x="1581" y="599"/>
                              </a:lnTo>
                              <a:lnTo>
                                <a:pt x="1580" y="600"/>
                              </a:lnTo>
                              <a:lnTo>
                                <a:pt x="100" y="600"/>
                              </a:lnTo>
                              <a:lnTo>
                                <a:pt x="77" y="597"/>
                              </a:lnTo>
                              <a:lnTo>
                                <a:pt x="56" y="590"/>
                              </a:lnTo>
                              <a:lnTo>
                                <a:pt x="37" y="578"/>
                              </a:lnTo>
                              <a:lnTo>
                                <a:pt x="22" y="563"/>
                              </a:lnTo>
                              <a:lnTo>
                                <a:pt x="10" y="544"/>
                              </a:lnTo>
                              <a:lnTo>
                                <a:pt x="2" y="524"/>
                              </a:lnTo>
                              <a:lnTo>
                                <a:pt x="0" y="501"/>
                              </a:lnTo>
                              <a:lnTo>
                                <a:pt x="0" y="500"/>
                              </a:lnTo>
                              <a:lnTo>
                                <a:pt x="0" y="100"/>
                              </a:lnTo>
                              <a:close/>
                            </a:path>
                          </a:pathLst>
                        </a:custGeom>
                        <a:noFill/>
                        <a:ln w="25400">
                          <a:solidFill>
                            <a:srgbClr val="A6A6A6"/>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56" name="Rectangle 184"/>
                        <a:cNvSpPr>
                          <a:spLocks noChangeArrowheads="1"/>
                        </a:cNvSpPr>
                      </a:nvSpPr>
                      <a:spPr bwMode="auto">
                        <a:xfrm>
                          <a:off x="12286" y="6348"/>
                          <a:ext cx="980" cy="170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257" name="Rectangle 185"/>
                        <a:cNvSpPr>
                          <a:spLocks noChangeArrowheads="1"/>
                        </a:cNvSpPr>
                      </a:nvSpPr>
                      <a:spPr bwMode="auto">
                        <a:xfrm>
                          <a:off x="12461" y="6266"/>
                          <a:ext cx="720" cy="182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258" name="Freeform 186"/>
                        <a:cNvSpPr/>
                      </a:nvSpPr>
                      <a:spPr bwMode="auto">
                        <a:xfrm>
                          <a:off x="12360" y="6391"/>
                          <a:ext cx="840" cy="1560"/>
                        </a:xfrm>
                        <a:custGeom>
                          <a:avLst/>
                          <a:gdLst/>
                          <a:ahLst/>
                          <a:cxnLst>
                            <a:cxn ang="0">
                              <a:pos x="0" y="139"/>
                            </a:cxn>
                            <a:cxn ang="0">
                              <a:pos x="0" y="1419"/>
                            </a:cxn>
                            <a:cxn ang="0">
                              <a:pos x="1" y="1440"/>
                            </a:cxn>
                            <a:cxn ang="0">
                              <a:pos x="6" y="1462"/>
                            </a:cxn>
                            <a:cxn ang="0">
                              <a:pos x="14" y="1482"/>
                            </a:cxn>
                            <a:cxn ang="0">
                              <a:pos x="26" y="1501"/>
                            </a:cxn>
                            <a:cxn ang="0">
                              <a:pos x="40" y="1518"/>
                            </a:cxn>
                            <a:cxn ang="0">
                              <a:pos x="56" y="1532"/>
                            </a:cxn>
                            <a:cxn ang="0">
                              <a:pos x="75" y="1544"/>
                            </a:cxn>
                            <a:cxn ang="0">
                              <a:pos x="95" y="1552"/>
                            </a:cxn>
                            <a:cxn ang="0">
                              <a:pos x="117" y="1558"/>
                            </a:cxn>
                            <a:cxn ang="0">
                              <a:pos x="140" y="1559"/>
                            </a:cxn>
                            <a:cxn ang="0">
                              <a:pos x="700" y="1559"/>
                            </a:cxn>
                            <a:cxn ang="0">
                              <a:pos x="720" y="1558"/>
                            </a:cxn>
                            <a:cxn ang="0">
                              <a:pos x="742" y="1553"/>
                            </a:cxn>
                            <a:cxn ang="0">
                              <a:pos x="762" y="1545"/>
                            </a:cxn>
                            <a:cxn ang="0">
                              <a:pos x="781" y="1533"/>
                            </a:cxn>
                            <a:cxn ang="0">
                              <a:pos x="798" y="1519"/>
                            </a:cxn>
                            <a:cxn ang="0">
                              <a:pos x="812" y="1503"/>
                            </a:cxn>
                            <a:cxn ang="0">
                              <a:pos x="824" y="1484"/>
                            </a:cxn>
                            <a:cxn ang="0">
                              <a:pos x="832" y="1464"/>
                            </a:cxn>
                            <a:cxn ang="0">
                              <a:pos x="838" y="1442"/>
                            </a:cxn>
                            <a:cxn ang="0">
                              <a:pos x="840" y="1419"/>
                            </a:cxn>
                            <a:cxn ang="0">
                              <a:pos x="840" y="139"/>
                            </a:cxn>
                            <a:cxn ang="0">
                              <a:pos x="838" y="119"/>
                            </a:cxn>
                            <a:cxn ang="0">
                              <a:pos x="833" y="97"/>
                            </a:cxn>
                            <a:cxn ang="0">
                              <a:pos x="825" y="77"/>
                            </a:cxn>
                            <a:cxn ang="0">
                              <a:pos x="813" y="58"/>
                            </a:cxn>
                            <a:cxn ang="0">
                              <a:pos x="799" y="41"/>
                            </a:cxn>
                            <a:cxn ang="0">
                              <a:pos x="783" y="27"/>
                            </a:cxn>
                            <a:cxn ang="0">
                              <a:pos x="764" y="15"/>
                            </a:cxn>
                            <a:cxn ang="0">
                              <a:pos x="744" y="7"/>
                            </a:cxn>
                            <a:cxn ang="0">
                              <a:pos x="722" y="1"/>
                            </a:cxn>
                            <a:cxn ang="0">
                              <a:pos x="700" y="0"/>
                            </a:cxn>
                            <a:cxn ang="0">
                              <a:pos x="140" y="0"/>
                            </a:cxn>
                            <a:cxn ang="0">
                              <a:pos x="119" y="1"/>
                            </a:cxn>
                            <a:cxn ang="0">
                              <a:pos x="97" y="6"/>
                            </a:cxn>
                            <a:cxn ang="0">
                              <a:pos x="77" y="14"/>
                            </a:cxn>
                            <a:cxn ang="0">
                              <a:pos x="58" y="26"/>
                            </a:cxn>
                            <a:cxn ang="0">
                              <a:pos x="41" y="40"/>
                            </a:cxn>
                            <a:cxn ang="0">
                              <a:pos x="27" y="56"/>
                            </a:cxn>
                            <a:cxn ang="0">
                              <a:pos x="15" y="75"/>
                            </a:cxn>
                            <a:cxn ang="0">
                              <a:pos x="7" y="95"/>
                            </a:cxn>
                            <a:cxn ang="0">
                              <a:pos x="1" y="117"/>
                            </a:cxn>
                            <a:cxn ang="0">
                              <a:pos x="0" y="139"/>
                            </a:cxn>
                          </a:cxnLst>
                          <a:rect l="0" t="0" r="r" b="b"/>
                          <a:pathLst>
                            <a:path w="840" h="1560">
                              <a:moveTo>
                                <a:pt x="0" y="139"/>
                              </a:moveTo>
                              <a:lnTo>
                                <a:pt x="0" y="1419"/>
                              </a:lnTo>
                              <a:lnTo>
                                <a:pt x="1" y="1440"/>
                              </a:lnTo>
                              <a:lnTo>
                                <a:pt x="6" y="1462"/>
                              </a:lnTo>
                              <a:lnTo>
                                <a:pt x="14" y="1482"/>
                              </a:lnTo>
                              <a:lnTo>
                                <a:pt x="26" y="1501"/>
                              </a:lnTo>
                              <a:lnTo>
                                <a:pt x="40" y="1518"/>
                              </a:lnTo>
                              <a:lnTo>
                                <a:pt x="56" y="1532"/>
                              </a:lnTo>
                              <a:lnTo>
                                <a:pt x="75" y="1544"/>
                              </a:lnTo>
                              <a:lnTo>
                                <a:pt x="95" y="1552"/>
                              </a:lnTo>
                              <a:lnTo>
                                <a:pt x="117" y="1558"/>
                              </a:lnTo>
                              <a:lnTo>
                                <a:pt x="140" y="1559"/>
                              </a:lnTo>
                              <a:lnTo>
                                <a:pt x="700" y="1559"/>
                              </a:lnTo>
                              <a:lnTo>
                                <a:pt x="720" y="1558"/>
                              </a:lnTo>
                              <a:lnTo>
                                <a:pt x="742" y="1553"/>
                              </a:lnTo>
                              <a:lnTo>
                                <a:pt x="762" y="1545"/>
                              </a:lnTo>
                              <a:lnTo>
                                <a:pt x="781" y="1533"/>
                              </a:lnTo>
                              <a:lnTo>
                                <a:pt x="798" y="1519"/>
                              </a:lnTo>
                              <a:lnTo>
                                <a:pt x="812" y="1503"/>
                              </a:lnTo>
                              <a:lnTo>
                                <a:pt x="824" y="1484"/>
                              </a:lnTo>
                              <a:lnTo>
                                <a:pt x="832" y="1464"/>
                              </a:lnTo>
                              <a:lnTo>
                                <a:pt x="838" y="1442"/>
                              </a:lnTo>
                              <a:lnTo>
                                <a:pt x="840" y="1419"/>
                              </a:lnTo>
                              <a:lnTo>
                                <a:pt x="840" y="139"/>
                              </a:lnTo>
                              <a:lnTo>
                                <a:pt x="838" y="119"/>
                              </a:lnTo>
                              <a:lnTo>
                                <a:pt x="833" y="97"/>
                              </a:lnTo>
                              <a:lnTo>
                                <a:pt x="825" y="77"/>
                              </a:lnTo>
                              <a:lnTo>
                                <a:pt x="813" y="58"/>
                              </a:lnTo>
                              <a:lnTo>
                                <a:pt x="799" y="41"/>
                              </a:lnTo>
                              <a:lnTo>
                                <a:pt x="783" y="27"/>
                              </a:lnTo>
                              <a:lnTo>
                                <a:pt x="764" y="15"/>
                              </a:lnTo>
                              <a:lnTo>
                                <a:pt x="744" y="7"/>
                              </a:lnTo>
                              <a:lnTo>
                                <a:pt x="722" y="1"/>
                              </a:lnTo>
                              <a:lnTo>
                                <a:pt x="700" y="0"/>
                              </a:lnTo>
                              <a:lnTo>
                                <a:pt x="140" y="0"/>
                              </a:lnTo>
                              <a:lnTo>
                                <a:pt x="119" y="1"/>
                              </a:lnTo>
                              <a:lnTo>
                                <a:pt x="97" y="6"/>
                              </a:lnTo>
                              <a:lnTo>
                                <a:pt x="77" y="14"/>
                              </a:lnTo>
                              <a:lnTo>
                                <a:pt x="58" y="26"/>
                              </a:lnTo>
                              <a:lnTo>
                                <a:pt x="41" y="40"/>
                              </a:lnTo>
                              <a:lnTo>
                                <a:pt x="27" y="56"/>
                              </a:lnTo>
                              <a:lnTo>
                                <a:pt x="15" y="75"/>
                              </a:lnTo>
                              <a:lnTo>
                                <a:pt x="7" y="95"/>
                              </a:lnTo>
                              <a:lnTo>
                                <a:pt x="1" y="117"/>
                              </a:lnTo>
                              <a:lnTo>
                                <a:pt x="0" y="139"/>
                              </a:lnTo>
                              <a:close/>
                            </a:path>
                          </a:pathLst>
                        </a:custGeom>
                        <a:solidFill>
                          <a:srgbClr val="FFFFFF"/>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59" name="Freeform 187"/>
                        <a:cNvSpPr/>
                      </a:nvSpPr>
                      <a:spPr bwMode="auto">
                        <a:xfrm>
                          <a:off x="12360" y="6391"/>
                          <a:ext cx="840" cy="1560"/>
                        </a:xfrm>
                        <a:custGeom>
                          <a:avLst/>
                          <a:gdLst/>
                          <a:ahLst/>
                          <a:cxnLst>
                            <a:cxn ang="0">
                              <a:pos x="0" y="139"/>
                            </a:cxn>
                            <a:cxn ang="0">
                              <a:pos x="1" y="117"/>
                            </a:cxn>
                            <a:cxn ang="0">
                              <a:pos x="7" y="95"/>
                            </a:cxn>
                            <a:cxn ang="0">
                              <a:pos x="15" y="75"/>
                            </a:cxn>
                            <a:cxn ang="0">
                              <a:pos x="27" y="56"/>
                            </a:cxn>
                            <a:cxn ang="0">
                              <a:pos x="41" y="40"/>
                            </a:cxn>
                            <a:cxn ang="0">
                              <a:pos x="58" y="26"/>
                            </a:cxn>
                            <a:cxn ang="0">
                              <a:pos x="77" y="14"/>
                            </a:cxn>
                            <a:cxn ang="0">
                              <a:pos x="97" y="6"/>
                            </a:cxn>
                            <a:cxn ang="0">
                              <a:pos x="119" y="1"/>
                            </a:cxn>
                            <a:cxn ang="0">
                              <a:pos x="140" y="0"/>
                            </a:cxn>
                            <a:cxn ang="0">
                              <a:pos x="700" y="0"/>
                            </a:cxn>
                            <a:cxn ang="0">
                              <a:pos x="722" y="1"/>
                            </a:cxn>
                            <a:cxn ang="0">
                              <a:pos x="744" y="7"/>
                            </a:cxn>
                            <a:cxn ang="0">
                              <a:pos x="764" y="15"/>
                            </a:cxn>
                            <a:cxn ang="0">
                              <a:pos x="783" y="27"/>
                            </a:cxn>
                            <a:cxn ang="0">
                              <a:pos x="799" y="41"/>
                            </a:cxn>
                            <a:cxn ang="0">
                              <a:pos x="813" y="58"/>
                            </a:cxn>
                            <a:cxn ang="0">
                              <a:pos x="825" y="77"/>
                            </a:cxn>
                            <a:cxn ang="0">
                              <a:pos x="833" y="97"/>
                            </a:cxn>
                            <a:cxn ang="0">
                              <a:pos x="838" y="119"/>
                            </a:cxn>
                            <a:cxn ang="0">
                              <a:pos x="840" y="139"/>
                            </a:cxn>
                            <a:cxn ang="0">
                              <a:pos x="840" y="1419"/>
                            </a:cxn>
                            <a:cxn ang="0">
                              <a:pos x="838" y="1442"/>
                            </a:cxn>
                            <a:cxn ang="0">
                              <a:pos x="832" y="1464"/>
                            </a:cxn>
                            <a:cxn ang="0">
                              <a:pos x="824" y="1484"/>
                            </a:cxn>
                            <a:cxn ang="0">
                              <a:pos x="812" y="1503"/>
                            </a:cxn>
                            <a:cxn ang="0">
                              <a:pos x="798" y="1519"/>
                            </a:cxn>
                            <a:cxn ang="0">
                              <a:pos x="781" y="1533"/>
                            </a:cxn>
                            <a:cxn ang="0">
                              <a:pos x="762" y="1545"/>
                            </a:cxn>
                            <a:cxn ang="0">
                              <a:pos x="742" y="1553"/>
                            </a:cxn>
                            <a:cxn ang="0">
                              <a:pos x="720" y="1558"/>
                            </a:cxn>
                            <a:cxn ang="0">
                              <a:pos x="700" y="1559"/>
                            </a:cxn>
                            <a:cxn ang="0">
                              <a:pos x="140" y="1559"/>
                            </a:cxn>
                            <a:cxn ang="0">
                              <a:pos x="117" y="1558"/>
                            </a:cxn>
                            <a:cxn ang="0">
                              <a:pos x="95" y="1552"/>
                            </a:cxn>
                            <a:cxn ang="0">
                              <a:pos x="75" y="1544"/>
                            </a:cxn>
                            <a:cxn ang="0">
                              <a:pos x="56" y="1532"/>
                            </a:cxn>
                            <a:cxn ang="0">
                              <a:pos x="40" y="1518"/>
                            </a:cxn>
                            <a:cxn ang="0">
                              <a:pos x="26" y="1501"/>
                            </a:cxn>
                            <a:cxn ang="0">
                              <a:pos x="14" y="1482"/>
                            </a:cxn>
                            <a:cxn ang="0">
                              <a:pos x="6" y="1462"/>
                            </a:cxn>
                            <a:cxn ang="0">
                              <a:pos x="1" y="1440"/>
                            </a:cxn>
                            <a:cxn ang="0">
                              <a:pos x="0" y="1419"/>
                            </a:cxn>
                            <a:cxn ang="0">
                              <a:pos x="0" y="139"/>
                            </a:cxn>
                          </a:cxnLst>
                          <a:rect l="0" t="0" r="r" b="b"/>
                          <a:pathLst>
                            <a:path w="840" h="1560">
                              <a:moveTo>
                                <a:pt x="0" y="139"/>
                              </a:moveTo>
                              <a:lnTo>
                                <a:pt x="1" y="117"/>
                              </a:lnTo>
                              <a:lnTo>
                                <a:pt x="7" y="95"/>
                              </a:lnTo>
                              <a:lnTo>
                                <a:pt x="15" y="75"/>
                              </a:lnTo>
                              <a:lnTo>
                                <a:pt x="27" y="56"/>
                              </a:lnTo>
                              <a:lnTo>
                                <a:pt x="41" y="40"/>
                              </a:lnTo>
                              <a:lnTo>
                                <a:pt x="58" y="26"/>
                              </a:lnTo>
                              <a:lnTo>
                                <a:pt x="77" y="14"/>
                              </a:lnTo>
                              <a:lnTo>
                                <a:pt x="97" y="6"/>
                              </a:lnTo>
                              <a:lnTo>
                                <a:pt x="119" y="1"/>
                              </a:lnTo>
                              <a:lnTo>
                                <a:pt x="140" y="0"/>
                              </a:lnTo>
                              <a:lnTo>
                                <a:pt x="700" y="0"/>
                              </a:lnTo>
                              <a:lnTo>
                                <a:pt x="722" y="1"/>
                              </a:lnTo>
                              <a:lnTo>
                                <a:pt x="744" y="7"/>
                              </a:lnTo>
                              <a:lnTo>
                                <a:pt x="764" y="15"/>
                              </a:lnTo>
                              <a:lnTo>
                                <a:pt x="783" y="27"/>
                              </a:lnTo>
                              <a:lnTo>
                                <a:pt x="799" y="41"/>
                              </a:lnTo>
                              <a:lnTo>
                                <a:pt x="813" y="58"/>
                              </a:lnTo>
                              <a:lnTo>
                                <a:pt x="825" y="77"/>
                              </a:lnTo>
                              <a:lnTo>
                                <a:pt x="833" y="97"/>
                              </a:lnTo>
                              <a:lnTo>
                                <a:pt x="838" y="119"/>
                              </a:lnTo>
                              <a:lnTo>
                                <a:pt x="840" y="139"/>
                              </a:lnTo>
                              <a:lnTo>
                                <a:pt x="840" y="1419"/>
                              </a:lnTo>
                              <a:lnTo>
                                <a:pt x="838" y="1442"/>
                              </a:lnTo>
                              <a:lnTo>
                                <a:pt x="832" y="1464"/>
                              </a:lnTo>
                              <a:lnTo>
                                <a:pt x="824" y="1484"/>
                              </a:lnTo>
                              <a:lnTo>
                                <a:pt x="812" y="1503"/>
                              </a:lnTo>
                              <a:lnTo>
                                <a:pt x="798" y="1519"/>
                              </a:lnTo>
                              <a:lnTo>
                                <a:pt x="781" y="1533"/>
                              </a:lnTo>
                              <a:lnTo>
                                <a:pt x="762" y="1545"/>
                              </a:lnTo>
                              <a:lnTo>
                                <a:pt x="742" y="1553"/>
                              </a:lnTo>
                              <a:lnTo>
                                <a:pt x="720" y="1558"/>
                              </a:lnTo>
                              <a:lnTo>
                                <a:pt x="700" y="1559"/>
                              </a:lnTo>
                              <a:lnTo>
                                <a:pt x="140" y="1559"/>
                              </a:lnTo>
                              <a:lnTo>
                                <a:pt x="117" y="1558"/>
                              </a:lnTo>
                              <a:lnTo>
                                <a:pt x="95" y="1552"/>
                              </a:lnTo>
                              <a:lnTo>
                                <a:pt x="75" y="1544"/>
                              </a:lnTo>
                              <a:lnTo>
                                <a:pt x="56" y="1532"/>
                              </a:lnTo>
                              <a:lnTo>
                                <a:pt x="40" y="1518"/>
                              </a:lnTo>
                              <a:lnTo>
                                <a:pt x="26" y="1501"/>
                              </a:lnTo>
                              <a:lnTo>
                                <a:pt x="14" y="1482"/>
                              </a:lnTo>
                              <a:lnTo>
                                <a:pt x="6" y="1462"/>
                              </a:lnTo>
                              <a:lnTo>
                                <a:pt x="1" y="1440"/>
                              </a:lnTo>
                              <a:lnTo>
                                <a:pt x="0" y="1419"/>
                              </a:lnTo>
                              <a:lnTo>
                                <a:pt x="0" y="139"/>
                              </a:lnTo>
                              <a:close/>
                            </a:path>
                          </a:pathLst>
                        </a:custGeom>
                        <a:noFill/>
                        <a:ln w="9525">
                          <a:solidFill>
                            <a:srgbClr val="7E7E7E"/>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60" name="Rectangle 188"/>
                        <a:cNvSpPr>
                          <a:spLocks noChangeArrowheads="1"/>
                        </a:cNvSpPr>
                      </a:nvSpPr>
                      <a:spPr bwMode="auto">
                        <a:xfrm>
                          <a:off x="12286" y="4867"/>
                          <a:ext cx="980" cy="152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261" name="Rectangle 189"/>
                        <a:cNvSpPr>
                          <a:spLocks noChangeArrowheads="1"/>
                        </a:cNvSpPr>
                      </a:nvSpPr>
                      <a:spPr bwMode="auto">
                        <a:xfrm>
                          <a:off x="12461" y="4879"/>
                          <a:ext cx="720" cy="1440"/>
                        </a:xfrm>
                        <a:prstGeom prst="rect">
                          <a:avLst/>
                        </a:prstGeom>
                        <a:noFill/>
                        <a:ln w="9525">
                          <a:noFill/>
                          <a:miter lim="800000"/>
                        </a:ln>
                      </a:spPr>
                      <a:txSp>
                        <a:txBody>
                          <a:bodyPr vert="horz" wrap="square" lIns="0" tIns="0" rIns="0" bIns="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pPr>
                            <a:endParaRPr kumimoji="0" lang="en-US" altLang="zh-CN" sz="1200" b="0" i="0" u="none" strike="noStrike" cap="none" normalizeH="0" baseline="0" smtClean="0">
                              <a:ln>
                                <a:noFill/>
                              </a:ln>
                              <a:solidFill>
                                <a:schemeClr val="tx1"/>
                              </a:solidFill>
                              <a:effectLst/>
                              <a:latin typeface="Times New Roman" panose="02020603050405020304" charset="0"/>
                              <a:ea typeface="宋体" panose="02010600030101010101" charset="-122"/>
                              <a:cs typeface="Arial" panose="020B0604020202020204" pitchFamily="2" charset="0"/>
                            </a:endParaRPr>
                          </a:p>
                          <a:p>
                            <a:pPr marL="0" marR="0" lvl="0" indent="0" algn="l" defTabSz="914400" rtl="0" eaLnBrk="1" fontAlgn="base" latinLnBrk="0" hangingPunct="1">
                              <a:lnSpc>
                                <a:spcPct val="100000"/>
                              </a:lnSpc>
                              <a:spcBef>
                                <a:spcPct val="0"/>
                              </a:spcBef>
                              <a:spcAft>
                                <a:spcPct val="0"/>
                              </a:spcAft>
                              <a:buClrTx/>
                              <a:buSzTx/>
                              <a:buFontTx/>
                              <a:buNone/>
                            </a:pPr>
                            <a:endParaRPr kumimoji="0" lang="en-US" sz="18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3262" name="Freeform 190"/>
                        <a:cNvSpPr/>
                      </a:nvSpPr>
                      <a:spPr bwMode="auto">
                        <a:xfrm>
                          <a:off x="12360" y="4909"/>
                          <a:ext cx="840" cy="1374"/>
                        </a:xfrm>
                        <a:custGeom>
                          <a:avLst/>
                          <a:gdLst/>
                          <a:ahLst/>
                          <a:cxnLst>
                            <a:cxn ang="0">
                              <a:pos x="0" y="140"/>
                            </a:cxn>
                            <a:cxn ang="0">
                              <a:pos x="0" y="1233"/>
                            </a:cxn>
                            <a:cxn ang="0">
                              <a:pos x="1" y="1254"/>
                            </a:cxn>
                            <a:cxn ang="0">
                              <a:pos x="6" y="1276"/>
                            </a:cxn>
                            <a:cxn ang="0">
                              <a:pos x="14" y="1296"/>
                            </a:cxn>
                            <a:cxn ang="0">
                              <a:pos x="26" y="1315"/>
                            </a:cxn>
                            <a:cxn ang="0">
                              <a:pos x="40" y="1332"/>
                            </a:cxn>
                            <a:cxn ang="0">
                              <a:pos x="56" y="1346"/>
                            </a:cxn>
                            <a:cxn ang="0">
                              <a:pos x="75" y="1358"/>
                            </a:cxn>
                            <a:cxn ang="0">
                              <a:pos x="95" y="1366"/>
                            </a:cxn>
                            <a:cxn ang="0">
                              <a:pos x="117" y="1372"/>
                            </a:cxn>
                            <a:cxn ang="0">
                              <a:pos x="140" y="1373"/>
                            </a:cxn>
                            <a:cxn ang="0">
                              <a:pos x="700" y="1373"/>
                            </a:cxn>
                            <a:cxn ang="0">
                              <a:pos x="720" y="1372"/>
                            </a:cxn>
                            <a:cxn ang="0">
                              <a:pos x="742" y="1367"/>
                            </a:cxn>
                            <a:cxn ang="0">
                              <a:pos x="762" y="1359"/>
                            </a:cxn>
                            <a:cxn ang="0">
                              <a:pos x="781" y="1347"/>
                            </a:cxn>
                            <a:cxn ang="0">
                              <a:pos x="798" y="1333"/>
                            </a:cxn>
                            <a:cxn ang="0">
                              <a:pos x="812" y="1317"/>
                            </a:cxn>
                            <a:cxn ang="0">
                              <a:pos x="824" y="1298"/>
                            </a:cxn>
                            <a:cxn ang="0">
                              <a:pos x="832" y="1278"/>
                            </a:cxn>
                            <a:cxn ang="0">
                              <a:pos x="838" y="1256"/>
                            </a:cxn>
                            <a:cxn ang="0">
                              <a:pos x="840" y="1233"/>
                            </a:cxn>
                            <a:cxn ang="0">
                              <a:pos x="840" y="140"/>
                            </a:cxn>
                            <a:cxn ang="0">
                              <a:pos x="838" y="119"/>
                            </a:cxn>
                            <a:cxn ang="0">
                              <a:pos x="833" y="97"/>
                            </a:cxn>
                            <a:cxn ang="0">
                              <a:pos x="825" y="77"/>
                            </a:cxn>
                            <a:cxn ang="0">
                              <a:pos x="813" y="58"/>
                            </a:cxn>
                            <a:cxn ang="0">
                              <a:pos x="799" y="41"/>
                            </a:cxn>
                            <a:cxn ang="0">
                              <a:pos x="783" y="27"/>
                            </a:cxn>
                            <a:cxn ang="0">
                              <a:pos x="764" y="15"/>
                            </a:cxn>
                            <a:cxn ang="0">
                              <a:pos x="744" y="7"/>
                            </a:cxn>
                            <a:cxn ang="0">
                              <a:pos x="722" y="1"/>
                            </a:cxn>
                            <a:cxn ang="0">
                              <a:pos x="700" y="0"/>
                            </a:cxn>
                            <a:cxn ang="0">
                              <a:pos x="140" y="0"/>
                            </a:cxn>
                            <a:cxn ang="0">
                              <a:pos x="119" y="1"/>
                            </a:cxn>
                            <a:cxn ang="0">
                              <a:pos x="97" y="6"/>
                            </a:cxn>
                            <a:cxn ang="0">
                              <a:pos x="77" y="14"/>
                            </a:cxn>
                            <a:cxn ang="0">
                              <a:pos x="58" y="26"/>
                            </a:cxn>
                            <a:cxn ang="0">
                              <a:pos x="41" y="40"/>
                            </a:cxn>
                            <a:cxn ang="0">
                              <a:pos x="27" y="56"/>
                            </a:cxn>
                            <a:cxn ang="0">
                              <a:pos x="15" y="75"/>
                            </a:cxn>
                            <a:cxn ang="0">
                              <a:pos x="7" y="95"/>
                            </a:cxn>
                            <a:cxn ang="0">
                              <a:pos x="1" y="117"/>
                            </a:cxn>
                            <a:cxn ang="0">
                              <a:pos x="0" y="140"/>
                            </a:cxn>
                          </a:cxnLst>
                          <a:rect l="0" t="0" r="r" b="b"/>
                          <a:pathLst>
                            <a:path w="840" h="1374">
                              <a:moveTo>
                                <a:pt x="0" y="140"/>
                              </a:moveTo>
                              <a:lnTo>
                                <a:pt x="0" y="1233"/>
                              </a:lnTo>
                              <a:lnTo>
                                <a:pt x="1" y="1254"/>
                              </a:lnTo>
                              <a:lnTo>
                                <a:pt x="6" y="1276"/>
                              </a:lnTo>
                              <a:lnTo>
                                <a:pt x="14" y="1296"/>
                              </a:lnTo>
                              <a:lnTo>
                                <a:pt x="26" y="1315"/>
                              </a:lnTo>
                              <a:lnTo>
                                <a:pt x="40" y="1332"/>
                              </a:lnTo>
                              <a:lnTo>
                                <a:pt x="56" y="1346"/>
                              </a:lnTo>
                              <a:lnTo>
                                <a:pt x="75" y="1358"/>
                              </a:lnTo>
                              <a:lnTo>
                                <a:pt x="95" y="1366"/>
                              </a:lnTo>
                              <a:lnTo>
                                <a:pt x="117" y="1372"/>
                              </a:lnTo>
                              <a:lnTo>
                                <a:pt x="140" y="1373"/>
                              </a:lnTo>
                              <a:lnTo>
                                <a:pt x="700" y="1373"/>
                              </a:lnTo>
                              <a:lnTo>
                                <a:pt x="720" y="1372"/>
                              </a:lnTo>
                              <a:lnTo>
                                <a:pt x="742" y="1367"/>
                              </a:lnTo>
                              <a:lnTo>
                                <a:pt x="762" y="1359"/>
                              </a:lnTo>
                              <a:lnTo>
                                <a:pt x="781" y="1347"/>
                              </a:lnTo>
                              <a:lnTo>
                                <a:pt x="798" y="1333"/>
                              </a:lnTo>
                              <a:lnTo>
                                <a:pt x="812" y="1317"/>
                              </a:lnTo>
                              <a:lnTo>
                                <a:pt x="824" y="1298"/>
                              </a:lnTo>
                              <a:lnTo>
                                <a:pt x="832" y="1278"/>
                              </a:lnTo>
                              <a:lnTo>
                                <a:pt x="838" y="1256"/>
                              </a:lnTo>
                              <a:lnTo>
                                <a:pt x="840" y="1233"/>
                              </a:lnTo>
                              <a:lnTo>
                                <a:pt x="840" y="140"/>
                              </a:lnTo>
                              <a:lnTo>
                                <a:pt x="838" y="119"/>
                              </a:lnTo>
                              <a:lnTo>
                                <a:pt x="833" y="97"/>
                              </a:lnTo>
                              <a:lnTo>
                                <a:pt x="825" y="77"/>
                              </a:lnTo>
                              <a:lnTo>
                                <a:pt x="813" y="58"/>
                              </a:lnTo>
                              <a:lnTo>
                                <a:pt x="799" y="41"/>
                              </a:lnTo>
                              <a:lnTo>
                                <a:pt x="783" y="27"/>
                              </a:lnTo>
                              <a:lnTo>
                                <a:pt x="764" y="15"/>
                              </a:lnTo>
                              <a:lnTo>
                                <a:pt x="744" y="7"/>
                              </a:lnTo>
                              <a:lnTo>
                                <a:pt x="722" y="1"/>
                              </a:lnTo>
                              <a:lnTo>
                                <a:pt x="700" y="0"/>
                              </a:lnTo>
                              <a:lnTo>
                                <a:pt x="140" y="0"/>
                              </a:lnTo>
                              <a:lnTo>
                                <a:pt x="119" y="1"/>
                              </a:lnTo>
                              <a:lnTo>
                                <a:pt x="97" y="6"/>
                              </a:lnTo>
                              <a:lnTo>
                                <a:pt x="77" y="14"/>
                              </a:lnTo>
                              <a:lnTo>
                                <a:pt x="58" y="26"/>
                              </a:lnTo>
                              <a:lnTo>
                                <a:pt x="41" y="40"/>
                              </a:lnTo>
                              <a:lnTo>
                                <a:pt x="27" y="56"/>
                              </a:lnTo>
                              <a:lnTo>
                                <a:pt x="15" y="75"/>
                              </a:lnTo>
                              <a:lnTo>
                                <a:pt x="7" y="95"/>
                              </a:lnTo>
                              <a:lnTo>
                                <a:pt x="1" y="117"/>
                              </a:lnTo>
                              <a:lnTo>
                                <a:pt x="0" y="140"/>
                              </a:lnTo>
                              <a:close/>
                            </a:path>
                          </a:pathLst>
                        </a:custGeom>
                        <a:solidFill>
                          <a:srgbClr val="FFFFFF"/>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63" name="Freeform 191"/>
                        <a:cNvSpPr/>
                      </a:nvSpPr>
                      <a:spPr bwMode="auto">
                        <a:xfrm>
                          <a:off x="12360" y="4909"/>
                          <a:ext cx="840" cy="1374"/>
                        </a:xfrm>
                        <a:custGeom>
                          <a:avLst/>
                          <a:gdLst/>
                          <a:ahLst/>
                          <a:cxnLst>
                            <a:cxn ang="0">
                              <a:pos x="0" y="140"/>
                            </a:cxn>
                            <a:cxn ang="0">
                              <a:pos x="1" y="117"/>
                            </a:cxn>
                            <a:cxn ang="0">
                              <a:pos x="7" y="95"/>
                            </a:cxn>
                            <a:cxn ang="0">
                              <a:pos x="15" y="75"/>
                            </a:cxn>
                            <a:cxn ang="0">
                              <a:pos x="27" y="56"/>
                            </a:cxn>
                            <a:cxn ang="0">
                              <a:pos x="41" y="40"/>
                            </a:cxn>
                            <a:cxn ang="0">
                              <a:pos x="58" y="26"/>
                            </a:cxn>
                            <a:cxn ang="0">
                              <a:pos x="77" y="14"/>
                            </a:cxn>
                            <a:cxn ang="0">
                              <a:pos x="97" y="6"/>
                            </a:cxn>
                            <a:cxn ang="0">
                              <a:pos x="119" y="1"/>
                            </a:cxn>
                            <a:cxn ang="0">
                              <a:pos x="140" y="0"/>
                            </a:cxn>
                            <a:cxn ang="0">
                              <a:pos x="700" y="0"/>
                            </a:cxn>
                            <a:cxn ang="0">
                              <a:pos x="722" y="1"/>
                            </a:cxn>
                            <a:cxn ang="0">
                              <a:pos x="744" y="7"/>
                            </a:cxn>
                            <a:cxn ang="0">
                              <a:pos x="764" y="15"/>
                            </a:cxn>
                            <a:cxn ang="0">
                              <a:pos x="783" y="27"/>
                            </a:cxn>
                            <a:cxn ang="0">
                              <a:pos x="799" y="41"/>
                            </a:cxn>
                            <a:cxn ang="0">
                              <a:pos x="813" y="58"/>
                            </a:cxn>
                            <a:cxn ang="0">
                              <a:pos x="825" y="77"/>
                            </a:cxn>
                            <a:cxn ang="0">
                              <a:pos x="833" y="97"/>
                            </a:cxn>
                            <a:cxn ang="0">
                              <a:pos x="838" y="119"/>
                            </a:cxn>
                            <a:cxn ang="0">
                              <a:pos x="840" y="140"/>
                            </a:cxn>
                            <a:cxn ang="0">
                              <a:pos x="840" y="1233"/>
                            </a:cxn>
                            <a:cxn ang="0">
                              <a:pos x="838" y="1256"/>
                            </a:cxn>
                            <a:cxn ang="0">
                              <a:pos x="832" y="1278"/>
                            </a:cxn>
                            <a:cxn ang="0">
                              <a:pos x="824" y="1298"/>
                            </a:cxn>
                            <a:cxn ang="0">
                              <a:pos x="812" y="1317"/>
                            </a:cxn>
                            <a:cxn ang="0">
                              <a:pos x="798" y="1333"/>
                            </a:cxn>
                            <a:cxn ang="0">
                              <a:pos x="781" y="1347"/>
                            </a:cxn>
                            <a:cxn ang="0">
                              <a:pos x="762" y="1359"/>
                            </a:cxn>
                            <a:cxn ang="0">
                              <a:pos x="742" y="1367"/>
                            </a:cxn>
                            <a:cxn ang="0">
                              <a:pos x="720" y="1372"/>
                            </a:cxn>
                            <a:cxn ang="0">
                              <a:pos x="700" y="1373"/>
                            </a:cxn>
                            <a:cxn ang="0">
                              <a:pos x="140" y="1373"/>
                            </a:cxn>
                            <a:cxn ang="0">
                              <a:pos x="117" y="1372"/>
                            </a:cxn>
                            <a:cxn ang="0">
                              <a:pos x="95" y="1366"/>
                            </a:cxn>
                            <a:cxn ang="0">
                              <a:pos x="75" y="1358"/>
                            </a:cxn>
                            <a:cxn ang="0">
                              <a:pos x="56" y="1346"/>
                            </a:cxn>
                            <a:cxn ang="0">
                              <a:pos x="40" y="1332"/>
                            </a:cxn>
                            <a:cxn ang="0">
                              <a:pos x="26" y="1315"/>
                            </a:cxn>
                            <a:cxn ang="0">
                              <a:pos x="14" y="1296"/>
                            </a:cxn>
                            <a:cxn ang="0">
                              <a:pos x="6" y="1276"/>
                            </a:cxn>
                            <a:cxn ang="0">
                              <a:pos x="1" y="1254"/>
                            </a:cxn>
                            <a:cxn ang="0">
                              <a:pos x="0" y="1233"/>
                            </a:cxn>
                            <a:cxn ang="0">
                              <a:pos x="0" y="140"/>
                            </a:cxn>
                          </a:cxnLst>
                          <a:rect l="0" t="0" r="r" b="b"/>
                          <a:pathLst>
                            <a:path w="840" h="1374">
                              <a:moveTo>
                                <a:pt x="0" y="140"/>
                              </a:moveTo>
                              <a:lnTo>
                                <a:pt x="1" y="117"/>
                              </a:lnTo>
                              <a:lnTo>
                                <a:pt x="7" y="95"/>
                              </a:lnTo>
                              <a:lnTo>
                                <a:pt x="15" y="75"/>
                              </a:lnTo>
                              <a:lnTo>
                                <a:pt x="27" y="56"/>
                              </a:lnTo>
                              <a:lnTo>
                                <a:pt x="41" y="40"/>
                              </a:lnTo>
                              <a:lnTo>
                                <a:pt x="58" y="26"/>
                              </a:lnTo>
                              <a:lnTo>
                                <a:pt x="77" y="14"/>
                              </a:lnTo>
                              <a:lnTo>
                                <a:pt x="97" y="6"/>
                              </a:lnTo>
                              <a:lnTo>
                                <a:pt x="119" y="1"/>
                              </a:lnTo>
                              <a:lnTo>
                                <a:pt x="140" y="0"/>
                              </a:lnTo>
                              <a:lnTo>
                                <a:pt x="700" y="0"/>
                              </a:lnTo>
                              <a:lnTo>
                                <a:pt x="722" y="1"/>
                              </a:lnTo>
                              <a:lnTo>
                                <a:pt x="744" y="7"/>
                              </a:lnTo>
                              <a:lnTo>
                                <a:pt x="764" y="15"/>
                              </a:lnTo>
                              <a:lnTo>
                                <a:pt x="783" y="27"/>
                              </a:lnTo>
                              <a:lnTo>
                                <a:pt x="799" y="41"/>
                              </a:lnTo>
                              <a:lnTo>
                                <a:pt x="813" y="58"/>
                              </a:lnTo>
                              <a:lnTo>
                                <a:pt x="825" y="77"/>
                              </a:lnTo>
                              <a:lnTo>
                                <a:pt x="833" y="97"/>
                              </a:lnTo>
                              <a:lnTo>
                                <a:pt x="838" y="119"/>
                              </a:lnTo>
                              <a:lnTo>
                                <a:pt x="840" y="140"/>
                              </a:lnTo>
                              <a:lnTo>
                                <a:pt x="840" y="1233"/>
                              </a:lnTo>
                              <a:lnTo>
                                <a:pt x="838" y="1256"/>
                              </a:lnTo>
                              <a:lnTo>
                                <a:pt x="832" y="1278"/>
                              </a:lnTo>
                              <a:lnTo>
                                <a:pt x="824" y="1298"/>
                              </a:lnTo>
                              <a:lnTo>
                                <a:pt x="812" y="1317"/>
                              </a:lnTo>
                              <a:lnTo>
                                <a:pt x="798" y="1333"/>
                              </a:lnTo>
                              <a:lnTo>
                                <a:pt x="781" y="1347"/>
                              </a:lnTo>
                              <a:lnTo>
                                <a:pt x="762" y="1359"/>
                              </a:lnTo>
                              <a:lnTo>
                                <a:pt x="742" y="1367"/>
                              </a:lnTo>
                              <a:lnTo>
                                <a:pt x="720" y="1372"/>
                              </a:lnTo>
                              <a:lnTo>
                                <a:pt x="700" y="1373"/>
                              </a:lnTo>
                              <a:lnTo>
                                <a:pt x="140" y="1373"/>
                              </a:lnTo>
                              <a:lnTo>
                                <a:pt x="117" y="1372"/>
                              </a:lnTo>
                              <a:lnTo>
                                <a:pt x="95" y="1366"/>
                              </a:lnTo>
                              <a:lnTo>
                                <a:pt x="75" y="1358"/>
                              </a:lnTo>
                              <a:lnTo>
                                <a:pt x="56" y="1346"/>
                              </a:lnTo>
                              <a:lnTo>
                                <a:pt x="40" y="1332"/>
                              </a:lnTo>
                              <a:lnTo>
                                <a:pt x="26" y="1315"/>
                              </a:lnTo>
                              <a:lnTo>
                                <a:pt x="14" y="1296"/>
                              </a:lnTo>
                              <a:lnTo>
                                <a:pt x="6" y="1276"/>
                              </a:lnTo>
                              <a:lnTo>
                                <a:pt x="1" y="1254"/>
                              </a:lnTo>
                              <a:lnTo>
                                <a:pt x="0" y="1233"/>
                              </a:lnTo>
                              <a:lnTo>
                                <a:pt x="0" y="140"/>
                              </a:lnTo>
                              <a:close/>
                            </a:path>
                          </a:pathLst>
                        </a:custGeom>
                        <a:noFill/>
                        <a:ln w="9525">
                          <a:solidFill>
                            <a:srgbClr val="7E7E7E"/>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grpSp>
                      <a:nvGrpSpPr>
                        <a:cNvPr id="114" name="Group 192"/>
                        <a:cNvGrpSpPr/>
                      </a:nvGrpSpPr>
                      <a:grpSpPr bwMode="auto">
                        <a:xfrm>
                          <a:off x="2241" y="5785"/>
                          <a:ext cx="209" cy="480"/>
                          <a:chOff x="2241" y="5785"/>
                          <a:chExt cx="209" cy="480"/>
                        </a:xfrm>
                      </a:grpSpPr>
                      <a:sp>
                        <a:nvSpPr>
                          <a:cNvPr id="3265" name="Freeform 193"/>
                          <a:cNvSpPr/>
                        </a:nvSpPr>
                        <a:spPr bwMode="auto">
                          <a:xfrm>
                            <a:off x="2241" y="5785"/>
                            <a:ext cx="209" cy="480"/>
                          </a:xfrm>
                          <a:custGeom>
                            <a:avLst/>
                            <a:gdLst/>
                            <a:ahLst/>
                            <a:cxnLst>
                              <a:cxn ang="0">
                                <a:pos x="126" y="0"/>
                              </a:cxn>
                              <a:cxn ang="0">
                                <a:pos x="81" y="0"/>
                              </a:cxn>
                              <a:cxn ang="0">
                                <a:pos x="81" y="352"/>
                              </a:cxn>
                              <a:cxn ang="0">
                                <a:pos x="104" y="390"/>
                              </a:cxn>
                              <a:cxn ang="0">
                                <a:pos x="126" y="352"/>
                              </a:cxn>
                              <a:cxn ang="0">
                                <a:pos x="126" y="0"/>
                              </a:cxn>
                            </a:cxnLst>
                            <a:rect l="0" t="0" r="r" b="b"/>
                            <a:pathLst>
                              <a:path w="209" h="480">
                                <a:moveTo>
                                  <a:pt x="126" y="0"/>
                                </a:moveTo>
                                <a:lnTo>
                                  <a:pt x="81" y="0"/>
                                </a:lnTo>
                                <a:lnTo>
                                  <a:pt x="81" y="352"/>
                                </a:lnTo>
                                <a:lnTo>
                                  <a:pt x="104" y="390"/>
                                </a:lnTo>
                                <a:lnTo>
                                  <a:pt x="126" y="352"/>
                                </a:lnTo>
                                <a:lnTo>
                                  <a:pt x="126" y="0"/>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66" name="Freeform 194"/>
                          <a:cNvSpPr/>
                        </a:nvSpPr>
                        <a:spPr bwMode="auto">
                          <a:xfrm>
                            <a:off x="2241" y="5785"/>
                            <a:ext cx="209" cy="480"/>
                          </a:xfrm>
                          <a:custGeom>
                            <a:avLst/>
                            <a:gdLst/>
                            <a:ahLst/>
                            <a:cxnLst>
                              <a:cxn ang="0">
                                <a:pos x="202" y="311"/>
                              </a:cxn>
                              <a:cxn ang="0">
                                <a:pos x="127" y="435"/>
                              </a:cxn>
                              <a:cxn ang="0">
                                <a:pos x="123" y="424"/>
                              </a:cxn>
                              <a:cxn ang="0">
                                <a:pos x="85" y="424"/>
                              </a:cxn>
                              <a:cxn ang="0">
                                <a:pos x="82" y="435"/>
                              </a:cxn>
                              <a:cxn ang="0">
                                <a:pos x="14" y="281"/>
                              </a:cxn>
                              <a:cxn ang="0">
                                <a:pos x="3" y="287"/>
                              </a:cxn>
                              <a:cxn ang="0">
                                <a:pos x="0" y="301"/>
                              </a:cxn>
                              <a:cxn ang="0">
                                <a:pos x="6" y="311"/>
                              </a:cxn>
                              <a:cxn ang="0">
                                <a:pos x="104" y="480"/>
                              </a:cxn>
                              <a:cxn ang="0">
                                <a:pos x="202" y="311"/>
                              </a:cxn>
                            </a:cxnLst>
                            <a:rect l="0" t="0" r="r" b="b"/>
                            <a:pathLst>
                              <a:path w="209" h="480">
                                <a:moveTo>
                                  <a:pt x="202" y="311"/>
                                </a:moveTo>
                                <a:lnTo>
                                  <a:pt x="127" y="435"/>
                                </a:lnTo>
                                <a:lnTo>
                                  <a:pt x="123" y="424"/>
                                </a:lnTo>
                                <a:lnTo>
                                  <a:pt x="85" y="424"/>
                                </a:lnTo>
                                <a:lnTo>
                                  <a:pt x="82" y="435"/>
                                </a:lnTo>
                                <a:lnTo>
                                  <a:pt x="14" y="281"/>
                                </a:lnTo>
                                <a:lnTo>
                                  <a:pt x="3" y="287"/>
                                </a:lnTo>
                                <a:lnTo>
                                  <a:pt x="0" y="301"/>
                                </a:lnTo>
                                <a:lnTo>
                                  <a:pt x="6" y="311"/>
                                </a:lnTo>
                                <a:lnTo>
                                  <a:pt x="104" y="480"/>
                                </a:lnTo>
                                <a:lnTo>
                                  <a:pt x="202" y="311"/>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67" name="Freeform 195"/>
                          <a:cNvSpPr/>
                        </a:nvSpPr>
                        <a:spPr bwMode="auto">
                          <a:xfrm>
                            <a:off x="2241" y="5785"/>
                            <a:ext cx="209" cy="480"/>
                          </a:xfrm>
                          <a:custGeom>
                            <a:avLst/>
                            <a:gdLst/>
                            <a:ahLst/>
                            <a:cxnLst>
                              <a:cxn ang="0">
                                <a:pos x="183" y="274"/>
                              </a:cxn>
                              <a:cxn ang="0">
                                <a:pos x="170" y="278"/>
                              </a:cxn>
                              <a:cxn ang="0">
                                <a:pos x="163" y="289"/>
                              </a:cxn>
                              <a:cxn ang="0">
                                <a:pos x="126" y="352"/>
                              </a:cxn>
                              <a:cxn ang="0">
                                <a:pos x="104" y="390"/>
                              </a:cxn>
                              <a:cxn ang="0">
                                <a:pos x="81" y="352"/>
                              </a:cxn>
                              <a:cxn ang="0">
                                <a:pos x="45" y="289"/>
                              </a:cxn>
                              <a:cxn ang="0">
                                <a:pos x="38" y="278"/>
                              </a:cxn>
                              <a:cxn ang="0">
                                <a:pos x="25" y="274"/>
                              </a:cxn>
                              <a:cxn ang="0">
                                <a:pos x="14" y="281"/>
                              </a:cxn>
                              <a:cxn ang="0">
                                <a:pos x="82" y="435"/>
                              </a:cxn>
                              <a:cxn ang="0">
                                <a:pos x="85" y="424"/>
                              </a:cxn>
                              <a:cxn ang="0">
                                <a:pos x="123" y="424"/>
                              </a:cxn>
                              <a:cxn ang="0">
                                <a:pos x="127" y="435"/>
                              </a:cxn>
                              <a:cxn ang="0">
                                <a:pos x="202" y="311"/>
                              </a:cxn>
                              <a:cxn ang="0">
                                <a:pos x="208" y="301"/>
                              </a:cxn>
                              <a:cxn ang="0">
                                <a:pos x="205" y="287"/>
                              </a:cxn>
                              <a:cxn ang="0">
                                <a:pos x="194" y="281"/>
                              </a:cxn>
                              <a:cxn ang="0">
                                <a:pos x="183" y="274"/>
                              </a:cxn>
                            </a:cxnLst>
                            <a:rect l="0" t="0" r="r" b="b"/>
                            <a:pathLst>
                              <a:path w="209" h="480">
                                <a:moveTo>
                                  <a:pt x="183" y="274"/>
                                </a:moveTo>
                                <a:lnTo>
                                  <a:pt x="170" y="278"/>
                                </a:lnTo>
                                <a:lnTo>
                                  <a:pt x="163" y="289"/>
                                </a:lnTo>
                                <a:lnTo>
                                  <a:pt x="126" y="352"/>
                                </a:lnTo>
                                <a:lnTo>
                                  <a:pt x="104" y="390"/>
                                </a:lnTo>
                                <a:lnTo>
                                  <a:pt x="81" y="352"/>
                                </a:lnTo>
                                <a:lnTo>
                                  <a:pt x="45" y="289"/>
                                </a:lnTo>
                                <a:lnTo>
                                  <a:pt x="38" y="278"/>
                                </a:lnTo>
                                <a:lnTo>
                                  <a:pt x="25" y="274"/>
                                </a:lnTo>
                                <a:lnTo>
                                  <a:pt x="14" y="281"/>
                                </a:lnTo>
                                <a:lnTo>
                                  <a:pt x="82" y="435"/>
                                </a:lnTo>
                                <a:lnTo>
                                  <a:pt x="85" y="424"/>
                                </a:lnTo>
                                <a:lnTo>
                                  <a:pt x="123" y="424"/>
                                </a:lnTo>
                                <a:lnTo>
                                  <a:pt x="127" y="435"/>
                                </a:lnTo>
                                <a:lnTo>
                                  <a:pt x="202" y="311"/>
                                </a:lnTo>
                                <a:lnTo>
                                  <a:pt x="208" y="301"/>
                                </a:lnTo>
                                <a:lnTo>
                                  <a:pt x="205" y="287"/>
                                </a:lnTo>
                                <a:lnTo>
                                  <a:pt x="194" y="281"/>
                                </a:lnTo>
                                <a:lnTo>
                                  <a:pt x="183" y="274"/>
                                </a:lnTo>
                                <a:close/>
                              </a:path>
                            </a:pathLst>
                          </a:custGeom>
                          <a:solidFill>
                            <a:srgbClr val="A6A6A6"/>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grpSp>
                    <a:sp>
                      <a:nvSpPr>
                        <a:cNvPr id="3268" name="Freeform 196"/>
                        <a:cNvSpPr/>
                      </a:nvSpPr>
                      <a:spPr bwMode="auto">
                        <a:xfrm>
                          <a:off x="1440" y="5257"/>
                          <a:ext cx="1800" cy="600"/>
                        </a:xfrm>
                        <a:custGeom>
                          <a:avLst/>
                          <a:gdLst/>
                          <a:ahLst/>
                          <a:cxnLst>
                            <a:cxn ang="0">
                              <a:pos x="0" y="100"/>
                            </a:cxn>
                            <a:cxn ang="0">
                              <a:pos x="0" y="501"/>
                            </a:cxn>
                            <a:cxn ang="0">
                              <a:pos x="2" y="524"/>
                            </a:cxn>
                            <a:cxn ang="0">
                              <a:pos x="10" y="544"/>
                            </a:cxn>
                            <a:cxn ang="0">
                              <a:pos x="22" y="563"/>
                            </a:cxn>
                            <a:cxn ang="0">
                              <a:pos x="37" y="578"/>
                            </a:cxn>
                            <a:cxn ang="0">
                              <a:pos x="56" y="590"/>
                            </a:cxn>
                            <a:cxn ang="0">
                              <a:pos x="77" y="597"/>
                            </a:cxn>
                            <a:cxn ang="0">
                              <a:pos x="100" y="600"/>
                            </a:cxn>
                            <a:cxn ang="0">
                              <a:pos x="1701" y="599"/>
                            </a:cxn>
                            <a:cxn ang="0">
                              <a:pos x="1724" y="597"/>
                            </a:cxn>
                            <a:cxn ang="0">
                              <a:pos x="1744" y="589"/>
                            </a:cxn>
                            <a:cxn ang="0">
                              <a:pos x="1763" y="577"/>
                            </a:cxn>
                            <a:cxn ang="0">
                              <a:pos x="1778" y="562"/>
                            </a:cxn>
                            <a:cxn ang="0">
                              <a:pos x="1790" y="543"/>
                            </a:cxn>
                            <a:cxn ang="0">
                              <a:pos x="1797" y="522"/>
                            </a:cxn>
                            <a:cxn ang="0">
                              <a:pos x="1800" y="500"/>
                            </a:cxn>
                            <a:cxn ang="0">
                              <a:pos x="1799" y="98"/>
                            </a:cxn>
                            <a:cxn ang="0">
                              <a:pos x="1797" y="75"/>
                            </a:cxn>
                            <a:cxn ang="0">
                              <a:pos x="1789" y="55"/>
                            </a:cxn>
                            <a:cxn ang="0">
                              <a:pos x="1777" y="36"/>
                            </a:cxn>
                            <a:cxn ang="0">
                              <a:pos x="1762" y="21"/>
                            </a:cxn>
                            <a:cxn ang="0">
                              <a:pos x="1743" y="9"/>
                            </a:cxn>
                            <a:cxn ang="0">
                              <a:pos x="1722" y="2"/>
                            </a:cxn>
                            <a:cxn ang="0">
                              <a:pos x="1700" y="0"/>
                            </a:cxn>
                            <a:cxn ang="0">
                              <a:pos x="98" y="0"/>
                            </a:cxn>
                            <a:cxn ang="0">
                              <a:pos x="75" y="2"/>
                            </a:cxn>
                            <a:cxn ang="0">
                              <a:pos x="55" y="10"/>
                            </a:cxn>
                            <a:cxn ang="0">
                              <a:pos x="36" y="22"/>
                            </a:cxn>
                            <a:cxn ang="0">
                              <a:pos x="21" y="37"/>
                            </a:cxn>
                            <a:cxn ang="0">
                              <a:pos x="9" y="56"/>
                            </a:cxn>
                            <a:cxn ang="0">
                              <a:pos x="2" y="77"/>
                            </a:cxn>
                            <a:cxn ang="0">
                              <a:pos x="0" y="100"/>
                            </a:cxn>
                          </a:cxnLst>
                          <a:rect l="0" t="0" r="r" b="b"/>
                          <a:pathLst>
                            <a:path w="1800" h="600">
                              <a:moveTo>
                                <a:pt x="0" y="100"/>
                              </a:moveTo>
                              <a:lnTo>
                                <a:pt x="0" y="501"/>
                              </a:lnTo>
                              <a:lnTo>
                                <a:pt x="2" y="524"/>
                              </a:lnTo>
                              <a:lnTo>
                                <a:pt x="10" y="544"/>
                              </a:lnTo>
                              <a:lnTo>
                                <a:pt x="22" y="563"/>
                              </a:lnTo>
                              <a:lnTo>
                                <a:pt x="37" y="578"/>
                              </a:lnTo>
                              <a:lnTo>
                                <a:pt x="56" y="590"/>
                              </a:lnTo>
                              <a:lnTo>
                                <a:pt x="77" y="597"/>
                              </a:lnTo>
                              <a:lnTo>
                                <a:pt x="100" y="600"/>
                              </a:lnTo>
                              <a:lnTo>
                                <a:pt x="1701" y="599"/>
                              </a:lnTo>
                              <a:lnTo>
                                <a:pt x="1724" y="597"/>
                              </a:lnTo>
                              <a:lnTo>
                                <a:pt x="1744" y="589"/>
                              </a:lnTo>
                              <a:lnTo>
                                <a:pt x="1763" y="577"/>
                              </a:lnTo>
                              <a:lnTo>
                                <a:pt x="1778" y="562"/>
                              </a:lnTo>
                              <a:lnTo>
                                <a:pt x="1790" y="543"/>
                              </a:lnTo>
                              <a:lnTo>
                                <a:pt x="1797" y="522"/>
                              </a:lnTo>
                              <a:lnTo>
                                <a:pt x="1800" y="500"/>
                              </a:lnTo>
                              <a:lnTo>
                                <a:pt x="1799" y="98"/>
                              </a:lnTo>
                              <a:lnTo>
                                <a:pt x="1797" y="75"/>
                              </a:lnTo>
                              <a:lnTo>
                                <a:pt x="1789" y="55"/>
                              </a:lnTo>
                              <a:lnTo>
                                <a:pt x="1777" y="36"/>
                              </a:lnTo>
                              <a:lnTo>
                                <a:pt x="1762" y="21"/>
                              </a:lnTo>
                              <a:lnTo>
                                <a:pt x="1743" y="9"/>
                              </a:lnTo>
                              <a:lnTo>
                                <a:pt x="1722" y="2"/>
                              </a:lnTo>
                              <a:lnTo>
                                <a:pt x="1700" y="0"/>
                              </a:lnTo>
                              <a:lnTo>
                                <a:pt x="98" y="0"/>
                              </a:lnTo>
                              <a:lnTo>
                                <a:pt x="75" y="2"/>
                              </a:lnTo>
                              <a:lnTo>
                                <a:pt x="55" y="10"/>
                              </a:lnTo>
                              <a:lnTo>
                                <a:pt x="36" y="22"/>
                              </a:lnTo>
                              <a:lnTo>
                                <a:pt x="21" y="37"/>
                              </a:lnTo>
                              <a:lnTo>
                                <a:pt x="9" y="56"/>
                              </a:lnTo>
                              <a:lnTo>
                                <a:pt x="2" y="77"/>
                              </a:lnTo>
                              <a:lnTo>
                                <a:pt x="0" y="100"/>
                              </a:lnTo>
                              <a:close/>
                            </a:path>
                          </a:pathLst>
                        </a:custGeom>
                        <a:solidFill>
                          <a:srgbClr val="FFFFFF"/>
                        </a:solidFill>
                        <a:ln w="9525">
                          <a:no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sp>
                      <a:nvSpPr>
                        <a:cNvPr id="3269" name="Freeform 197"/>
                        <a:cNvSpPr/>
                      </a:nvSpPr>
                      <a:spPr bwMode="auto">
                        <a:xfrm>
                          <a:off x="1440" y="5257"/>
                          <a:ext cx="1800" cy="600"/>
                        </a:xfrm>
                        <a:custGeom>
                          <a:avLst/>
                          <a:gdLst/>
                          <a:ahLst/>
                          <a:cxnLst>
                            <a:cxn ang="0">
                              <a:pos x="0" y="100"/>
                            </a:cxn>
                            <a:cxn ang="0">
                              <a:pos x="2" y="77"/>
                            </a:cxn>
                            <a:cxn ang="0">
                              <a:pos x="9" y="56"/>
                            </a:cxn>
                            <a:cxn ang="0">
                              <a:pos x="21" y="37"/>
                            </a:cxn>
                            <a:cxn ang="0">
                              <a:pos x="36" y="22"/>
                            </a:cxn>
                            <a:cxn ang="0">
                              <a:pos x="55" y="10"/>
                            </a:cxn>
                            <a:cxn ang="0">
                              <a:pos x="75" y="2"/>
                            </a:cxn>
                            <a:cxn ang="0">
                              <a:pos x="98" y="0"/>
                            </a:cxn>
                            <a:cxn ang="0">
                              <a:pos x="100" y="0"/>
                            </a:cxn>
                            <a:cxn ang="0">
                              <a:pos x="1700" y="0"/>
                            </a:cxn>
                            <a:cxn ang="0">
                              <a:pos x="1722" y="2"/>
                            </a:cxn>
                            <a:cxn ang="0">
                              <a:pos x="1743" y="9"/>
                            </a:cxn>
                            <a:cxn ang="0">
                              <a:pos x="1762" y="21"/>
                            </a:cxn>
                            <a:cxn ang="0">
                              <a:pos x="1777" y="36"/>
                            </a:cxn>
                            <a:cxn ang="0">
                              <a:pos x="1789" y="55"/>
                            </a:cxn>
                            <a:cxn ang="0">
                              <a:pos x="1797" y="75"/>
                            </a:cxn>
                            <a:cxn ang="0">
                              <a:pos x="1799" y="98"/>
                            </a:cxn>
                            <a:cxn ang="0">
                              <a:pos x="1800" y="100"/>
                            </a:cxn>
                            <a:cxn ang="0">
                              <a:pos x="1800" y="500"/>
                            </a:cxn>
                            <a:cxn ang="0">
                              <a:pos x="1797" y="522"/>
                            </a:cxn>
                            <a:cxn ang="0">
                              <a:pos x="1790" y="543"/>
                            </a:cxn>
                            <a:cxn ang="0">
                              <a:pos x="1778" y="562"/>
                            </a:cxn>
                            <a:cxn ang="0">
                              <a:pos x="1763" y="577"/>
                            </a:cxn>
                            <a:cxn ang="0">
                              <a:pos x="1744" y="589"/>
                            </a:cxn>
                            <a:cxn ang="0">
                              <a:pos x="1724" y="597"/>
                            </a:cxn>
                            <a:cxn ang="0">
                              <a:pos x="1701" y="599"/>
                            </a:cxn>
                            <a:cxn ang="0">
                              <a:pos x="1700" y="600"/>
                            </a:cxn>
                            <a:cxn ang="0">
                              <a:pos x="100" y="600"/>
                            </a:cxn>
                            <a:cxn ang="0">
                              <a:pos x="77" y="597"/>
                            </a:cxn>
                            <a:cxn ang="0">
                              <a:pos x="56" y="590"/>
                            </a:cxn>
                            <a:cxn ang="0">
                              <a:pos x="37" y="578"/>
                            </a:cxn>
                            <a:cxn ang="0">
                              <a:pos x="22" y="563"/>
                            </a:cxn>
                            <a:cxn ang="0">
                              <a:pos x="10" y="544"/>
                            </a:cxn>
                            <a:cxn ang="0">
                              <a:pos x="2" y="524"/>
                            </a:cxn>
                            <a:cxn ang="0">
                              <a:pos x="0" y="501"/>
                            </a:cxn>
                            <a:cxn ang="0">
                              <a:pos x="0" y="500"/>
                            </a:cxn>
                            <a:cxn ang="0">
                              <a:pos x="0" y="100"/>
                            </a:cxn>
                          </a:cxnLst>
                          <a:rect l="0" t="0" r="r" b="b"/>
                          <a:pathLst>
                            <a:path w="1800" h="600">
                              <a:moveTo>
                                <a:pt x="0" y="100"/>
                              </a:moveTo>
                              <a:lnTo>
                                <a:pt x="2" y="77"/>
                              </a:lnTo>
                              <a:lnTo>
                                <a:pt x="9" y="56"/>
                              </a:lnTo>
                              <a:lnTo>
                                <a:pt x="21" y="37"/>
                              </a:lnTo>
                              <a:lnTo>
                                <a:pt x="36" y="22"/>
                              </a:lnTo>
                              <a:lnTo>
                                <a:pt x="55" y="10"/>
                              </a:lnTo>
                              <a:lnTo>
                                <a:pt x="75" y="2"/>
                              </a:lnTo>
                              <a:lnTo>
                                <a:pt x="98" y="0"/>
                              </a:lnTo>
                              <a:lnTo>
                                <a:pt x="100" y="0"/>
                              </a:lnTo>
                              <a:lnTo>
                                <a:pt x="1700" y="0"/>
                              </a:lnTo>
                              <a:lnTo>
                                <a:pt x="1722" y="2"/>
                              </a:lnTo>
                              <a:lnTo>
                                <a:pt x="1743" y="9"/>
                              </a:lnTo>
                              <a:lnTo>
                                <a:pt x="1762" y="21"/>
                              </a:lnTo>
                              <a:lnTo>
                                <a:pt x="1777" y="36"/>
                              </a:lnTo>
                              <a:lnTo>
                                <a:pt x="1789" y="55"/>
                              </a:lnTo>
                              <a:lnTo>
                                <a:pt x="1797" y="75"/>
                              </a:lnTo>
                              <a:lnTo>
                                <a:pt x="1799" y="98"/>
                              </a:lnTo>
                              <a:lnTo>
                                <a:pt x="1800" y="100"/>
                              </a:lnTo>
                              <a:lnTo>
                                <a:pt x="1800" y="500"/>
                              </a:lnTo>
                              <a:lnTo>
                                <a:pt x="1797" y="522"/>
                              </a:lnTo>
                              <a:lnTo>
                                <a:pt x="1790" y="543"/>
                              </a:lnTo>
                              <a:lnTo>
                                <a:pt x="1778" y="562"/>
                              </a:lnTo>
                              <a:lnTo>
                                <a:pt x="1763" y="577"/>
                              </a:lnTo>
                              <a:lnTo>
                                <a:pt x="1744" y="589"/>
                              </a:lnTo>
                              <a:lnTo>
                                <a:pt x="1724" y="597"/>
                              </a:lnTo>
                              <a:lnTo>
                                <a:pt x="1701" y="599"/>
                              </a:lnTo>
                              <a:lnTo>
                                <a:pt x="1700" y="600"/>
                              </a:lnTo>
                              <a:lnTo>
                                <a:pt x="100" y="600"/>
                              </a:lnTo>
                              <a:lnTo>
                                <a:pt x="77" y="597"/>
                              </a:lnTo>
                              <a:lnTo>
                                <a:pt x="56" y="590"/>
                              </a:lnTo>
                              <a:lnTo>
                                <a:pt x="37" y="578"/>
                              </a:lnTo>
                              <a:lnTo>
                                <a:pt x="22" y="563"/>
                              </a:lnTo>
                              <a:lnTo>
                                <a:pt x="10" y="544"/>
                              </a:lnTo>
                              <a:lnTo>
                                <a:pt x="2" y="524"/>
                              </a:lnTo>
                              <a:lnTo>
                                <a:pt x="0" y="501"/>
                              </a:lnTo>
                              <a:lnTo>
                                <a:pt x="0" y="500"/>
                              </a:lnTo>
                              <a:lnTo>
                                <a:pt x="0" y="100"/>
                              </a:lnTo>
                              <a:close/>
                            </a:path>
                          </a:pathLst>
                        </a:custGeom>
                        <a:noFill/>
                        <a:ln w="25400">
                          <a:solidFill>
                            <a:srgbClr val="A6A6A6"/>
                          </a:solidFill>
                          <a:round/>
                        </a:ln>
                      </a:spPr>
                      <a:txSp>
                        <a:txBody>
                          <a:bodyPr vert="horz" wrap="square" lIns="91440" tIns="45720" rIns="91440" bIns="45720" numCol="1" anchor="t"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endParaRPr lang="en-US"/>
                          </a:p>
                        </a:txBody>
                        <a:useSpRect/>
                      </a:txSp>
                    </a:sp>
                  </a:grpSp>
                  <a:sp>
                    <a:nvSpPr>
                      <a:cNvPr id="194" name="TextBox 193"/>
                      <a:cNvSpPr txBox="1"/>
                    </a:nvSpPr>
                    <a:spPr>
                      <a:xfrm>
                        <a:off x="695325" y="1581150"/>
                        <a:ext cx="1485900" cy="341632"/>
                      </a:xfrm>
                      <a:prstGeom prst="rect">
                        <a:avLst/>
                      </a:prstGeom>
                      <a:solidFill>
                        <a:schemeClr val="tx1"/>
                      </a:solid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r>
                            <a:rPr lang="zh-CN" altLang="en-US" sz="1800" dirty="0" smtClean="0">
                              <a:solidFill>
                                <a:schemeClr val="bg1"/>
                              </a:solidFill>
                              <a:latin typeface="微软雅黑" panose="020B0503020204020204" pitchFamily="34" charset="-122"/>
                              <a:ea typeface="微软雅黑" panose="020B0503020204020204" pitchFamily="34" charset="-122"/>
                            </a:rPr>
                            <a:t>大数据系统</a:t>
                          </a:r>
                          <a:endParaRPr lang="en-US" sz="1800" dirty="0">
                            <a:solidFill>
                              <a:schemeClr val="bg1"/>
                            </a:solidFill>
                            <a:latin typeface="微软雅黑" panose="020B0503020204020204" pitchFamily="34" charset="-122"/>
                            <a:ea typeface="微软雅黑" panose="020B0503020204020204" pitchFamily="34" charset="-122"/>
                          </a:endParaRPr>
                        </a:p>
                      </a:txBody>
                      <a:useSpRect/>
                    </a:txSp>
                  </a:sp>
                  <a:sp>
                    <a:nvSpPr>
                      <a:cNvPr id="195" name="TextBox 194"/>
                      <a:cNvSpPr txBox="1"/>
                    </a:nvSpPr>
                    <a:spPr>
                      <a:xfrm>
                        <a:off x="2028826" y="962025"/>
                        <a:ext cx="923924" cy="286232"/>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lgn="l"/>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外部源</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txBody>
                      <a:useSpRect/>
                    </a:txSp>
                  </a:sp>
                  <a:sp>
                    <a:nvSpPr>
                      <a:cNvPr id="196" name="TextBox 195"/>
                      <a:cNvSpPr txBox="1"/>
                    </a:nvSpPr>
                    <a:spPr>
                      <a:xfrm>
                        <a:off x="3152776" y="962025"/>
                        <a:ext cx="923924" cy="286232"/>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lgn="l"/>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外部池</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txBody>
                      <a:useSpRect/>
                    </a:txSp>
                  </a:sp>
                  <a:sp>
                    <a:nvSpPr>
                      <a:cNvPr id="197" name="TextBox 196"/>
                      <a:cNvSpPr txBox="1"/>
                    </a:nvSpPr>
                    <a:spPr>
                      <a:xfrm>
                        <a:off x="4229101" y="2286000"/>
                        <a:ext cx="923924" cy="518604"/>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spcBef>
                              <a:spcPts val="300"/>
                            </a:spcBef>
                          </a:pPr>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数据</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p>
                          <a:pPr>
                            <a:spcBef>
                              <a:spcPts val="300"/>
                            </a:spcBef>
                          </a:pPr>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图形化</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txBody>
                      <a:useSpRect/>
                    </a:txSp>
                  </a:sp>
                  <a:sp>
                    <a:nvSpPr>
                      <a:cNvPr id="198" name="TextBox 197"/>
                      <a:cNvSpPr txBox="1"/>
                    </a:nvSpPr>
                    <a:spPr>
                      <a:xfrm>
                        <a:off x="5334001" y="2286000"/>
                        <a:ext cx="923924" cy="518604"/>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spcBef>
                              <a:spcPts val="300"/>
                            </a:spcBef>
                          </a:pPr>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数据</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p>
                          <a:pPr>
                            <a:spcBef>
                              <a:spcPts val="300"/>
                            </a:spcBef>
                          </a:pPr>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协作</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txBody>
                      <a:useSpRect/>
                    </a:txSp>
                  </a:sp>
                  <a:sp>
                    <a:nvSpPr>
                      <a:cNvPr id="199" name="Rectangle 198"/>
                      <a:cNvSpPr/>
                    </a:nvSpPr>
                    <a:spPr bwMode="auto">
                      <a:xfrm>
                        <a:off x="4086226" y="2152650"/>
                        <a:ext cx="2247900" cy="704850"/>
                      </a:xfrm>
                      <a:prstGeom prst="rect">
                        <a:avLst/>
                      </a:prstGeom>
                      <a:noFill/>
                      <a:ln w="12700" cap="flat" cmpd="sng" algn="ctr">
                        <a:solidFill>
                          <a:schemeClr val="tx1">
                            <a:lumMod val="50000"/>
                            <a:lumOff val="50000"/>
                          </a:schemeClr>
                        </a:solidFill>
                        <a:prstDash val="dash"/>
                        <a:round/>
                        <a:headEnd type="oval" w="med" len="med"/>
                        <a:tailEnd type="triangle" w="med" len="med"/>
                      </a:ln>
                      <a:effectLst/>
                    </a:spPr>
                    <a:txSp>
                      <a:txBody>
                        <a:bodyPr vert="horz" wrap="none" lIns="91440" tIns="45720" rIns="91440" bIns="45720" numCol="1" rtlCol="0" anchor="ctr"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119380" marR="0" indent="-119380" algn="ctr" defTabSz="914400" rtl="0" eaLnBrk="1" fontAlgn="base" latinLnBrk="0" hangingPunct="1">
                            <a:lnSpc>
                              <a:spcPct val="90000"/>
                            </a:lnSpc>
                            <a:spcBef>
                              <a:spcPct val="50000"/>
                            </a:spcBef>
                            <a:spcAft>
                              <a:spcPct val="0"/>
                            </a:spcAft>
                            <a:buClr>
                              <a:schemeClr val="accent1"/>
                            </a:buClr>
                            <a:buSzTx/>
                            <a:buFontTx/>
                            <a:buNone/>
                          </a:pPr>
                          <a:endParaRPr kumimoji="0" lang="en-US" sz="2000" b="1" i="0" u="none" strike="noStrike" cap="none" normalizeH="0" baseline="0">
                            <a:ln>
                              <a:noFill/>
                            </a:ln>
                            <a:solidFill>
                              <a:schemeClr val="tx1"/>
                            </a:solidFill>
                            <a:effectLst/>
                            <a:latin typeface="Arial" panose="020B0604020202020204" pitchFamily="2" charset="0"/>
                          </a:endParaRPr>
                        </a:p>
                      </a:txBody>
                      <a:useSpRect/>
                    </a:txSp>
                  </a:sp>
                  <a:sp>
                    <a:nvSpPr>
                      <a:cNvPr id="200" name="Rectangle 199"/>
                      <a:cNvSpPr/>
                    </a:nvSpPr>
                    <a:spPr bwMode="auto">
                      <a:xfrm>
                        <a:off x="1200150" y="3124200"/>
                        <a:ext cx="2305050" cy="1390650"/>
                      </a:xfrm>
                      <a:prstGeom prst="rect">
                        <a:avLst/>
                      </a:prstGeom>
                      <a:noFill/>
                      <a:ln w="12700" cap="flat" cmpd="sng" algn="ctr">
                        <a:solidFill>
                          <a:schemeClr val="tx1">
                            <a:lumMod val="50000"/>
                            <a:lumOff val="50000"/>
                          </a:schemeClr>
                        </a:solidFill>
                        <a:prstDash val="dash"/>
                        <a:round/>
                        <a:headEnd type="oval" w="med" len="med"/>
                        <a:tailEnd type="triangle" w="med" len="med"/>
                      </a:ln>
                      <a:effectLst/>
                    </a:spPr>
                    <a:txSp>
                      <a:txBody>
                        <a:bodyPr vert="horz" wrap="none" lIns="91440" tIns="45720" rIns="91440" bIns="45720" numCol="1" rtlCol="0" anchor="ctr"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119380" marR="0" indent="-119380" algn="ctr" defTabSz="914400" rtl="0" eaLnBrk="1" fontAlgn="base" latinLnBrk="0" hangingPunct="1">
                            <a:lnSpc>
                              <a:spcPct val="90000"/>
                            </a:lnSpc>
                            <a:spcBef>
                              <a:spcPct val="50000"/>
                            </a:spcBef>
                            <a:spcAft>
                              <a:spcPct val="0"/>
                            </a:spcAft>
                            <a:buClr>
                              <a:schemeClr val="accent1"/>
                            </a:buClr>
                            <a:buSzTx/>
                            <a:buFontTx/>
                            <a:buNone/>
                          </a:pPr>
                          <a:endParaRPr kumimoji="0" lang="en-US" sz="2000" b="1" i="0" u="none" strike="noStrike" cap="none" normalizeH="0" baseline="0">
                            <a:ln>
                              <a:noFill/>
                            </a:ln>
                            <a:solidFill>
                              <a:schemeClr val="tx1"/>
                            </a:solidFill>
                            <a:effectLst/>
                            <a:latin typeface="Arial" panose="020B0604020202020204" pitchFamily="2" charset="0"/>
                          </a:endParaRPr>
                        </a:p>
                      </a:txBody>
                      <a:useSpRect/>
                    </a:txSp>
                  </a:sp>
                  <a:sp>
                    <a:nvSpPr>
                      <a:cNvPr id="201" name="Rectangle 200"/>
                      <a:cNvSpPr/>
                    </a:nvSpPr>
                    <a:spPr bwMode="auto">
                      <a:xfrm>
                        <a:off x="4305301" y="3124199"/>
                        <a:ext cx="2266949" cy="1457325"/>
                      </a:xfrm>
                      <a:prstGeom prst="rect">
                        <a:avLst/>
                      </a:prstGeom>
                      <a:noFill/>
                      <a:ln w="12700" cap="flat" cmpd="sng" algn="ctr">
                        <a:solidFill>
                          <a:schemeClr val="tx1">
                            <a:lumMod val="50000"/>
                            <a:lumOff val="50000"/>
                          </a:schemeClr>
                        </a:solidFill>
                        <a:prstDash val="dash"/>
                        <a:round/>
                        <a:headEnd type="oval" w="med" len="med"/>
                        <a:tailEnd type="triangle" w="med" len="med"/>
                      </a:ln>
                      <a:effectLst/>
                    </a:spPr>
                    <a:txSp>
                      <a:txBody>
                        <a:bodyPr vert="horz" wrap="none" lIns="91440" tIns="45720" rIns="91440" bIns="45720" numCol="1" rtlCol="0" anchor="ctr"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119380" marR="0" indent="-119380" algn="ctr" defTabSz="914400" rtl="0" eaLnBrk="1" fontAlgn="base" latinLnBrk="0" hangingPunct="1">
                            <a:lnSpc>
                              <a:spcPct val="90000"/>
                            </a:lnSpc>
                            <a:spcBef>
                              <a:spcPct val="50000"/>
                            </a:spcBef>
                            <a:spcAft>
                              <a:spcPct val="0"/>
                            </a:spcAft>
                            <a:buClr>
                              <a:schemeClr val="accent1"/>
                            </a:buClr>
                            <a:buSzTx/>
                            <a:buFontTx/>
                            <a:buNone/>
                          </a:pPr>
                          <a:endParaRPr kumimoji="0" lang="en-US" sz="2000" b="1" i="0" u="none" strike="noStrike" cap="none" normalizeH="0" baseline="0">
                            <a:ln>
                              <a:noFill/>
                            </a:ln>
                            <a:solidFill>
                              <a:schemeClr val="tx1"/>
                            </a:solidFill>
                            <a:effectLst/>
                            <a:latin typeface="Arial" panose="020B0604020202020204" pitchFamily="2" charset="0"/>
                          </a:endParaRPr>
                        </a:p>
                      </a:txBody>
                      <a:useSpRect/>
                    </a:txSp>
                  </a:sp>
                  <a:sp>
                    <a:nvSpPr>
                      <a:cNvPr id="202" name="TextBox 201"/>
                      <a:cNvSpPr txBox="1"/>
                    </a:nvSpPr>
                    <a:spPr>
                      <a:xfrm>
                        <a:off x="4657725" y="3248025"/>
                        <a:ext cx="1181101" cy="518604"/>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spcBef>
                              <a:spcPts val="300"/>
                            </a:spcBef>
                          </a:pPr>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分析</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p>
                          <a:pPr>
                            <a:spcBef>
                              <a:spcPts val="300"/>
                            </a:spcBef>
                          </a:pPr>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脚本 和 工具</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txBody>
                      <a:useSpRect/>
                    </a:txSp>
                  </a:sp>
                  <a:sp>
                    <a:nvSpPr>
                      <a:cNvPr id="203" name="TextBox 202"/>
                      <a:cNvSpPr txBox="1"/>
                    </a:nvSpPr>
                    <a:spPr>
                      <a:xfrm>
                        <a:off x="4657725" y="3905250"/>
                        <a:ext cx="1181101" cy="518604"/>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spcBef>
                              <a:spcPts val="300"/>
                            </a:spcBef>
                          </a:pPr>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分析</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p>
                          <a:pPr>
                            <a:spcBef>
                              <a:spcPts val="300"/>
                            </a:spcBef>
                          </a:pPr>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框架</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txBody>
                      <a:useSpRect/>
                    </a:txSp>
                  </a:sp>
                  <a:sp>
                    <a:nvSpPr>
                      <a:cNvPr id="204" name="TextBox 203"/>
                      <a:cNvSpPr txBox="1"/>
                    </a:nvSpPr>
                    <a:spPr>
                      <a:xfrm>
                        <a:off x="7286626" y="3571875"/>
                        <a:ext cx="923924" cy="286232"/>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lgn="l"/>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警示</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txBody>
                      <a:useSpRect/>
                    </a:txSp>
                  </a:sp>
                  <a:sp>
                    <a:nvSpPr>
                      <a:cNvPr id="205" name="TextBox 204"/>
                      <a:cNvSpPr txBox="1"/>
                    </a:nvSpPr>
                    <a:spPr>
                      <a:xfrm>
                        <a:off x="7286626" y="4419600"/>
                        <a:ext cx="923924" cy="286232"/>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lgn="l"/>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监测</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txBody>
                      <a:useSpRect/>
                    </a:txSp>
                  </a:sp>
                  <a:sp>
                    <a:nvSpPr>
                      <a:cNvPr id="206" name="TextBox 205"/>
                      <a:cNvSpPr txBox="1"/>
                    </a:nvSpPr>
                    <a:spPr>
                      <a:xfrm>
                        <a:off x="7286626" y="5381625"/>
                        <a:ext cx="923924" cy="286232"/>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lgn="l"/>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管理</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txBody>
                      <a:useSpRect/>
                    </a:txSp>
                  </a:sp>
                  <a:sp>
                    <a:nvSpPr>
                      <a:cNvPr id="207" name="Rectangle 206"/>
                      <a:cNvSpPr/>
                    </a:nvSpPr>
                    <a:spPr bwMode="auto">
                      <a:xfrm>
                        <a:off x="7172326" y="3124200"/>
                        <a:ext cx="838200" cy="2990850"/>
                      </a:xfrm>
                      <a:prstGeom prst="rect">
                        <a:avLst/>
                      </a:prstGeom>
                      <a:noFill/>
                      <a:ln w="12700" cap="flat" cmpd="sng" algn="ctr">
                        <a:solidFill>
                          <a:schemeClr val="tx1">
                            <a:lumMod val="50000"/>
                            <a:lumOff val="50000"/>
                          </a:schemeClr>
                        </a:solidFill>
                        <a:prstDash val="dash"/>
                        <a:round/>
                        <a:headEnd type="oval" w="med" len="med"/>
                        <a:tailEnd type="triangle" w="med" len="med"/>
                      </a:ln>
                      <a:effectLst/>
                    </a:spPr>
                    <a:txSp>
                      <a:txBody>
                        <a:bodyPr vert="horz" wrap="none" lIns="91440" tIns="45720" rIns="91440" bIns="45720" numCol="1" rtlCol="0" anchor="ctr"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119380" marR="0" indent="-119380" algn="ctr" defTabSz="914400" rtl="0" eaLnBrk="1" fontAlgn="base" latinLnBrk="0" hangingPunct="1">
                            <a:lnSpc>
                              <a:spcPct val="90000"/>
                            </a:lnSpc>
                            <a:spcBef>
                              <a:spcPct val="50000"/>
                            </a:spcBef>
                            <a:spcAft>
                              <a:spcPct val="0"/>
                            </a:spcAft>
                            <a:buClr>
                              <a:schemeClr val="accent1"/>
                            </a:buClr>
                            <a:buSzTx/>
                            <a:buFontTx/>
                            <a:buNone/>
                          </a:pPr>
                          <a:endParaRPr kumimoji="0" lang="en-US" sz="2000" b="1" i="0" u="none" strike="noStrike" cap="none" normalizeH="0" baseline="0">
                            <a:ln>
                              <a:noFill/>
                            </a:ln>
                            <a:solidFill>
                              <a:schemeClr val="tx1"/>
                            </a:solidFill>
                            <a:effectLst/>
                            <a:latin typeface="Arial" panose="020B0604020202020204" pitchFamily="2" charset="0"/>
                          </a:endParaRPr>
                        </a:p>
                      </a:txBody>
                      <a:useSpRect/>
                    </a:txSp>
                  </a:sp>
                  <a:sp>
                    <a:nvSpPr>
                      <a:cNvPr id="208" name="TextBox 207"/>
                      <a:cNvSpPr txBox="1"/>
                    </a:nvSpPr>
                    <a:spPr>
                      <a:xfrm>
                        <a:off x="3019426" y="5210175"/>
                        <a:ext cx="923924" cy="286232"/>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lgn="l"/>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产品目录</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txBody>
                      <a:useSpRect/>
                    </a:txSp>
                  </a:sp>
                  <a:sp>
                    <a:nvSpPr>
                      <a:cNvPr id="209" name="TextBox 208"/>
                      <a:cNvSpPr txBox="1"/>
                    </a:nvSpPr>
                    <a:spPr>
                      <a:xfrm>
                        <a:off x="3095626" y="5676900"/>
                        <a:ext cx="742949" cy="286232"/>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lgn="l"/>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存储</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txBody>
                      <a:useSpRect/>
                    </a:txSp>
                  </a:sp>
                  <a:sp>
                    <a:nvSpPr>
                      <a:cNvPr id="210" name="TextBox 204"/>
                      <a:cNvSpPr txBox="1"/>
                    </a:nvSpPr>
                    <a:spPr>
                      <a:xfrm>
                        <a:off x="2538413" y="4085984"/>
                        <a:ext cx="923924" cy="286232"/>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lgn="l"/>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抽取器</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txBody>
                      <a:useSpRect/>
                    </a:txSp>
                  </a:sp>
                  <a:sp>
                    <a:nvSpPr>
                      <a:cNvPr id="211" name="TextBox 204"/>
                      <a:cNvSpPr txBox="1"/>
                    </a:nvSpPr>
                    <a:spPr>
                      <a:xfrm>
                        <a:off x="2528888" y="3552584"/>
                        <a:ext cx="923924" cy="286232"/>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lgn="l"/>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导出器</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txBody>
                      <a:useSpRect/>
                    </a:txSp>
                  </a:sp>
                  <a:sp>
                    <a:nvSpPr>
                      <a:cNvPr id="212" name="TextBox 204"/>
                      <a:cNvSpPr txBox="1"/>
                    </a:nvSpPr>
                    <a:spPr>
                      <a:xfrm>
                        <a:off x="1443038" y="4095509"/>
                        <a:ext cx="923924" cy="286232"/>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lgn="l"/>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加载器</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txBody>
                      <a:useSpRect/>
                    </a:txSp>
                  </a:sp>
                  <a:sp>
                    <a:nvSpPr>
                      <a:cNvPr id="213" name="TextBox 204"/>
                      <a:cNvSpPr txBox="1"/>
                    </a:nvSpPr>
                    <a:spPr>
                      <a:xfrm>
                        <a:off x="1433513" y="3543059"/>
                        <a:ext cx="923924" cy="286232"/>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lgn="l"/>
                          <a:r>
                            <a:rPr lang="zh-CN" altLang="en-US" sz="1400" dirty="0" smtClean="0">
                              <a:solidFill>
                                <a:schemeClr val="tx1">
                                  <a:lumMod val="75000"/>
                                  <a:lumOff val="25000"/>
                                </a:schemeClr>
                              </a:solidFill>
                              <a:latin typeface="微软雅黑" panose="020B0503020204020204" pitchFamily="34" charset="-122"/>
                              <a:ea typeface="微软雅黑" panose="020B0503020204020204" pitchFamily="34" charset="-122"/>
                            </a:rPr>
                            <a:t>聚合器</a:t>
                          </a:r>
                          <a:endParaRPr lang="en-US" altLang="zh-CN" sz="1400" dirty="0" smtClean="0">
                            <a:solidFill>
                              <a:schemeClr val="tx1">
                                <a:lumMod val="75000"/>
                                <a:lumOff val="25000"/>
                              </a:schemeClr>
                            </a:solidFill>
                            <a:latin typeface="微软雅黑" panose="020B0503020204020204" pitchFamily="34" charset="-122"/>
                            <a:ea typeface="微软雅黑" panose="020B0503020204020204" pitchFamily="34" charset="-122"/>
                          </a:endParaRPr>
                        </a:p>
                      </a:txBody>
                      <a:useSpRect/>
                    </a:txSp>
                  </a:sp>
                  <a:sp>
                    <a:nvSpPr>
                      <a:cNvPr id="214" name="TextBox 204"/>
                      <a:cNvSpPr txBox="1"/>
                    </a:nvSpPr>
                    <a:spPr>
                      <a:xfrm>
                        <a:off x="4110038" y="1857134"/>
                        <a:ext cx="923924" cy="313932"/>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lgn="l"/>
                          <a:r>
                            <a:rPr lang="zh-CN" altLang="en-US" sz="1600" b="1" dirty="0" smtClean="0">
                              <a:solidFill>
                                <a:schemeClr val="bg1"/>
                              </a:solidFill>
                              <a:latin typeface="微软雅黑" panose="020B0503020204020204" pitchFamily="34" charset="-122"/>
                              <a:ea typeface="微软雅黑" panose="020B0503020204020204" pitchFamily="34" charset="-122"/>
                            </a:rPr>
                            <a:t>协作</a:t>
                          </a:r>
                          <a:endParaRPr lang="en-US" altLang="zh-CN" sz="1600" b="1" dirty="0" smtClean="0">
                            <a:solidFill>
                              <a:schemeClr val="bg1"/>
                            </a:solidFill>
                            <a:latin typeface="微软雅黑" panose="020B0503020204020204" pitchFamily="34" charset="-122"/>
                            <a:ea typeface="微软雅黑" panose="020B0503020204020204" pitchFamily="34" charset="-122"/>
                          </a:endParaRPr>
                        </a:p>
                      </a:txBody>
                      <a:useSpRect/>
                    </a:txSp>
                  </a:sp>
                  <a:sp>
                    <a:nvSpPr>
                      <a:cNvPr id="215" name="TextBox 204"/>
                      <a:cNvSpPr txBox="1"/>
                    </a:nvSpPr>
                    <a:spPr>
                      <a:xfrm>
                        <a:off x="862013" y="3176784"/>
                        <a:ext cx="328612" cy="757130"/>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lgn="l"/>
                          <a:r>
                            <a:rPr lang="zh-CN" altLang="en-US" sz="1600" b="1" dirty="0" smtClean="0">
                              <a:solidFill>
                                <a:schemeClr val="bg1"/>
                              </a:solidFill>
                              <a:latin typeface="微软雅黑" panose="020B0503020204020204" pitchFamily="34" charset="-122"/>
                              <a:ea typeface="微软雅黑" panose="020B0503020204020204" pitchFamily="34" charset="-122"/>
                            </a:rPr>
                            <a:t>渠道化</a:t>
                          </a:r>
                          <a:endParaRPr lang="en-US" altLang="zh-CN" sz="1600" b="1" dirty="0" smtClean="0">
                            <a:solidFill>
                              <a:schemeClr val="bg1"/>
                            </a:solidFill>
                            <a:latin typeface="微软雅黑" panose="020B0503020204020204" pitchFamily="34" charset="-122"/>
                            <a:ea typeface="微软雅黑" panose="020B0503020204020204" pitchFamily="34" charset="-122"/>
                          </a:endParaRPr>
                        </a:p>
                      </a:txBody>
                      <a:useSpRect/>
                    </a:txSp>
                  </a:sp>
                  <a:sp>
                    <a:nvSpPr>
                      <a:cNvPr id="216" name="TextBox 204"/>
                      <a:cNvSpPr txBox="1"/>
                    </a:nvSpPr>
                    <a:spPr>
                      <a:xfrm>
                        <a:off x="1309688" y="4872234"/>
                        <a:ext cx="328612" cy="757130"/>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lgn="l"/>
                          <a:r>
                            <a:rPr lang="zh-CN" altLang="en-US" sz="1600" b="1" dirty="0" smtClean="0">
                              <a:solidFill>
                                <a:schemeClr val="bg1"/>
                              </a:solidFill>
                              <a:latin typeface="微软雅黑" panose="020B0503020204020204" pitchFamily="34" charset="-122"/>
                              <a:ea typeface="微软雅黑" panose="020B0503020204020204" pitchFamily="34" charset="-122"/>
                            </a:rPr>
                            <a:t>归类化</a:t>
                          </a:r>
                          <a:endParaRPr lang="en-US" altLang="zh-CN" sz="1600" b="1" dirty="0" smtClean="0">
                            <a:solidFill>
                              <a:schemeClr val="bg1"/>
                            </a:solidFill>
                            <a:latin typeface="微软雅黑" panose="020B0503020204020204" pitchFamily="34" charset="-122"/>
                            <a:ea typeface="微软雅黑" panose="020B0503020204020204" pitchFamily="34" charset="-122"/>
                          </a:endParaRPr>
                        </a:p>
                      </a:txBody>
                      <a:useSpRect/>
                    </a:txSp>
                  </a:sp>
                  <a:sp>
                    <a:nvSpPr>
                      <a:cNvPr id="217" name="TextBox 204"/>
                      <a:cNvSpPr txBox="1"/>
                    </a:nvSpPr>
                    <a:spPr>
                      <a:xfrm>
                        <a:off x="3998119" y="3250460"/>
                        <a:ext cx="328612" cy="757130"/>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lgn="l"/>
                          <a:r>
                            <a:rPr lang="zh-CN" altLang="en-US" sz="1600" b="1" dirty="0" smtClean="0">
                              <a:solidFill>
                                <a:schemeClr val="bg1"/>
                              </a:solidFill>
                              <a:latin typeface="微软雅黑" panose="020B0503020204020204" pitchFamily="34" charset="-122"/>
                              <a:ea typeface="微软雅黑" panose="020B0503020204020204" pitchFamily="34" charset="-122"/>
                            </a:rPr>
                            <a:t>计算化</a:t>
                          </a:r>
                          <a:endParaRPr lang="en-US" altLang="zh-CN" sz="1600" b="1" dirty="0" smtClean="0">
                            <a:solidFill>
                              <a:schemeClr val="bg1"/>
                            </a:solidFill>
                            <a:latin typeface="微软雅黑" panose="020B0503020204020204" pitchFamily="34" charset="-122"/>
                            <a:ea typeface="微软雅黑" panose="020B0503020204020204" pitchFamily="34" charset="-122"/>
                          </a:endParaRPr>
                        </a:p>
                      </a:txBody>
                      <a:useSpRect/>
                    </a:txSp>
                  </a:sp>
                  <a:sp>
                    <a:nvSpPr>
                      <a:cNvPr id="218" name="TextBox 204"/>
                      <a:cNvSpPr txBox="1"/>
                    </a:nvSpPr>
                    <a:spPr>
                      <a:xfrm>
                        <a:off x="6846094" y="3326660"/>
                        <a:ext cx="328612" cy="535531"/>
                      </a:xfrm>
                      <a:prstGeom prst="rect">
                        <a:avLst/>
                      </a:prstGeom>
                      <a:noFill/>
                    </a:spPr>
                    <a:txSp>
                      <a:txBody>
                        <a:bodyPr wrap="square" rtlCol="0">
                          <a:spAutoFit/>
                        </a:bodyPr>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algn="l"/>
                          <a:r>
                            <a:rPr lang="zh-CN" altLang="en-US" sz="1600" b="1" dirty="0" smtClean="0">
                              <a:solidFill>
                                <a:schemeClr val="bg1"/>
                              </a:solidFill>
                              <a:latin typeface="微软雅黑" panose="020B0503020204020204" pitchFamily="34" charset="-122"/>
                              <a:ea typeface="微软雅黑" panose="020B0503020204020204" pitchFamily="34" charset="-122"/>
                            </a:rPr>
                            <a:t>控制</a:t>
                          </a:r>
                          <a:endParaRPr lang="en-US" altLang="zh-CN" sz="1600" b="1" dirty="0" smtClean="0">
                            <a:solidFill>
                              <a:schemeClr val="bg1"/>
                            </a:solidFill>
                            <a:latin typeface="微软雅黑" panose="020B0503020204020204" pitchFamily="34" charset="-122"/>
                            <a:ea typeface="微软雅黑" panose="020B0503020204020204" pitchFamily="34" charset="-122"/>
                          </a:endParaRPr>
                        </a:p>
                      </a:txBody>
                      <a:useSpRect/>
                    </a:txSp>
                  </a:sp>
                  <a:sp>
                    <a:nvSpPr>
                      <a:cNvPr id="219" name="Rectangle 218"/>
                      <a:cNvSpPr/>
                    </a:nvSpPr>
                    <a:spPr bwMode="auto">
                      <a:xfrm>
                        <a:off x="1619250" y="4791074"/>
                        <a:ext cx="3695700" cy="1323975"/>
                      </a:xfrm>
                      <a:prstGeom prst="rect">
                        <a:avLst/>
                      </a:prstGeom>
                      <a:noFill/>
                      <a:ln w="12700" cap="flat" cmpd="sng" algn="ctr">
                        <a:solidFill>
                          <a:schemeClr val="tx1">
                            <a:lumMod val="50000"/>
                            <a:lumOff val="50000"/>
                          </a:schemeClr>
                        </a:solidFill>
                        <a:prstDash val="dash"/>
                        <a:round/>
                        <a:headEnd type="oval" w="med" len="med"/>
                        <a:tailEnd type="triangle" w="med" len="med"/>
                      </a:ln>
                      <a:effectLst/>
                    </a:spPr>
                    <a:txSp>
                      <a:txBody>
                        <a:bodyPr vert="horz" wrap="none" lIns="91440" tIns="45720" rIns="91440" bIns="45720" numCol="1" rtlCol="0" anchor="ctr" anchorCtr="0" compatLnSpc="1"/>
                        <a:lstStyle>
                          <a:defPPr>
                            <a:defRPr lang="en-US"/>
                          </a:defPPr>
                          <a:lvl1pPr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1pPr>
                          <a:lvl2pPr marL="4572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2pPr>
                          <a:lvl3pPr marL="9144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3pPr>
                          <a:lvl4pPr marL="13716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4pPr>
                          <a:lvl5pPr marL="1828800" algn="ctr" rtl="0" fontAlgn="base">
                            <a:lnSpc>
                              <a:spcPct val="90000"/>
                            </a:lnSpc>
                            <a:spcBef>
                              <a:spcPct val="50000"/>
                            </a:spcBef>
                            <a:spcAft>
                              <a:spcPct val="0"/>
                            </a:spcAft>
                            <a:buClr>
                              <a:schemeClr val="accent1"/>
                            </a:buClr>
                            <a:defRPr sz="2000" kern="1200">
                              <a:solidFill>
                                <a:schemeClr val="tx1"/>
                              </a:solidFill>
                              <a:latin typeface="Arial" panose="020B0604020202020204" pitchFamily="2" charset="0"/>
                              <a:ea typeface="MS PGothic" panose="020B0600070205080204" pitchFamily="34" charset="-128"/>
                              <a:cs typeface="+mn-cs"/>
                            </a:defRPr>
                          </a:lvl5pPr>
                          <a:lvl6pPr marL="22860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6pPr>
                          <a:lvl7pPr marL="27432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7pPr>
                          <a:lvl8pPr marL="32004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8pPr>
                          <a:lvl9pPr marL="3657600" algn="l" defTabSz="914400" rtl="0" eaLnBrk="1" latinLnBrk="0" hangingPunct="1">
                            <a:defRPr sz="2000" kern="1200">
                              <a:solidFill>
                                <a:schemeClr val="tx1"/>
                              </a:solidFill>
                              <a:latin typeface="Arial" panose="020B0604020202020204" pitchFamily="2" charset="0"/>
                              <a:ea typeface="MS PGothic" panose="020B0600070205080204" pitchFamily="34" charset="-128"/>
                              <a:cs typeface="+mn-cs"/>
                            </a:defRPr>
                          </a:lvl9pPr>
                        </a:lstStyle>
                        <a:p>
                          <a:pPr marL="119380" marR="0" indent="-119380" algn="ctr" defTabSz="914400" rtl="0" eaLnBrk="1" fontAlgn="base" latinLnBrk="0" hangingPunct="1">
                            <a:lnSpc>
                              <a:spcPct val="90000"/>
                            </a:lnSpc>
                            <a:spcBef>
                              <a:spcPct val="50000"/>
                            </a:spcBef>
                            <a:spcAft>
                              <a:spcPct val="0"/>
                            </a:spcAft>
                            <a:buClr>
                              <a:schemeClr val="accent1"/>
                            </a:buClr>
                            <a:buSzTx/>
                            <a:buFontTx/>
                            <a:buNone/>
                          </a:pPr>
                          <a:endParaRPr kumimoji="0" lang="en-US" sz="2000" b="1" i="0" u="none" strike="noStrike" cap="none" normalizeH="0" baseline="0">
                            <a:ln>
                              <a:noFill/>
                            </a:ln>
                            <a:solidFill>
                              <a:schemeClr val="tx1"/>
                            </a:solidFill>
                            <a:effectLst/>
                            <a:latin typeface="Arial" panose="020B0604020202020204" pitchFamily="2" charset="0"/>
                          </a:endParaRPr>
                        </a:p>
                      </a:txBody>
                      <a:useSpRect/>
                    </a:txSp>
                  </a:sp>
                </lc:lockedCanvas>
              </a:graphicData>
            </a:graphic>
          </wp:inline>
        </w:drawing>
      </w:r>
    </w:p>
    <w:p>
      <w:pPr>
        <w:keepNext/>
        <w:spacing w:line="360" w:lineRule="auto"/>
        <w:jc w:val="center"/>
      </w:pPr>
      <w:r>
        <w:t xml:space="preserve">图表 </w:t>
      </w:r>
      <w:r>
        <w:fldChar w:fldCharType="begin"/>
      </w:r>
      <w:r>
        <w:instrText xml:space="preserve"> SEQ 图表 \* ARABIC </w:instrText>
      </w:r>
      <w:r>
        <w:fldChar w:fldCharType="separate"/>
      </w:r>
      <w:r>
        <w:t>4</w:t>
      </w:r>
      <w:r>
        <w:fldChar w:fldCharType="end"/>
      </w:r>
      <w:r>
        <w:t xml:space="preserve"> 客户大数据架构的数据流</w:t>
      </w:r>
    </w:p>
    <w:p>
      <w:pPr>
        <w:rPr>
          <w:rFonts w:ascii="宋体" w:hAnsi="宋体"/>
        </w:rPr>
      </w:pPr>
    </w:p>
    <w:p>
      <w:pPr>
        <w:pStyle w:val="35"/>
      </w:pPr>
      <w:r>
        <w:rPr>
          <w:rFonts w:hint="eastAsia"/>
        </w:rPr>
        <w:t>客户</w:t>
      </w:r>
      <w:r>
        <w:t>采用的软件架构</w:t>
      </w:r>
    </w:p>
    <w:p>
      <w:pPr>
        <w:pStyle w:val="28"/>
        <w:ind w:firstLine="440"/>
        <w:rPr>
          <w:kern w:val="0"/>
        </w:rPr>
      </w:pPr>
      <w:r>
        <w:rPr>
          <w:rFonts w:hint="eastAsia"/>
        </w:rPr>
        <w:t>对应上述数据流程，</w:t>
      </w:r>
      <w:r>
        <w:t>客户采用了完整的Oracle大数据软件</w:t>
      </w:r>
      <w:r>
        <w:rPr>
          <w:rFonts w:hint="eastAsia"/>
        </w:rPr>
        <w:t>架构：依靠MapReduce解析和分解原始数据，并存储在HDFS分布式文件系统中，最后将大数据的处理结果通过Sqoop导出至Oracle 11g分析平台中</w:t>
      </w:r>
      <w:r>
        <w:rPr>
          <w:rFonts w:hint="eastAsia"/>
          <w:color w:val="37414B"/>
          <w:kern w:val="0"/>
          <w:shd w:val="clear" w:color="auto" w:fill="FFFFFF"/>
        </w:rPr>
        <w:t>。</w:t>
      </w:r>
      <w:r>
        <w:rPr>
          <w:color w:val="37414B"/>
          <w:kern w:val="0"/>
          <w:shd w:val="clear" w:color="auto" w:fill="FFFFFF"/>
        </w:rPr>
        <w:t xml:space="preserve"> </w:t>
      </w:r>
    </w:p>
    <w:p>
      <w:pPr>
        <w:keepNext/>
        <w:spacing w:line="360" w:lineRule="auto"/>
        <w:jc w:val="center"/>
        <w:rPr>
          <w:rFonts w:ascii="宋体" w:hAnsi="宋体"/>
        </w:rPr>
      </w:pPr>
      <w:r>
        <w:rPr>
          <w:rFonts w:ascii="宋体" w:hAnsi="宋体" w:cs="Arial"/>
          <w:b/>
          <w:sz w:val="24"/>
          <w:szCs w:val="24"/>
        </w:rPr>
        <w:drawing>
          <wp:inline distT="0" distB="0" distL="0" distR="0">
            <wp:extent cx="4448175" cy="3381375"/>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3" cstate="print"/>
                    <a:srcRect/>
                    <a:stretch>
                      <a:fillRect/>
                    </a:stretch>
                  </pic:blipFill>
                  <pic:spPr>
                    <a:xfrm>
                      <a:off x="0" y="0"/>
                      <a:ext cx="4448175" cy="3381375"/>
                    </a:xfrm>
                    <a:prstGeom prst="rect">
                      <a:avLst/>
                    </a:prstGeom>
                    <a:noFill/>
                    <a:ln w="9525">
                      <a:noFill/>
                      <a:miter lim="800000"/>
                      <a:headEnd/>
                      <a:tailEnd/>
                    </a:ln>
                  </pic:spPr>
                </pic:pic>
              </a:graphicData>
            </a:graphic>
          </wp:inline>
        </w:drawing>
      </w:r>
    </w:p>
    <w:p>
      <w:pPr>
        <w:pStyle w:val="28"/>
        <w:ind w:firstLine="0" w:firstLineChars="0"/>
        <w:jc w:val="center"/>
        <w:rPr>
          <w:b/>
        </w:rPr>
      </w:pPr>
      <w:r>
        <w:t xml:space="preserve">图表 </w:t>
      </w:r>
      <w:r>
        <w:fldChar w:fldCharType="begin"/>
      </w:r>
      <w:r>
        <w:instrText xml:space="preserve"> SEQ 图表 \* ARABIC </w:instrText>
      </w:r>
      <w:r>
        <w:fldChar w:fldCharType="separate"/>
      </w:r>
      <w:r>
        <w:t>5</w:t>
      </w:r>
      <w:r>
        <w:fldChar w:fldCharType="end"/>
      </w:r>
      <w:r>
        <w:t xml:space="preserve"> 客户大数据的软件架构</w:t>
      </w:r>
    </w:p>
    <w:p>
      <w:pPr>
        <w:pStyle w:val="35"/>
      </w:pPr>
      <w:r>
        <w:rPr>
          <w:rFonts w:hint="eastAsia"/>
        </w:rPr>
        <w:t>客户</w:t>
      </w:r>
      <w:r>
        <w:t>采用的硬件架构</w:t>
      </w:r>
    </w:p>
    <w:p>
      <w:pPr>
        <w:keepNext/>
        <w:spacing w:line="360" w:lineRule="auto"/>
        <w:jc w:val="center"/>
        <w:rPr>
          <w:rFonts w:ascii="宋体" w:hAnsi="宋体"/>
        </w:rPr>
      </w:pPr>
      <w:r>
        <w:rPr>
          <w:rFonts w:ascii="宋体" w:hAnsi="宋体" w:cs="Arial"/>
          <w:sz w:val="24"/>
          <w:szCs w:val="24"/>
        </w:rPr>
        <w:object>
          <v:shape id="_x0000_i1025" o:spt="75" type="#_x0000_t75" style="height:246.75pt;width:269.25pt;" o:ole="t" filled="f" coordsize="21600,21600">
            <v:path/>
            <v:fill on="f" focussize="0,0"/>
            <v:stroke/>
            <v:imagedata r:id="rId15" o:title=""/>
            <o:lock v:ext="edit" aspectratio="t"/>
            <w10:wrap type="none"/>
            <w10:anchorlock/>
          </v:shape>
          <o:OLEObject Type="Embed" ProgID="Visio.Drawing.11" ShapeID="_x0000_i1025" DrawAspect="Content" ObjectID="_1468075725" r:id="rId14">
            <o:LockedField>false</o:LockedField>
          </o:OLEObject>
        </w:object>
      </w:r>
    </w:p>
    <w:p>
      <w:pPr>
        <w:pStyle w:val="40"/>
        <w:jc w:val="center"/>
        <w:rPr>
          <w:b/>
        </w:rPr>
      </w:pPr>
      <w:r>
        <w:t xml:space="preserve">图表 </w:t>
      </w:r>
      <w:r>
        <w:fldChar w:fldCharType="begin"/>
      </w:r>
      <w:r>
        <w:instrText xml:space="preserve"> SEQ 图表 \* ARABIC </w:instrText>
      </w:r>
      <w:r>
        <w:fldChar w:fldCharType="separate"/>
      </w:r>
      <w:r>
        <w:t>6</w:t>
      </w:r>
      <w:r>
        <w:fldChar w:fldCharType="end"/>
      </w:r>
      <w:r>
        <w:t xml:space="preserve"> 客户大数据的硬件架构</w:t>
      </w:r>
    </w:p>
    <w:p>
      <w:pPr>
        <w:pStyle w:val="28"/>
        <w:ind w:firstLine="440"/>
      </w:pPr>
      <w:r>
        <w:t>客户的大数据解决方案</w:t>
      </w:r>
      <w:r>
        <w:rPr>
          <w:rFonts w:hint="eastAsia"/>
        </w:rPr>
        <w:t>的核心是3台</w:t>
      </w:r>
      <w:r>
        <w:t>Oracl</w:t>
      </w:r>
      <w:r>
        <w:rPr>
          <w:rFonts w:hint="eastAsia"/>
        </w:rPr>
        <w:t xml:space="preserve">e </w:t>
      </w:r>
      <w:r>
        <w:t>Big Data Appliance（BDA），其中每台BDA</w:t>
      </w:r>
      <w:r>
        <w:rPr>
          <w:rFonts w:hint="eastAsia"/>
        </w:rPr>
        <w:t>的配置如下：</w:t>
      </w:r>
    </w:p>
    <w:p>
      <w:pPr>
        <w:pStyle w:val="28"/>
        <w:ind w:firstLine="440"/>
      </w:pPr>
      <w:r>
        <w:rPr>
          <w:rFonts w:hint="eastAsia"/>
        </w:rPr>
        <w:t>18个计算节点通过40Gb/s的Infininband互联，每个节点包含：</w:t>
      </w:r>
    </w:p>
    <w:p>
      <w:pPr>
        <w:pStyle w:val="37"/>
        <w:numPr>
          <w:ilvl w:val="1"/>
          <w:numId w:val="4"/>
        </w:numPr>
      </w:pPr>
      <w:r>
        <w:t xml:space="preserve">2 </w:t>
      </w:r>
      <w:r>
        <w:rPr>
          <w:rFonts w:hint="eastAsia"/>
        </w:rPr>
        <w:t>个6核</w:t>
      </w:r>
      <w:r>
        <w:t xml:space="preserve">Intel® Xeon® X5675 </w:t>
      </w:r>
      <w:r>
        <w:rPr>
          <w:rFonts w:hint="eastAsia"/>
        </w:rPr>
        <w:t>处理器</w:t>
      </w:r>
      <w:r>
        <w:t xml:space="preserve"> (3.06 GHz) </w:t>
      </w:r>
    </w:p>
    <w:p>
      <w:pPr>
        <w:pStyle w:val="37"/>
        <w:numPr>
          <w:ilvl w:val="1"/>
          <w:numId w:val="4"/>
        </w:numPr>
      </w:pPr>
      <w:r>
        <w:rPr>
          <w:rFonts w:hint="eastAsia"/>
        </w:rPr>
        <w:t>48MB内存</w:t>
      </w:r>
    </w:p>
    <w:p>
      <w:pPr>
        <w:pStyle w:val="37"/>
        <w:numPr>
          <w:ilvl w:val="1"/>
          <w:numId w:val="4"/>
        </w:numPr>
      </w:pPr>
      <w:r>
        <w:t>12 x 3TB 3.5” 7200 RPM SAS</w:t>
      </w:r>
      <w:r>
        <w:rPr>
          <w:rFonts w:hint="eastAsia"/>
        </w:rPr>
        <w:t xml:space="preserve"> 磁盘</w:t>
      </w:r>
    </w:p>
    <w:p>
      <w:pPr>
        <w:pStyle w:val="32"/>
        <w:spacing w:before="156" w:after="156"/>
      </w:pPr>
      <w:r>
        <w:rPr>
          <w:rFonts w:hint="eastAsia"/>
        </w:rPr>
        <w:t>为什么选择Oracle大数据解决方案</w:t>
      </w:r>
    </w:p>
    <w:p>
      <w:pPr>
        <w:pStyle w:val="28"/>
        <w:ind w:firstLine="440"/>
      </w:pPr>
      <w:r>
        <w:rPr>
          <w:rFonts w:hint="eastAsia"/>
        </w:rPr>
        <w:t>客户在众多的大数据解决方案提供商中选择了Oracle，是因为Oracle的大数据解决方案存在以下优势：</w:t>
      </w:r>
    </w:p>
    <w:p>
      <w:pPr>
        <w:pStyle w:val="37"/>
      </w:pPr>
      <w:r>
        <w:rPr>
          <w:rFonts w:hint="eastAsia"/>
        </w:rPr>
        <w:t>完整的大数据解决方案，并经过众多的客户实践</w:t>
      </w:r>
      <w:r>
        <w:t xml:space="preserve"> </w:t>
      </w:r>
    </w:p>
    <w:p>
      <w:pPr>
        <w:pStyle w:val="37"/>
        <w:numPr>
          <w:ilvl w:val="1"/>
          <w:numId w:val="4"/>
        </w:numPr>
      </w:pPr>
      <w:bookmarkStart w:id="3" w:name="OLE_LINK5"/>
      <w:bookmarkStart w:id="4" w:name="OLE_LINK6"/>
      <w:r>
        <w:rPr>
          <w:rFonts w:hint="eastAsia"/>
        </w:rPr>
        <w:t>由于目前客户绝大部分数据都以关系型数据库的方式存储，所以大数据需要与传统关系型数据结合使用。而Oracle的解决方案</w:t>
      </w:r>
      <w:bookmarkEnd w:id="3"/>
      <w:bookmarkEnd w:id="4"/>
      <w:r>
        <w:rPr>
          <w:rFonts w:hint="eastAsia"/>
        </w:rPr>
        <w:t>既是独立的大数据平台，也可以与传统Oracle数据库一起构建完整的数据处理平台</w:t>
      </w:r>
    </w:p>
    <w:p>
      <w:pPr>
        <w:pStyle w:val="37"/>
        <w:numPr>
          <w:ilvl w:val="1"/>
          <w:numId w:val="4"/>
        </w:numPr>
      </w:pPr>
      <w:r>
        <w:rPr>
          <w:rFonts w:hint="eastAsia"/>
        </w:rPr>
        <w:t>软硬一体，全集成系统，工程化调优，插电即用</w:t>
      </w:r>
      <w:r>
        <w:t xml:space="preserve"> </w:t>
      </w:r>
    </w:p>
    <w:p>
      <w:pPr>
        <w:pStyle w:val="37"/>
        <w:numPr>
          <w:ilvl w:val="1"/>
          <w:numId w:val="4"/>
        </w:numPr>
      </w:pPr>
      <w:r>
        <w:rPr>
          <w:rFonts w:hint="eastAsia"/>
        </w:rPr>
        <w:t>全</w:t>
      </w:r>
      <w:r>
        <w:t>Infiniband</w:t>
      </w:r>
      <w:r>
        <w:rPr>
          <w:rFonts w:hint="eastAsia"/>
        </w:rPr>
        <w:t>互联，解决了大数据采用分布式计算时可能存在的网络瓶颈</w:t>
      </w:r>
    </w:p>
    <w:p>
      <w:pPr>
        <w:pStyle w:val="37"/>
      </w:pPr>
      <w:r>
        <w:rPr>
          <w:rFonts w:hint="eastAsia"/>
        </w:rPr>
        <w:t>全面大数据产品线，清晰的产品定位，多结构化数据体系结构，降低可能的风险</w:t>
      </w:r>
    </w:p>
    <w:p>
      <w:pPr>
        <w:pStyle w:val="37"/>
        <w:numPr>
          <w:ilvl w:val="1"/>
          <w:numId w:val="4"/>
        </w:numPr>
      </w:pPr>
      <w:r>
        <w:rPr>
          <w:rFonts w:hint="eastAsia"/>
        </w:rPr>
        <w:t>开源软件商业支持</w:t>
      </w:r>
      <w:r>
        <w:t xml:space="preserve"> Hadoop </w:t>
      </w:r>
    </w:p>
    <w:p>
      <w:pPr>
        <w:pStyle w:val="37"/>
        <w:numPr>
          <w:ilvl w:val="1"/>
          <w:numId w:val="4"/>
        </w:numPr>
      </w:pPr>
      <w:r>
        <w:rPr>
          <w:rFonts w:hint="eastAsia"/>
        </w:rPr>
        <w:t>操作系统商业支持</w:t>
      </w:r>
      <w:r>
        <w:t xml:space="preserve"> Linux </w:t>
      </w:r>
    </w:p>
    <w:p>
      <w:pPr>
        <w:pStyle w:val="37"/>
        <w:numPr>
          <w:ilvl w:val="1"/>
          <w:numId w:val="4"/>
        </w:numPr>
      </w:pPr>
      <w:r>
        <w:rPr>
          <w:rFonts w:hint="eastAsia"/>
        </w:rPr>
        <w:t>硬件商业支持</w:t>
      </w:r>
      <w:r>
        <w:t xml:space="preserve"> Sun x86 </w:t>
      </w:r>
    </w:p>
    <w:p>
      <w:pPr>
        <w:pStyle w:val="37"/>
      </w:pPr>
      <w:r>
        <w:rPr>
          <w:rFonts w:hint="eastAsia"/>
        </w:rPr>
        <w:t>品牌优势</w:t>
      </w:r>
      <w:r>
        <w:t xml:space="preserve"> </w:t>
      </w:r>
    </w:p>
    <w:p>
      <w:pPr>
        <w:pStyle w:val="37"/>
        <w:numPr>
          <w:ilvl w:val="1"/>
          <w:numId w:val="4"/>
        </w:numPr>
      </w:pPr>
      <w:r>
        <w:t>Oracle</w:t>
      </w:r>
      <w:r>
        <w:rPr>
          <w:rFonts w:hint="eastAsia"/>
        </w:rPr>
        <w:t>大数据解决方案是与大数据领域的领先厂商</w:t>
      </w:r>
      <w:r>
        <w:t>Cloudera</w:t>
      </w:r>
      <w:r>
        <w:rPr>
          <w:rFonts w:hint="eastAsia"/>
        </w:rPr>
        <w:t xml:space="preserve"> “强强联手”推出的完整解决方案，充分发挥了各自在领域内的优势，并完美的集成在一起。</w:t>
      </w:r>
    </w:p>
    <w:p>
      <w:pPr>
        <w:pStyle w:val="32"/>
        <w:spacing w:before="156" w:after="156"/>
      </w:pPr>
      <w:r>
        <w:t>客户采用Oracle大数据方案获得的收益</w:t>
      </w:r>
    </w:p>
    <w:p>
      <w:pPr>
        <w:keepNext/>
        <w:widowControl/>
        <w:spacing w:line="360" w:lineRule="auto"/>
        <w:jc w:val="center"/>
        <w:rPr>
          <w:rFonts w:ascii="宋体" w:hAnsi="宋体"/>
        </w:rPr>
      </w:pPr>
      <w:r>
        <w:rPr>
          <w:rFonts w:ascii="宋体" w:hAnsi="宋体"/>
        </w:rPr>
        <w:drawing>
          <wp:inline distT="0" distB="0" distL="0" distR="0">
            <wp:extent cx="4038600" cy="2047875"/>
            <wp:effectExtent l="19050" t="0" r="0" b="0"/>
            <wp:docPr id="13" name="Object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3115126" cy="1204653"/>
                      <a:chOff x="1934546" y="2565779"/>
                      <a:chExt cx="3115126" cy="1204653"/>
                    </a:xfrm>
                  </a:grpSpPr>
                  <a:grpSp>
                    <a:nvGrpSpPr>
                      <a:cNvPr id="6" name="Group 5"/>
                      <a:cNvGrpSpPr/>
                    </a:nvGrpSpPr>
                    <a:grpSpPr>
                      <a:xfrm>
                        <a:off x="1934546" y="2565779"/>
                        <a:ext cx="3115126" cy="1204653"/>
                        <a:chOff x="1934546" y="1373069"/>
                        <a:chExt cx="5274908" cy="2397363"/>
                      </a:xfrm>
                    </a:grpSpPr>
                    <a:sp>
                      <a:nvSpPr>
                        <a:cNvPr id="2" name="Oval 1"/>
                        <a:cNvSpPr/>
                      </a:nvSpPr>
                      <a:spPr bwMode="auto">
                        <a:xfrm>
                          <a:off x="1934546" y="1520225"/>
                          <a:ext cx="3952875" cy="2171700"/>
                        </a:xfrm>
                        <a:prstGeom prst="ellipse">
                          <a:avLst/>
                        </a:prstGeom>
                        <a:gradFill>
                          <a:gsLst>
                            <a:gs pos="24000">
                              <a:schemeClr val="accent1">
                                <a:lumMod val="75000"/>
                              </a:schemeClr>
                            </a:gs>
                            <a:gs pos="50000">
                              <a:schemeClr val="accent1">
                                <a:lumMod val="60000"/>
                                <a:lumOff val="40000"/>
                              </a:schemeClr>
                            </a:gs>
                            <a:gs pos="100000">
                              <a:schemeClr val="accent1">
                                <a:lumMod val="40000"/>
                                <a:lumOff val="60000"/>
                              </a:schemeClr>
                            </a:gs>
                          </a:gsLst>
                          <a:lin ang="16200000" scaled="1"/>
                        </a:gradFill>
                        <a:ln w="28575" cap="flat" cmpd="sng" algn="ctr">
                          <a:solidFill>
                            <a:schemeClr val="accent1"/>
                          </a:solidFill>
                          <a:prstDash val="solid"/>
                          <a:round/>
                          <a:headEnd type="oval" w="med" len="med"/>
                          <a:tailEnd type="triangle" w="med" len="med"/>
                        </a:ln>
                        <a:effectLst/>
                      </a:spPr>
                      <a:txSp>
                        <a:txBody>
                          <a:bodyPr vert="horz" wrap="none" lIns="91440" tIns="45720" rIns="91440" bIns="45720" numCol="1" rtlCol="0" anchor="ctr" anchorCtr="0" compatLnSpc="1"/>
                          <a:lstStyle>
                            <a:defPPr>
                              <a:defRPr lang="en-US"/>
                            </a:defPPr>
                            <a:lvl1pPr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1pPr>
                            <a:lvl2pPr marL="169545" indent="114300"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2pPr>
                            <a:lvl3pPr marL="340995" indent="228600"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3pPr>
                            <a:lvl4pPr marL="512445" indent="342900"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4pPr>
                            <a:lvl5pPr marL="683895" indent="455295"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5pPr>
                            <a:lvl6pPr marL="2284730" algn="l" defTabSz="913765" rtl="0" eaLnBrk="1" latinLnBrk="0" hangingPunct="1">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6pPr>
                            <a:lvl7pPr marL="2741295" algn="l" defTabSz="913765" rtl="0" eaLnBrk="1" latinLnBrk="0" hangingPunct="1">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7pPr>
                            <a:lvl8pPr marL="3198495" algn="l" defTabSz="913765" rtl="0" eaLnBrk="1" latinLnBrk="0" hangingPunct="1">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8pPr>
                            <a:lvl9pPr marL="3655695" algn="l" defTabSz="913765" rtl="0" eaLnBrk="1" latinLnBrk="0" hangingPunct="1">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9pPr>
                          </a:lstStyle>
                          <a:p>
                            <a:pPr marL="119380" marR="0" indent="-119380" algn="l" defTabSz="914400" rtl="0" eaLnBrk="1" fontAlgn="base" latinLnBrk="0" hangingPunct="1">
                              <a:lnSpc>
                                <a:spcPct val="90000"/>
                              </a:lnSpc>
                              <a:spcBef>
                                <a:spcPct val="50000"/>
                              </a:spcBef>
                              <a:spcAft>
                                <a:spcPct val="0"/>
                              </a:spcAft>
                              <a:buClr>
                                <a:schemeClr val="accent1"/>
                              </a:buClr>
                              <a:buSzTx/>
                              <a:buFontTx/>
                              <a:buNone/>
                            </a:pPr>
                            <a:r>
                              <a:rPr lang="zh-CN" altLang="en-US" sz="1600" b="1" dirty="0" smtClean="0">
                                <a:solidFill>
                                  <a:schemeClr val="bg1"/>
                                </a:solidFill>
                                <a:latin typeface="微软雅黑" panose="020B0503020204020204" pitchFamily="34" charset="-122"/>
                                <a:ea typeface="微软雅黑" panose="020B0503020204020204" pitchFamily="34" charset="-122"/>
                              </a:rPr>
                              <a:t>服务提供商</a:t>
                            </a:r>
                            <a:endParaRPr lang="en-US" altLang="zh-CN" sz="1600" b="1" dirty="0" smtClean="0">
                              <a:solidFill>
                                <a:schemeClr val="bg1"/>
                              </a:solidFill>
                              <a:latin typeface="微软雅黑" panose="020B0503020204020204" pitchFamily="34" charset="-122"/>
                              <a:ea typeface="微软雅黑" panose="020B0503020204020204" pitchFamily="34" charset="-122"/>
                            </a:endParaRPr>
                          </a:p>
                          <a:p>
                            <a:pPr marL="119380" marR="0" indent="-119380" algn="l" defTabSz="914400" rtl="0" eaLnBrk="1" fontAlgn="base" latinLnBrk="0" hangingPunct="1">
                              <a:lnSpc>
                                <a:spcPct val="90000"/>
                              </a:lnSpc>
                              <a:spcBef>
                                <a:spcPct val="50000"/>
                              </a:spcBef>
                              <a:spcAft>
                                <a:spcPct val="0"/>
                              </a:spcAft>
                              <a:buClr>
                                <a:schemeClr val="accent1"/>
                              </a:buClr>
                              <a:buSzTx/>
                              <a:buFontTx/>
                              <a:buNone/>
                            </a:pPr>
                            <a:endParaRPr lang="en-US" sz="1600" b="1" dirty="0" smtClean="0">
                              <a:solidFill>
                                <a:schemeClr val="bg1"/>
                              </a:solidFill>
                              <a:latin typeface="微软雅黑" panose="020B0503020204020204" pitchFamily="34" charset="-122"/>
                              <a:ea typeface="微软雅黑" panose="020B0503020204020204" pitchFamily="34" charset="-122"/>
                            </a:endParaRPr>
                          </a:p>
                        </a:txBody>
                        <a:useSpRect/>
                      </a:txSp>
                    </a:sp>
                    <a:sp>
                      <a:nvSpPr>
                        <a:cNvPr id="3" name="Oval 2"/>
                        <a:cNvSpPr/>
                      </a:nvSpPr>
                      <a:spPr bwMode="auto">
                        <a:xfrm rot="19807239">
                          <a:off x="3149906" y="1373069"/>
                          <a:ext cx="3078080" cy="851869"/>
                        </a:xfrm>
                        <a:prstGeom prst="ellipse">
                          <a:avLst/>
                        </a:prstGeom>
                        <a:noFill/>
                        <a:ln w="63500" cap="flat" cmpd="sng" algn="ctr">
                          <a:solidFill>
                            <a:schemeClr val="bg1">
                              <a:lumMod val="75000"/>
                            </a:schemeClr>
                          </a:solidFill>
                          <a:prstDash val="solid"/>
                          <a:round/>
                          <a:headEnd type="oval" w="med" len="med"/>
                          <a:tailEnd type="triangle" w="med" len="med"/>
                        </a:ln>
                        <a:effectLst/>
                      </a:spPr>
                      <a:txSp>
                        <a:txBody>
                          <a:bodyPr vert="horz" wrap="none" lIns="91440" tIns="45720" rIns="91440" bIns="45720" numCol="1" rtlCol="0" anchor="ctr" anchorCtr="0" compatLnSpc="1"/>
                          <a:lstStyle>
                            <a:defPPr>
                              <a:defRPr lang="en-US"/>
                            </a:defPPr>
                            <a:lvl1pPr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1pPr>
                            <a:lvl2pPr marL="169545" indent="114300"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2pPr>
                            <a:lvl3pPr marL="340995" indent="228600"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3pPr>
                            <a:lvl4pPr marL="512445" indent="342900"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4pPr>
                            <a:lvl5pPr marL="683895" indent="455295"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5pPr>
                            <a:lvl6pPr marL="2284730" algn="l" defTabSz="913765" rtl="0" eaLnBrk="1" latinLnBrk="0" hangingPunct="1">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6pPr>
                            <a:lvl7pPr marL="2741295" algn="l" defTabSz="913765" rtl="0" eaLnBrk="1" latinLnBrk="0" hangingPunct="1">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7pPr>
                            <a:lvl8pPr marL="3198495" algn="l" defTabSz="913765" rtl="0" eaLnBrk="1" latinLnBrk="0" hangingPunct="1">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8pPr>
                            <a:lvl9pPr marL="3655695" algn="l" defTabSz="913765" rtl="0" eaLnBrk="1" latinLnBrk="0" hangingPunct="1">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9pPr>
                          </a:lstStyle>
                          <a:p>
                            <a:pPr marL="119380" marR="0" indent="-119380" algn="ctr" defTabSz="914400" rtl="0" eaLnBrk="1" fontAlgn="base" latinLnBrk="0" hangingPunct="1">
                              <a:lnSpc>
                                <a:spcPct val="90000"/>
                              </a:lnSpc>
                              <a:spcBef>
                                <a:spcPct val="50000"/>
                              </a:spcBef>
                              <a:spcAft>
                                <a:spcPct val="0"/>
                              </a:spcAft>
                              <a:buClr>
                                <a:schemeClr val="accent1"/>
                              </a:buClr>
                              <a:buSzTx/>
                              <a:buFontTx/>
                              <a:buNone/>
                            </a:pPr>
                            <a:r>
                              <a:rPr kumimoji="0" lang="zh-CN" altLang="en-US" sz="1200" b="1" i="0" u="none" strike="noStrike" cap="none" normalizeH="0" baseline="0" dirty="0" smtClean="0">
                                <a:ln>
                                  <a:noFill/>
                                </a:ln>
                                <a:solidFill>
                                  <a:schemeClr val="tx1"/>
                                </a:solidFill>
                                <a:effectLst/>
                                <a:latin typeface="微软雅黑" panose="020B0503020204020204" pitchFamily="34" charset="-122"/>
                                <a:ea typeface="微软雅黑" panose="020B0503020204020204" pitchFamily="34" charset="-122"/>
                              </a:rPr>
                              <a:t>            供应商</a:t>
                            </a:r>
                            <a:endParaRPr kumimoji="0" lang="en-US" sz="1200" b="1" i="0" u="none" strike="noStrike" cap="none" normalizeH="0" baseline="0" dirty="0">
                              <a:ln>
                                <a:noFill/>
                              </a:ln>
                              <a:solidFill>
                                <a:schemeClr val="tx1"/>
                              </a:solidFill>
                              <a:effectLst/>
                              <a:latin typeface="微软雅黑" panose="020B0503020204020204" pitchFamily="34" charset="-122"/>
                              <a:ea typeface="微软雅黑" panose="020B0503020204020204" pitchFamily="34" charset="-122"/>
                            </a:endParaRPr>
                          </a:p>
                        </a:txBody>
                        <a:useSpRect/>
                      </a:txSp>
                    </a:sp>
                    <a:sp>
                      <a:nvSpPr>
                        <a:cNvPr id="4" name="Oval 3"/>
                        <a:cNvSpPr/>
                      </a:nvSpPr>
                      <a:spPr bwMode="auto">
                        <a:xfrm>
                          <a:off x="3344246" y="2122377"/>
                          <a:ext cx="3865208" cy="851869"/>
                        </a:xfrm>
                        <a:prstGeom prst="ellipse">
                          <a:avLst/>
                        </a:prstGeom>
                        <a:noFill/>
                        <a:ln w="63500" cap="flat" cmpd="sng" algn="ctr">
                          <a:solidFill>
                            <a:schemeClr val="bg1">
                              <a:lumMod val="75000"/>
                            </a:schemeClr>
                          </a:solidFill>
                          <a:prstDash val="solid"/>
                          <a:round/>
                          <a:headEnd type="oval" w="med" len="med"/>
                          <a:tailEnd type="triangle" w="med" len="med"/>
                        </a:ln>
                        <a:effectLst/>
                      </a:spPr>
                      <a:txSp>
                        <a:txBody>
                          <a:bodyPr vert="horz" wrap="none" lIns="91440" tIns="45720" rIns="91440" bIns="45720" numCol="1" rtlCol="0" anchor="ctr" anchorCtr="0" compatLnSpc="1"/>
                          <a:lstStyle>
                            <a:defPPr>
                              <a:defRPr lang="en-US"/>
                            </a:defPPr>
                            <a:lvl1pPr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1pPr>
                            <a:lvl2pPr marL="169545" indent="114300"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2pPr>
                            <a:lvl3pPr marL="340995" indent="228600"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3pPr>
                            <a:lvl4pPr marL="512445" indent="342900"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4pPr>
                            <a:lvl5pPr marL="683895" indent="455295"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5pPr>
                            <a:lvl6pPr marL="2284730" algn="l" defTabSz="913765" rtl="0" eaLnBrk="1" latinLnBrk="0" hangingPunct="1">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6pPr>
                            <a:lvl7pPr marL="2741295" algn="l" defTabSz="913765" rtl="0" eaLnBrk="1" latinLnBrk="0" hangingPunct="1">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7pPr>
                            <a:lvl8pPr marL="3198495" algn="l" defTabSz="913765" rtl="0" eaLnBrk="1" latinLnBrk="0" hangingPunct="1">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8pPr>
                            <a:lvl9pPr marL="3655695" algn="l" defTabSz="913765" rtl="0" eaLnBrk="1" latinLnBrk="0" hangingPunct="1">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9pPr>
                          </a:lstStyle>
                          <a:p>
                            <a:pPr marL="119380" marR="0" indent="-119380" algn="ctr" defTabSz="914400" rtl="0" eaLnBrk="1" fontAlgn="base" latinLnBrk="0" hangingPunct="1">
                              <a:lnSpc>
                                <a:spcPct val="90000"/>
                              </a:lnSpc>
                              <a:spcBef>
                                <a:spcPct val="50000"/>
                              </a:spcBef>
                              <a:spcAft>
                                <a:spcPct val="0"/>
                              </a:spcAft>
                              <a:buClr>
                                <a:schemeClr val="accent1"/>
                              </a:buClr>
                              <a:buSzTx/>
                              <a:buFontTx/>
                              <a:buNone/>
                            </a:pPr>
                            <a:r>
                              <a:rPr kumimoji="0" lang="zh-CN" altLang="en-US" sz="1200" b="1" i="0" u="none" strike="noStrike" cap="none" normalizeH="0" baseline="0" dirty="0" smtClean="0">
                                <a:ln>
                                  <a:noFill/>
                                </a:ln>
                                <a:solidFill>
                                  <a:schemeClr val="tx1"/>
                                </a:solidFill>
                                <a:effectLst/>
                                <a:latin typeface="微软雅黑" panose="020B0503020204020204" pitchFamily="34" charset="-122"/>
                                <a:ea typeface="微软雅黑" panose="020B0503020204020204" pitchFamily="34" charset="-122"/>
                              </a:rPr>
                              <a:t>                             代理商</a:t>
                            </a:r>
                            <a:endParaRPr kumimoji="0" lang="en-US" sz="1200" b="1" i="0" u="none" strike="noStrike" cap="none" normalizeH="0" baseline="0" dirty="0">
                              <a:ln>
                                <a:noFill/>
                              </a:ln>
                              <a:solidFill>
                                <a:schemeClr val="tx1"/>
                              </a:solidFill>
                              <a:effectLst/>
                              <a:latin typeface="微软雅黑" panose="020B0503020204020204" pitchFamily="34" charset="-122"/>
                              <a:ea typeface="微软雅黑" panose="020B0503020204020204" pitchFamily="34" charset="-122"/>
                            </a:endParaRPr>
                          </a:p>
                        </a:txBody>
                        <a:useSpRect/>
                      </a:txSp>
                    </a:sp>
                    <a:sp>
                      <a:nvSpPr>
                        <a:cNvPr id="5" name="Oval 4"/>
                        <a:cNvSpPr/>
                      </a:nvSpPr>
                      <a:spPr bwMode="auto">
                        <a:xfrm rot="1588586">
                          <a:off x="3184974" y="2918563"/>
                          <a:ext cx="3309895" cy="851869"/>
                        </a:xfrm>
                        <a:prstGeom prst="ellipse">
                          <a:avLst/>
                        </a:prstGeom>
                        <a:noFill/>
                        <a:ln w="63500" cap="flat" cmpd="sng" algn="ctr">
                          <a:solidFill>
                            <a:schemeClr val="bg1">
                              <a:lumMod val="75000"/>
                            </a:schemeClr>
                          </a:solidFill>
                          <a:prstDash val="solid"/>
                          <a:round/>
                          <a:headEnd type="oval" w="med" len="med"/>
                          <a:tailEnd type="triangle" w="med" len="med"/>
                        </a:ln>
                        <a:effectLst/>
                      </a:spPr>
                      <a:txSp>
                        <a:txBody>
                          <a:bodyPr vert="horz" wrap="none" lIns="91440" tIns="45720" rIns="91440" bIns="45720" numCol="1" rtlCol="0" anchor="ctr" anchorCtr="0" compatLnSpc="1"/>
                          <a:lstStyle>
                            <a:defPPr>
                              <a:defRPr lang="en-US"/>
                            </a:defPPr>
                            <a:lvl1pPr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1pPr>
                            <a:lvl2pPr marL="169545" indent="114300"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2pPr>
                            <a:lvl3pPr marL="340995" indent="228600"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3pPr>
                            <a:lvl4pPr marL="512445" indent="342900"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4pPr>
                            <a:lvl5pPr marL="683895" indent="455295" algn="l" rtl="0" fontAlgn="base">
                              <a:spcBef>
                                <a:spcPct val="0"/>
                              </a:spcBef>
                              <a:spcAft>
                                <a:spcPct val="0"/>
                              </a:spcAft>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5pPr>
                            <a:lvl6pPr marL="2284730" algn="l" defTabSz="913765" rtl="0" eaLnBrk="1" latinLnBrk="0" hangingPunct="1">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6pPr>
                            <a:lvl7pPr marL="2741295" algn="l" defTabSz="913765" rtl="0" eaLnBrk="1" latinLnBrk="0" hangingPunct="1">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7pPr>
                            <a:lvl8pPr marL="3198495" algn="l" defTabSz="913765" rtl="0" eaLnBrk="1" latinLnBrk="0" hangingPunct="1">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8pPr>
                            <a:lvl9pPr marL="3655695" algn="l" defTabSz="913765" rtl="0" eaLnBrk="1" latinLnBrk="0" hangingPunct="1">
                              <a:defRPr sz="700" kern="1200">
                                <a:solidFill>
                                  <a:schemeClr val="tx1"/>
                                </a:solidFill>
                                <a:latin typeface="Arial" panose="020B0604020202020204" pitchFamily="2" charset="0"/>
                                <a:ea typeface="MS PGothic" panose="020B0600070205080204" pitchFamily="34" charset="-128"/>
                                <a:cs typeface="Arial" panose="020B0604020202020204" pitchFamily="2" charset="0"/>
                              </a:defRPr>
                            </a:lvl9pPr>
                          </a:lstStyle>
                          <a:p>
                            <a:pPr marL="119380" marR="0" indent="-119380" algn="ctr" defTabSz="914400" rtl="0" eaLnBrk="1" fontAlgn="base" latinLnBrk="0" hangingPunct="1">
                              <a:lnSpc>
                                <a:spcPct val="90000"/>
                              </a:lnSpc>
                              <a:spcBef>
                                <a:spcPct val="50000"/>
                              </a:spcBef>
                              <a:spcAft>
                                <a:spcPct val="0"/>
                              </a:spcAft>
                              <a:buClr>
                                <a:schemeClr val="accent1"/>
                              </a:buClr>
                              <a:buSzTx/>
                              <a:buFontTx/>
                              <a:buNone/>
                            </a:pPr>
                            <a:r>
                              <a:rPr kumimoji="0" lang="zh-CN" altLang="en-US" sz="1200" b="1" i="0" u="none" strike="noStrike" cap="none" normalizeH="0" baseline="0" dirty="0" smtClean="0">
                                <a:ln>
                                  <a:noFill/>
                                </a:ln>
                                <a:solidFill>
                                  <a:schemeClr val="tx1"/>
                                </a:solidFill>
                                <a:effectLst/>
                                <a:latin typeface="微软雅黑" panose="020B0503020204020204" pitchFamily="34" charset="-122"/>
                                <a:ea typeface="微软雅黑" panose="020B0503020204020204" pitchFamily="34" charset="-122"/>
                              </a:rPr>
                              <a:t>                消费者</a:t>
                            </a:r>
                            <a:endParaRPr kumimoji="0" lang="en-US" sz="1200" b="1" i="0" u="none" strike="noStrike" cap="none" normalizeH="0" baseline="0" dirty="0">
                              <a:ln>
                                <a:noFill/>
                              </a:ln>
                              <a:solidFill>
                                <a:schemeClr val="tx1"/>
                              </a:solidFill>
                              <a:effectLst/>
                              <a:latin typeface="微软雅黑" panose="020B0503020204020204" pitchFamily="34" charset="-122"/>
                              <a:ea typeface="微软雅黑" panose="020B0503020204020204" pitchFamily="34" charset="-122"/>
                            </a:endParaRPr>
                          </a:p>
                        </a:txBody>
                        <a:useSpRect/>
                      </a:txSp>
                    </a:sp>
                  </a:grpSp>
                </lc:lockedCanvas>
              </a:graphicData>
            </a:graphic>
          </wp:inline>
        </w:drawing>
      </w:r>
    </w:p>
    <w:p>
      <w:pPr>
        <w:pStyle w:val="40"/>
        <w:jc w:val="center"/>
        <w:rPr>
          <w:kern w:val="0"/>
        </w:rPr>
      </w:pPr>
      <w:r>
        <w:t xml:space="preserve">图表 </w:t>
      </w:r>
      <w:r>
        <w:fldChar w:fldCharType="begin"/>
      </w:r>
      <w:r>
        <w:instrText xml:space="preserve"> SEQ 图表 \* ARABIC </w:instrText>
      </w:r>
      <w:r>
        <w:fldChar w:fldCharType="separate"/>
      </w:r>
      <w:r>
        <w:t>7</w:t>
      </w:r>
      <w:r>
        <w:fldChar w:fldCharType="end"/>
      </w:r>
      <w:r>
        <w:t xml:space="preserve"> 客户实施大数据后的收益</w:t>
      </w:r>
    </w:p>
    <w:p>
      <w:pPr>
        <w:pStyle w:val="28"/>
        <w:ind w:firstLine="440"/>
        <w:rPr>
          <w:kern w:val="0"/>
        </w:rPr>
      </w:pPr>
      <w:r>
        <w:rPr>
          <w:rFonts w:hint="eastAsia"/>
          <w:kern w:val="0"/>
        </w:rPr>
        <w:t>通过使用Oracle的大数据解决方案，客户将供应商、代理商和消费者成功的联系在一起。</w:t>
      </w:r>
      <w:r>
        <w:t>通过从社交媒体上获得的</w:t>
      </w:r>
      <w:r>
        <w:rPr>
          <w:rFonts w:hint="eastAsia"/>
        </w:rPr>
        <w:t>大</w:t>
      </w:r>
      <w:r>
        <w:t>数据，</w:t>
      </w:r>
      <w:r>
        <w:rPr>
          <w:rFonts w:hint="eastAsia"/>
        </w:rPr>
        <w:t>与自身的订座系统、直销网站内存储的结构化数据相结合：</w:t>
      </w:r>
    </w:p>
    <w:p>
      <w:pPr>
        <w:pStyle w:val="28"/>
        <w:ind w:firstLine="440"/>
      </w:pPr>
      <w:r>
        <w:rPr>
          <w:rFonts w:hint="eastAsia"/>
        </w:rPr>
        <w:t>一方面</w:t>
      </w:r>
      <w:r>
        <w:t>更好的</w:t>
      </w:r>
      <w:r>
        <w:rPr>
          <w:rFonts w:hint="eastAsia"/>
        </w:rPr>
        <w:t>使客户</w:t>
      </w:r>
      <w:r>
        <w:t>在</w:t>
      </w:r>
      <w:r>
        <w:rPr>
          <w:rFonts w:hint="eastAsia"/>
        </w:rPr>
        <w:t>客户</w:t>
      </w:r>
      <w:r>
        <w:t>自己的直销渠道Travelocity上</w:t>
      </w:r>
      <w:r>
        <w:rPr>
          <w:rFonts w:hint="eastAsia"/>
        </w:rPr>
        <w:t>获得</w:t>
      </w:r>
      <w:r>
        <w:t>真正需要的旅游产品</w:t>
      </w:r>
      <w:r>
        <w:rPr>
          <w:rFonts w:hint="eastAsia"/>
        </w:rPr>
        <w:t>；</w:t>
      </w:r>
    </w:p>
    <w:p>
      <w:pPr>
        <w:pStyle w:val="28"/>
        <w:ind w:firstLine="440"/>
        <w:rPr>
          <w:kern w:val="0"/>
        </w:rPr>
      </w:pPr>
      <w:r>
        <w:rPr>
          <w:rFonts w:hint="eastAsia"/>
          <w:kern w:val="0"/>
        </w:rPr>
        <w:t>另一方面客户作为航空业的解决方案提供商，将Oracle的大数据解决方案与航空业务模型相结合，作为整体解决方案帮助航空公司和旅游供应商获得了以下业务提升：</w:t>
      </w:r>
    </w:p>
    <w:p>
      <w:pPr>
        <w:pStyle w:val="37"/>
        <w:rPr>
          <w:kern w:val="0"/>
        </w:rPr>
      </w:pPr>
      <w:r>
        <w:rPr>
          <w:rFonts w:hint="eastAsia"/>
          <w:kern w:val="0"/>
        </w:rPr>
        <w:t>更精确的了解旅客的需求，做出更精确的市场预测</w:t>
      </w:r>
    </w:p>
    <w:p>
      <w:pPr>
        <w:pStyle w:val="37"/>
        <w:rPr>
          <w:kern w:val="0"/>
        </w:rPr>
      </w:pPr>
      <w:r>
        <w:rPr>
          <w:rFonts w:hint="eastAsia"/>
          <w:kern w:val="0"/>
        </w:rPr>
        <w:t>通过分析应用系统日志的方法，预测各个系统可能出现的峰值，以便做好预案</w:t>
      </w:r>
    </w:p>
    <w:p>
      <w:pPr>
        <w:pStyle w:val="32"/>
        <w:spacing w:before="156" w:after="156"/>
      </w:pPr>
      <w:r>
        <w:rPr>
          <w:rFonts w:hint="eastAsia"/>
        </w:rPr>
        <w:t>Oracle大数据方案在客户的后续利用</w:t>
      </w:r>
    </w:p>
    <w:p>
      <w:pPr>
        <w:pStyle w:val="28"/>
        <w:ind w:firstLine="440"/>
      </w:pPr>
      <w:r>
        <w:rPr>
          <w:rFonts w:hint="eastAsia"/>
        </w:rPr>
        <w:t>在使用Oracle大数据解决方案</w:t>
      </w:r>
      <w:r>
        <w:t>提升客户感受和销售额</w:t>
      </w:r>
      <w:r>
        <w:rPr>
          <w:rFonts w:hint="eastAsia"/>
        </w:rPr>
        <w:t>的基础上</w:t>
      </w:r>
      <w:r>
        <w:t>，</w:t>
      </w:r>
      <w:r>
        <w:rPr>
          <w:rFonts w:hint="eastAsia"/>
        </w:rPr>
        <w:t>客户成功的将大数据的应用范围扩大到航班运行控制领域：</w:t>
      </w:r>
      <w:r>
        <w:t>客户的研发实验室使用Oracle大数据解决方案，通过</w:t>
      </w:r>
      <w:r>
        <w:rPr>
          <w:rFonts w:hint="eastAsia"/>
        </w:rPr>
        <w:t>从</w:t>
      </w:r>
      <w:r>
        <w:rPr>
          <w:color w:val="37414B"/>
          <w:kern w:val="0"/>
          <w:shd w:val="clear" w:color="auto" w:fill="FFFFFF"/>
        </w:rPr>
        <w:t>Twitter 和Facebook </w:t>
      </w:r>
      <w:r>
        <w:rPr>
          <w:kern w:val="0"/>
        </w:rPr>
        <w:t>上</w:t>
      </w:r>
      <w:r>
        <w:rPr>
          <w:rFonts w:hint="eastAsia"/>
          <w:kern w:val="0"/>
        </w:rPr>
        <w:t>获得的飓风信息（提到飓风的评论），并结合传统的航空气象服务，更好的预测航空公司的航班在通过加勒比地区是否会遭遇飓风。</w:t>
      </w:r>
    </w:p>
    <w:p>
      <w:pPr>
        <w:pStyle w:val="31"/>
      </w:pPr>
      <w:r>
        <w:rPr>
          <w:rFonts w:hint="eastAsia"/>
        </w:rPr>
        <w:t>成功案例3-大型银行大数据案例</w:t>
      </w:r>
    </w:p>
    <w:p>
      <w:pPr>
        <w:pStyle w:val="32"/>
        <w:spacing w:before="156" w:after="156"/>
      </w:pPr>
      <w:r>
        <w:rPr>
          <w:rFonts w:hint="eastAsia"/>
        </w:rPr>
        <w:t>客户背景</w:t>
      </w:r>
    </w:p>
    <w:p>
      <w:pPr>
        <w:pStyle w:val="28"/>
        <w:ind w:firstLine="440"/>
      </w:pPr>
      <w:r>
        <w:rPr>
          <w:rFonts w:hint="eastAsia"/>
        </w:rPr>
        <w:t>客户是一家总部位于西班牙巴塞罗那的金融服务公司，该公司负责总集团旗下的综合银行和保险业务。截至2013年1月10日，旗下有超过6000家分行，是西班牙分行最多的银行。曾荣获2013年世界最有创造力银行的奖项。</w:t>
      </w:r>
    </w:p>
    <w:p>
      <w:pPr>
        <w:pStyle w:val="32"/>
        <w:spacing w:before="156" w:after="156"/>
      </w:pPr>
      <w:r>
        <w:rPr>
          <w:rFonts w:hint="eastAsia"/>
        </w:rPr>
        <w:t>遇到的挑战</w:t>
      </w:r>
    </w:p>
    <w:p>
      <w:pPr>
        <w:pStyle w:val="28"/>
        <w:ind w:firstLine="440"/>
      </w:pPr>
      <w:r>
        <w:rPr>
          <w:rFonts w:hint="eastAsia"/>
        </w:rPr>
        <w:t>客户面临着同行业银行的挑战，同时也面临着互联网金融服务公司的挑战，这时候不仅仅要考虑日常的战术性运维，信息化更要从战略的角度来为公司的决策和运维做出支撑。</w:t>
      </w:r>
    </w:p>
    <w:p>
      <w:pPr>
        <w:pStyle w:val="37"/>
      </w:pPr>
      <w:r>
        <w:rPr>
          <w:rFonts w:hint="eastAsia"/>
        </w:rPr>
        <w:t>数据困扰于在线交易系统，系统孤立和复杂性</w:t>
      </w:r>
    </w:p>
    <w:p>
      <w:pPr>
        <w:pStyle w:val="37"/>
      </w:pPr>
      <w:r>
        <w:rPr>
          <w:rFonts w:hint="eastAsia"/>
        </w:rPr>
        <w:t>过去的十几年，信息系统架构已经演化为一种方式，数据从交易型和运维系统转换为信息型和分析型数据集市，通过复杂和昂贵的流程，导致：</w:t>
      </w:r>
    </w:p>
    <w:p>
      <w:pPr>
        <w:pStyle w:val="37"/>
        <w:numPr>
          <w:ilvl w:val="1"/>
          <w:numId w:val="4"/>
        </w:numPr>
      </w:pPr>
      <w:r>
        <w:rPr>
          <w:rFonts w:hint="eastAsia"/>
        </w:rPr>
        <w:t>昂贵的固定资产和运维资产（基础架构，维护，开发等等）</w:t>
      </w:r>
    </w:p>
    <w:p>
      <w:pPr>
        <w:pStyle w:val="37"/>
        <w:numPr>
          <w:ilvl w:val="1"/>
          <w:numId w:val="4"/>
        </w:numPr>
      </w:pPr>
      <w:r>
        <w:rPr>
          <w:rFonts w:hint="eastAsia"/>
        </w:rPr>
        <w:t>花费大量的时间，无论是批处理（日或者周），还是获得不可预测的KPI（周或者月）</w:t>
      </w:r>
    </w:p>
    <w:p>
      <w:pPr>
        <w:pStyle w:val="37"/>
        <w:numPr>
          <w:ilvl w:val="2"/>
          <w:numId w:val="4"/>
        </w:numPr>
      </w:pPr>
      <w:r>
        <w:rPr>
          <w:rFonts w:hint="eastAsia"/>
        </w:rPr>
        <w:t>对最新数据的有限访问能力</w:t>
      </w:r>
    </w:p>
    <w:p>
      <w:pPr>
        <w:pStyle w:val="37"/>
        <w:numPr>
          <w:ilvl w:val="1"/>
          <w:numId w:val="4"/>
        </w:numPr>
      </w:pPr>
      <w:r>
        <w:rPr>
          <w:rFonts w:hint="eastAsia"/>
        </w:rPr>
        <w:t>需要预测哪些要转换和加载</w:t>
      </w:r>
    </w:p>
    <w:p>
      <w:pPr>
        <w:pStyle w:val="37"/>
        <w:numPr>
          <w:ilvl w:val="2"/>
          <w:numId w:val="4"/>
        </w:numPr>
      </w:pPr>
      <w:r>
        <w:rPr>
          <w:rFonts w:hint="eastAsia"/>
        </w:rPr>
        <w:t>缺少未预料的需求的风险，新的KPI不能按计划加载，往往需要几个月的时间</w:t>
      </w:r>
    </w:p>
    <w:p>
      <w:pPr>
        <w:pStyle w:val="37"/>
      </w:pPr>
      <w:r>
        <w:rPr>
          <w:rFonts w:hint="eastAsia"/>
        </w:rPr>
        <w:t>当前IT基础架构有着诸多的限制和依赖性</w:t>
      </w:r>
    </w:p>
    <w:p>
      <w:pPr>
        <w:pStyle w:val="37"/>
        <w:numPr>
          <w:ilvl w:val="1"/>
          <w:numId w:val="4"/>
        </w:numPr>
      </w:pPr>
      <w:r>
        <w:rPr>
          <w:rFonts w:hint="eastAsia"/>
        </w:rPr>
        <w:t>难以访问非结构化格式，有限的扩展性，负载性难以提供SLA</w:t>
      </w:r>
    </w:p>
    <w:p>
      <w:pPr>
        <w:pStyle w:val="28"/>
        <w:ind w:firstLine="440"/>
      </w:pPr>
      <w:r>
        <w:t xml:space="preserve"> “At the Internet age, we can not confront the challenges of the future by doing the things as was thought 20 years ago”</w:t>
      </w:r>
    </w:p>
    <w:p>
      <w:pPr>
        <w:pStyle w:val="28"/>
        <w:ind w:firstLine="440"/>
        <w:jc w:val="right"/>
      </w:pPr>
      <w:r>
        <w:rPr>
          <w:rFonts w:hint="eastAsia"/>
        </w:rPr>
        <w:t xml:space="preserve">Customer </w:t>
      </w:r>
      <w:r>
        <w:t>executive</w:t>
      </w:r>
      <w:r>
        <w:rPr>
          <w:rFonts w:hint="eastAsia"/>
        </w:rPr>
        <w:t xml:space="preserve"> </w:t>
      </w:r>
      <w:r>
        <w:t xml:space="preserve">statement for Inspiring the “data pool” and User Experience Initiatives </w:t>
      </w:r>
    </w:p>
    <w:p>
      <w:pPr>
        <w:pStyle w:val="32"/>
        <w:spacing w:before="156" w:after="156"/>
      </w:pPr>
      <w:r>
        <w:rPr>
          <w:rFonts w:hint="eastAsia"/>
        </w:rPr>
        <w:t>解决方案</w:t>
      </w:r>
    </w:p>
    <w:p>
      <w:pPr>
        <w:pStyle w:val="28"/>
        <w:ind w:firstLine="440"/>
      </w:pPr>
      <w:r>
        <w:rPr>
          <w:rFonts w:hint="eastAsia"/>
        </w:rPr>
        <w:t>客户启动了大数据时代下提供企业全数据分析能力的“数据资源池”的计划，期望从数据资产入手最大化业务价值。</w:t>
      </w:r>
    </w:p>
    <w:p>
      <w:pPr>
        <w:pStyle w:val="28"/>
        <w:ind w:firstLine="440"/>
      </w:pPr>
      <w:r>
        <w:rPr>
          <w:rFonts w:hint="eastAsia"/>
        </w:rPr>
        <w:t>客户采用了Oracle大数据整体解决方案，构建企业级的统一的数据仓库，并且基于此提供灵活的数据分析和数据服务能力。通过Hadoop和NoSQL来保存，处理非结构化数据，通过传统的关系型数据库来存储和处理结构化数据，在统一的企业全数据基础上，构建数据集市提供给各个业务部门使用。</w:t>
      </w:r>
    </w:p>
    <w:p>
      <w:pPr>
        <w:pStyle w:val="28"/>
        <w:ind w:firstLine="440"/>
      </w:pPr>
      <w:r>
        <w:rPr>
          <w:rFonts w:hint="eastAsia"/>
        </w:rPr>
        <w:t>通过数据集成工具，能够把客户企业内部各种业务系统的数据与企业级数据仓库集成，例如SAP，基于主机开发的系统等，也可以把新兴的数据集成，例如社交网络，传感器等，构建统一的知识发现层，以数据沙箱为各个部门提供分析发现和快速开发的能力。在交互层提供统一的信息访问能力，支持商务智能抽象和查询交互，实现绩效管理，告警、控制面板和报告，数据服务，以及高级分析和数据科学（发现）。</w:t>
      </w:r>
    </w:p>
    <w:p>
      <w:pPr>
        <w:pStyle w:val="40"/>
      </w:pPr>
      <w:r>
        <w:drawing>
          <wp:inline distT="0" distB="0" distL="0" distR="0">
            <wp:extent cx="5554345" cy="2515235"/>
            <wp:effectExtent l="19050" t="0" r="8147"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noChangeArrowheads="1"/>
                    </pic:cNvPicPr>
                  </pic:nvPicPr>
                  <pic:blipFill>
                    <a:blip r:embed="rId16" cstate="print"/>
                    <a:srcRect/>
                    <a:stretch>
                      <a:fillRect/>
                    </a:stretch>
                  </pic:blipFill>
                  <pic:spPr>
                    <a:xfrm>
                      <a:off x="0" y="0"/>
                      <a:ext cx="5563573" cy="2519804"/>
                    </a:xfrm>
                    <a:prstGeom prst="rect">
                      <a:avLst/>
                    </a:prstGeom>
                    <a:noFill/>
                  </pic:spPr>
                </pic:pic>
              </a:graphicData>
            </a:graphic>
          </wp:inline>
        </w:drawing>
      </w:r>
    </w:p>
    <w:p>
      <w:pPr>
        <w:pStyle w:val="40"/>
        <w:jc w:val="center"/>
      </w:pPr>
      <w:r>
        <w:rPr>
          <w:rFonts w:hint="eastAsia"/>
        </w:rPr>
        <w:t>逻辑架构图</w:t>
      </w:r>
    </w:p>
    <w:p>
      <w:pPr>
        <w:pStyle w:val="28"/>
        <w:ind w:firstLine="440"/>
      </w:pPr>
    </w:p>
    <w:p>
      <w:pPr>
        <w:pStyle w:val="40"/>
      </w:pPr>
      <w:r>
        <w:drawing>
          <wp:inline distT="0" distB="0" distL="0" distR="0">
            <wp:extent cx="5698490" cy="2431415"/>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noChangeArrowheads="1"/>
                    </pic:cNvPicPr>
                  </pic:nvPicPr>
                  <pic:blipFill>
                    <a:blip r:embed="rId17" cstate="print"/>
                    <a:srcRect/>
                    <a:stretch>
                      <a:fillRect/>
                    </a:stretch>
                  </pic:blipFill>
                  <pic:spPr>
                    <a:xfrm>
                      <a:off x="0" y="0"/>
                      <a:ext cx="5695791" cy="2430204"/>
                    </a:xfrm>
                    <a:prstGeom prst="rect">
                      <a:avLst/>
                    </a:prstGeom>
                    <a:noFill/>
                  </pic:spPr>
                </pic:pic>
              </a:graphicData>
            </a:graphic>
          </wp:inline>
        </w:drawing>
      </w:r>
    </w:p>
    <w:p>
      <w:pPr>
        <w:pStyle w:val="40"/>
        <w:jc w:val="center"/>
      </w:pPr>
      <w:r>
        <w:rPr>
          <w:rFonts w:hint="eastAsia"/>
        </w:rPr>
        <w:t>系统部署示意图</w:t>
      </w:r>
    </w:p>
    <w:p>
      <w:pPr>
        <w:pStyle w:val="28"/>
        <w:ind w:firstLine="440"/>
      </w:pPr>
      <w:r>
        <w:rPr>
          <w:rFonts w:hint="eastAsia"/>
        </w:rPr>
        <w:t>在具体实现方面，客户全面采用了Oracle提供的一体化设备，大大加快了整体项目的进程，并且通过预先配置和集成的设备，保证了系统的性能和可靠性。整个系统提供了双中心互备，分别承担生产和用户接受测试功能。</w:t>
      </w:r>
    </w:p>
    <w:p>
      <w:pPr>
        <w:pStyle w:val="28"/>
        <w:ind w:firstLine="440"/>
      </w:pPr>
      <w:r>
        <w:rPr>
          <w:rFonts w:hint="eastAsia"/>
        </w:rPr>
        <w:t>基于企业全数据的“数据资源池”实现以下功能</w:t>
      </w:r>
      <w:r>
        <w:t>:</w:t>
      </w:r>
    </w:p>
    <w:p>
      <w:pPr>
        <w:pStyle w:val="37"/>
      </w:pPr>
      <w:r>
        <w:rPr>
          <w:rFonts w:hint="eastAsia"/>
        </w:rPr>
        <w:t>完整的，统一的视图，展现内部和外部与业务有关的有价值的数据，包括整个数据的生命周期/阶段（在线/产品，暂存，企业级，消费者等等）</w:t>
      </w:r>
    </w:p>
    <w:p>
      <w:pPr>
        <w:pStyle w:val="37"/>
      </w:pPr>
      <w:r>
        <w:rPr>
          <w:rFonts w:hint="eastAsia"/>
        </w:rPr>
        <w:t>增加使用数据的敏捷性，透明性和安全性，特别是解决新兴业务需求和满足来自于业务线的新需求的灵活性（加快上市时间）</w:t>
      </w:r>
    </w:p>
    <w:p>
      <w:pPr>
        <w:pStyle w:val="37"/>
      </w:pPr>
      <w:r>
        <w:rPr>
          <w:rFonts w:hint="eastAsia"/>
        </w:rPr>
        <w:t>数据发现和高级分析的能力，能够发现模式和关联，新使用和转化，提取与格式无关的新数据，灵活增加新的属性以创造附加值。</w:t>
      </w:r>
    </w:p>
    <w:p>
      <w:pPr>
        <w:pStyle w:val="37"/>
      </w:pPr>
      <w:r>
        <w:rPr>
          <w:rFonts w:hint="eastAsia"/>
        </w:rPr>
        <w:t>提高服务质量，提供数据保护，可用性，恢复和处理偶发事件，能够处理各种数据并且不影响运维。</w:t>
      </w:r>
    </w:p>
    <w:p>
      <w:pPr>
        <w:pStyle w:val="32"/>
        <w:spacing w:before="156" w:after="156"/>
      </w:pPr>
      <w:r>
        <w:rPr>
          <w:rFonts w:hint="eastAsia"/>
        </w:rPr>
        <w:t>带来的价值</w:t>
      </w:r>
    </w:p>
    <w:p>
      <w:pPr>
        <w:pStyle w:val="37"/>
      </w:pPr>
      <w:r>
        <w:rPr>
          <w:rFonts w:hint="eastAsia"/>
        </w:rPr>
        <w:t>实现了供应模式的现代化</w:t>
      </w:r>
    </w:p>
    <w:p>
      <w:pPr>
        <w:pStyle w:val="37"/>
        <w:numPr>
          <w:ilvl w:val="1"/>
          <w:numId w:val="4"/>
        </w:numPr>
      </w:pPr>
      <w:r>
        <w:rPr>
          <w:rFonts w:hint="eastAsia"/>
        </w:rPr>
        <w:t>灵活性和敏捷性</w:t>
      </w:r>
    </w:p>
    <w:p>
      <w:pPr>
        <w:pStyle w:val="41"/>
        <w:ind w:left="420" w:firstLine="440"/>
      </w:pPr>
      <w:r>
        <w:rPr>
          <w:rFonts w:hint="eastAsia"/>
        </w:rPr>
        <w:t>验证了</w:t>
      </w:r>
      <w:r>
        <w:t xml:space="preserve"> </w:t>
      </w:r>
      <w:r>
        <w:rPr>
          <w:bCs/>
        </w:rPr>
        <w:t>“</w:t>
      </w:r>
      <w:r>
        <w:rPr>
          <w:rFonts w:hint="eastAsia"/>
          <w:bCs/>
        </w:rPr>
        <w:t>数据优先</w:t>
      </w:r>
      <w:r>
        <w:rPr>
          <w:bCs/>
        </w:rPr>
        <w:t xml:space="preserve">” </w:t>
      </w:r>
      <w:r>
        <w:t>vs “</w:t>
      </w:r>
      <w:r>
        <w:rPr>
          <w:rFonts w:hint="eastAsia"/>
        </w:rPr>
        <w:t>模式/模型优先”</w:t>
      </w:r>
    </w:p>
    <w:p>
      <w:pPr>
        <w:pStyle w:val="37"/>
        <w:numPr>
          <w:ilvl w:val="1"/>
          <w:numId w:val="4"/>
        </w:numPr>
      </w:pPr>
      <w:r>
        <w:rPr>
          <w:rFonts w:hint="eastAsia"/>
        </w:rPr>
        <w:t>节省在大机上投入的成本</w:t>
      </w:r>
      <w:r>
        <w:t>(</w:t>
      </w:r>
      <w:r>
        <w:rPr>
          <w:rFonts w:hint="eastAsia"/>
        </w:rPr>
        <w:t>预计</w:t>
      </w:r>
      <w:r>
        <w:t>30%)</w:t>
      </w:r>
    </w:p>
    <w:p>
      <w:pPr>
        <w:pStyle w:val="41"/>
        <w:ind w:left="420" w:firstLine="440"/>
      </w:pPr>
      <w:r>
        <w:rPr>
          <w:rFonts w:hint="eastAsia"/>
        </w:rPr>
        <w:t>大机批处理窗口时间减少</w:t>
      </w:r>
    </w:p>
    <w:p>
      <w:pPr>
        <w:pStyle w:val="41"/>
        <w:ind w:left="420" w:firstLine="440"/>
      </w:pPr>
      <w:r>
        <w:t>ETL to ELT</w:t>
      </w:r>
    </w:p>
    <w:p>
      <w:pPr>
        <w:pStyle w:val="37"/>
        <w:numPr>
          <w:ilvl w:val="1"/>
          <w:numId w:val="4"/>
        </w:numPr>
      </w:pPr>
      <w:r>
        <w:rPr>
          <w:rFonts w:hint="eastAsia"/>
        </w:rPr>
        <w:t>信息系统演进到接近实时时代</w:t>
      </w:r>
    </w:p>
    <w:p>
      <w:pPr>
        <w:pStyle w:val="41"/>
        <w:ind w:left="420" w:firstLine="440"/>
      </w:pPr>
      <w:r>
        <w:rPr>
          <w:rFonts w:hint="eastAsia"/>
        </w:rPr>
        <w:t>减少了上市时间，提高了转化价值的时间和与业务需求保持一致性（预计70%）</w:t>
      </w:r>
    </w:p>
    <w:p>
      <w:pPr>
        <w:pStyle w:val="37"/>
      </w:pPr>
      <w:r>
        <w:rPr>
          <w:rFonts w:hint="eastAsia"/>
        </w:rPr>
        <w:t>实现了当前数据集市的整合</w:t>
      </w:r>
    </w:p>
    <w:p>
      <w:pPr>
        <w:pStyle w:val="41"/>
        <w:ind w:left="420" w:firstLine="440"/>
      </w:pPr>
      <w:r>
        <w:rPr>
          <w:rFonts w:hint="eastAsia"/>
        </w:rPr>
        <w:t>减少了</w:t>
      </w:r>
      <w:r>
        <w:t xml:space="preserve"> 20-40% OPEX (*)</w:t>
      </w:r>
    </w:p>
    <w:p>
      <w:pPr>
        <w:pStyle w:val="41"/>
        <w:ind w:left="420" w:firstLine="440"/>
      </w:pPr>
      <w:r>
        <w:rPr>
          <w:rFonts w:hint="eastAsia"/>
        </w:rPr>
        <w:t>满足高可用性，业务连续性和数据保护的服务水平协定</w:t>
      </w:r>
    </w:p>
    <w:p>
      <w:pPr>
        <w:pStyle w:val="41"/>
        <w:ind w:left="420" w:firstLine="440"/>
      </w:pPr>
      <w:r>
        <w:rPr>
          <w:rFonts w:hint="eastAsia"/>
        </w:rPr>
        <w:t>提高了性能，同时减低了整体拥有成本</w:t>
      </w:r>
    </w:p>
    <w:p>
      <w:pPr>
        <w:pStyle w:val="37"/>
      </w:pPr>
      <w:r>
        <w:rPr>
          <w:rFonts w:hint="eastAsia"/>
        </w:rPr>
        <w:t>数据联邦</w:t>
      </w:r>
    </w:p>
    <w:p>
      <w:pPr>
        <w:pStyle w:val="41"/>
        <w:ind w:left="420" w:firstLine="440"/>
      </w:pPr>
      <w:r>
        <w:rPr>
          <w:rFonts w:hint="eastAsia"/>
        </w:rPr>
        <w:t>简化和加强了数据访问的控制，不需要数据复制多套就实现关联</w:t>
      </w:r>
    </w:p>
    <w:p>
      <w:pPr>
        <w:pStyle w:val="41"/>
        <w:ind w:left="420" w:firstLine="440"/>
      </w:pPr>
      <w:r>
        <w:rPr>
          <w:rFonts w:hint="eastAsia"/>
        </w:rPr>
        <w:t>提高了敏捷性，实现了数据层面业务理念的统一和一致性愿景</w:t>
      </w:r>
    </w:p>
    <w:p>
      <w:pPr>
        <w:pStyle w:val="41"/>
        <w:ind w:left="420" w:firstLine="440"/>
      </w:pPr>
      <w:r>
        <w:rPr>
          <w:rFonts w:hint="eastAsia"/>
        </w:rPr>
        <w:t>更好地上线时间和对业务需求的响应</w:t>
      </w:r>
    </w:p>
    <w:p>
      <w:pPr>
        <w:pStyle w:val="37"/>
      </w:pPr>
      <w:r>
        <w:rPr>
          <w:rFonts w:hint="eastAsia"/>
        </w:rPr>
        <w:t>统一的数据模型</w:t>
      </w:r>
    </w:p>
    <w:p>
      <w:pPr>
        <w:pStyle w:val="41"/>
        <w:ind w:left="420" w:firstLine="440"/>
      </w:pPr>
      <w:r>
        <w:rPr>
          <w:rFonts w:hint="eastAsia"/>
        </w:rPr>
        <w:t>通过统一的，增量的数据模型，避免数据复制，从而减少了成本</w:t>
      </w:r>
    </w:p>
    <w:p>
      <w:pPr>
        <w:pStyle w:val="41"/>
        <w:ind w:left="420" w:firstLine="440"/>
      </w:pPr>
      <w:r>
        <w:rPr>
          <w:rFonts w:hint="eastAsia"/>
        </w:rPr>
        <w:t>更好地上线时间，通过数据资源池能够支持数据集市</w:t>
      </w:r>
    </w:p>
    <w:p>
      <w:pPr>
        <w:pStyle w:val="37"/>
      </w:pPr>
      <w:r>
        <w:rPr>
          <w:rFonts w:hint="eastAsia"/>
        </w:rPr>
        <w:t>高级分析</w:t>
      </w:r>
    </w:p>
    <w:p>
      <w:pPr>
        <w:pStyle w:val="41"/>
        <w:ind w:left="420" w:firstLine="440"/>
      </w:pPr>
      <w:r>
        <w:rPr>
          <w:rFonts w:hint="eastAsia"/>
        </w:rPr>
        <w:t>实现了基于海量数据的高级分析，能够支持快速决策和提高数据模式和关系的发现，基于已有的传统的方法论</w:t>
      </w:r>
    </w:p>
    <w:p>
      <w:pPr>
        <w:pStyle w:val="41"/>
        <w:ind w:left="420" w:firstLine="440"/>
      </w:pPr>
      <w:r>
        <w:rPr>
          <w:rFonts w:hint="eastAsia"/>
        </w:rPr>
        <w:t>通过实现了内存处理的能力减少了整体拥有成本</w:t>
      </w:r>
      <w:r>
        <w:t xml:space="preserve"> </w:t>
      </w:r>
    </w:p>
    <w:p>
      <w:pPr>
        <w:pStyle w:val="37"/>
      </w:pPr>
      <w:r>
        <w:rPr>
          <w:rFonts w:hint="eastAsia"/>
        </w:rPr>
        <w:t>支持各种类型数据</w:t>
      </w:r>
    </w:p>
    <w:p>
      <w:pPr>
        <w:pStyle w:val="37"/>
        <w:numPr>
          <w:ilvl w:val="1"/>
          <w:numId w:val="4"/>
        </w:numPr>
      </w:pPr>
      <w:r>
        <w:rPr>
          <w:rFonts w:hint="eastAsia"/>
        </w:rPr>
        <w:t>通过对“数据资源池“渐增的和逐步进步的部署方式减少成本，包括新的数据源和非结构化数据</w:t>
      </w:r>
    </w:p>
    <w:p>
      <w:pPr>
        <w:pStyle w:val="41"/>
        <w:ind w:left="420" w:firstLine="440"/>
      </w:pPr>
      <w:r>
        <w:rPr>
          <w:rFonts w:hint="eastAsia"/>
        </w:rPr>
        <w:t>同时减少了运维的复杂性</w:t>
      </w:r>
    </w:p>
    <w:p>
      <w:pPr>
        <w:pStyle w:val="37"/>
        <w:numPr>
          <w:ilvl w:val="1"/>
          <w:numId w:val="4"/>
        </w:numPr>
      </w:pPr>
      <w:r>
        <w:rPr>
          <w:rFonts w:hint="eastAsia"/>
        </w:rPr>
        <w:t>数据增长</w:t>
      </w:r>
    </w:p>
    <w:p>
      <w:pPr>
        <w:pStyle w:val="41"/>
        <w:ind w:left="420" w:firstLine="440"/>
      </w:pPr>
      <w:r>
        <w:rPr>
          <w:rFonts w:hint="eastAsia"/>
        </w:rPr>
        <w:t>丰富了信息以提高了知识和业务价值</w:t>
      </w:r>
      <w:r>
        <w:t xml:space="preserve"> </w:t>
      </w:r>
    </w:p>
    <w:p>
      <w:pPr>
        <w:pStyle w:val="28"/>
        <w:ind w:firstLine="440"/>
        <w:rPr>
          <w:kern w:val="0"/>
        </w:rPr>
      </w:pPr>
    </w:p>
    <w:p>
      <w:pPr>
        <w:pStyle w:val="28"/>
        <w:ind w:firstLine="440"/>
        <w:rPr>
          <w:kern w:val="0"/>
        </w:rPr>
      </w:pPr>
      <w:r>
        <w:rPr>
          <w:kern w:val="0"/>
        </w:rPr>
        <w:t xml:space="preserve">“Business innovation is the key for success in today’s highly competitive banking environment,” said CEO of </w:t>
      </w:r>
      <w:r>
        <w:rPr>
          <w:rFonts w:hint="eastAsia"/>
          <w:kern w:val="0"/>
        </w:rPr>
        <w:t>Customer</w:t>
      </w:r>
      <w:r>
        <w:rPr>
          <w:kern w:val="0"/>
        </w:rPr>
        <w:t xml:space="preserve">. “The implementation of this Big Data solution will help </w:t>
      </w:r>
      <w:r>
        <w:rPr>
          <w:rFonts w:hint="eastAsia"/>
          <w:i/>
          <w:kern w:val="0"/>
        </w:rPr>
        <w:t>us</w:t>
      </w:r>
      <w:r>
        <w:rPr>
          <w:kern w:val="0"/>
        </w:rPr>
        <w:t xml:space="preserve"> remain at the forefront of innovation in the financial sector, delivering the best and most competitive services to our customers”. </w:t>
      </w:r>
    </w:p>
    <w:p>
      <w:pPr>
        <w:pStyle w:val="32"/>
        <w:spacing w:before="156" w:after="156"/>
      </w:pPr>
      <w:r>
        <w:rPr>
          <w:rFonts w:hint="eastAsia"/>
        </w:rPr>
        <w:t>为什么选择Oracle</w:t>
      </w:r>
    </w:p>
    <w:p>
      <w:pPr>
        <w:pStyle w:val="40"/>
      </w:pPr>
      <w:r>
        <w:drawing>
          <wp:inline distT="0" distB="0" distL="0" distR="0">
            <wp:extent cx="5278120" cy="22688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8" cstate="print"/>
                    <a:srcRect/>
                    <a:stretch>
                      <a:fillRect/>
                    </a:stretch>
                  </pic:blipFill>
                  <pic:spPr>
                    <a:xfrm>
                      <a:off x="0" y="0"/>
                      <a:ext cx="5278120" cy="2269326"/>
                    </a:xfrm>
                    <a:prstGeom prst="rect">
                      <a:avLst/>
                    </a:prstGeom>
                    <a:noFill/>
                    <a:ln w="9525">
                      <a:noFill/>
                      <a:miter lim="800000"/>
                      <a:headEnd/>
                      <a:tailEnd/>
                    </a:ln>
                  </pic:spPr>
                </pic:pic>
              </a:graphicData>
            </a:graphic>
          </wp:inline>
        </w:drawing>
      </w:r>
    </w:p>
    <w:p>
      <w:pPr>
        <w:pStyle w:val="28"/>
        <w:ind w:firstLine="440"/>
      </w:pPr>
      <w:r>
        <w:rPr>
          <w:rFonts w:hint="eastAsia"/>
        </w:rPr>
        <w:t>Oracle提供了预先配置集成的一体化设备。无论是在大数据预处理，数据仓库和数据分析阶段，都提供了卓越的性能和可用性。</w:t>
      </w:r>
    </w:p>
    <w:p>
      <w:pPr>
        <w:pStyle w:val="28"/>
        <w:ind w:firstLine="440"/>
      </w:pPr>
      <w:r>
        <w:rPr>
          <w:rFonts w:hint="eastAsia"/>
        </w:rPr>
        <w:t>Oracle提供了大数据整体解决方案，支持各种数据，能够实现数据的整个生命周期的管理，整体最优，大大减少了项目实施风险。</w:t>
      </w:r>
    </w:p>
    <w:p>
      <w:pPr>
        <w:pStyle w:val="28"/>
        <w:ind w:firstLine="440"/>
        <w:rPr>
          <w:rFonts w:hint="eastAsia"/>
        </w:rPr>
      </w:pPr>
      <w:r>
        <w:rPr>
          <w:rFonts w:hint="eastAsia"/>
        </w:rPr>
        <w:t>Oracle不仅仅提供了技术和产品，而且提供了大数据和数据架构的方法论，能够基于全球众多的成功案例来为项目成功保驾护航。</w:t>
      </w:r>
    </w:p>
    <w:p>
      <w:pPr>
        <w:pStyle w:val="31"/>
        <w:rPr>
          <w:rFonts w:hint="eastAsia"/>
        </w:rPr>
      </w:pPr>
      <w:r>
        <w:t>dunnhumby</w:t>
      </w:r>
    </w:p>
    <w:p>
      <w:pPr>
        <w:pStyle w:val="28"/>
        <w:ind w:firstLine="440"/>
      </w:pPr>
      <w:r>
        <w:t>dunnhumby Accelerates Complex Segmentation Queries from Weeks to Minutes—Gains Competitive Advantage</w:t>
      </w:r>
    </w:p>
    <w:p>
      <w:pPr>
        <w:widowControl/>
        <w:numPr>
          <w:ilvl w:val="0"/>
          <w:numId w:val="8"/>
        </w:numPr>
        <w:shd w:val="clear" w:color="auto" w:fill="FFFFFF"/>
        <w:spacing w:before="100" w:beforeAutospacing="1" w:after="100" w:afterAutospacing="1"/>
        <w:ind w:left="0"/>
        <w:jc w:val="center"/>
        <w:rPr>
          <w:rFonts w:ascii="Arial" w:hAnsi="Arial" w:cs="Arial"/>
          <w:color w:val="333333"/>
          <w:sz w:val="20"/>
          <w:szCs w:val="20"/>
        </w:rPr>
      </w:pPr>
      <w:r>
        <w:rPr>
          <w:rFonts w:ascii="Arial" w:hAnsi="Arial" w:cs="Arial"/>
          <w:color w:val="333333"/>
          <w:sz w:val="20"/>
          <w:szCs w:val="20"/>
        </w:rPr>
        <w:drawing>
          <wp:inline distT="0" distB="0" distL="0" distR="0">
            <wp:extent cx="1520190" cy="393700"/>
            <wp:effectExtent l="19050" t="0" r="3810" b="0"/>
            <wp:docPr id="10" name="Picture 2" descr="http://www.oracle.com/ocom/groups/public/@ocom/documents/digitalasset/2138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www.oracle.com/ocom/groups/public/@ocom/documents/digitalasset/2138811.gif"/>
                    <pic:cNvPicPr>
                      <a:picLocks noChangeAspect="1" noChangeArrowheads="1"/>
                    </pic:cNvPicPr>
                  </pic:nvPicPr>
                  <pic:blipFill>
                    <a:blip r:embed="rId19" cstate="print"/>
                    <a:srcRect/>
                    <a:stretch>
                      <a:fillRect/>
                    </a:stretch>
                  </pic:blipFill>
                  <pic:spPr>
                    <a:xfrm>
                      <a:off x="0" y="0"/>
                      <a:ext cx="1520190" cy="393700"/>
                    </a:xfrm>
                    <a:prstGeom prst="rect">
                      <a:avLst/>
                    </a:prstGeom>
                    <a:noFill/>
                    <a:ln w="9525">
                      <a:noFill/>
                      <a:miter lim="800000"/>
                      <a:headEnd/>
                      <a:tailEnd/>
                    </a:ln>
                  </pic:spPr>
                </pic:pic>
              </a:graphicData>
            </a:graphic>
          </wp:inline>
        </w:drawing>
      </w:r>
    </w:p>
    <w:p>
      <w:pPr>
        <w:widowControl/>
        <w:numPr>
          <w:ilvl w:val="0"/>
          <w:numId w:val="8"/>
        </w:numPr>
        <w:shd w:val="clear" w:color="auto" w:fill="FFFFFF"/>
        <w:spacing w:line="301" w:lineRule="atLeast"/>
        <w:ind w:left="201" w:right="234"/>
        <w:jc w:val="left"/>
        <w:rPr>
          <w:rFonts w:ascii="Arial" w:hAnsi="Arial" w:cs="Arial"/>
          <w:color w:val="333333"/>
          <w:sz w:val="20"/>
          <w:szCs w:val="20"/>
        </w:rPr>
      </w:pPr>
      <w:r>
        <w:rPr>
          <w:rStyle w:val="24"/>
          <w:rFonts w:ascii="Arial" w:hAnsi="Arial" w:cs="Arial"/>
          <w:color w:val="333333"/>
          <w:sz w:val="20"/>
          <w:szCs w:val="20"/>
        </w:rPr>
        <w:t>Oracle Customer:</w:t>
      </w:r>
      <w:r>
        <w:rPr>
          <w:rFonts w:ascii="Arial" w:hAnsi="Arial" w:cs="Arial"/>
          <w:color w:val="333333"/>
          <w:sz w:val="20"/>
          <w:szCs w:val="20"/>
        </w:rPr>
        <w:t>  </w:t>
      </w:r>
      <w:r>
        <w:rPr>
          <w:rFonts w:ascii="Arial" w:hAnsi="Arial" w:cs="Arial"/>
          <w:color w:val="333333"/>
          <w:sz w:val="20"/>
          <w:szCs w:val="20"/>
        </w:rPr>
        <w:fldChar w:fldCharType="begin"/>
      </w:r>
      <w:r>
        <w:rPr>
          <w:rFonts w:ascii="Arial" w:hAnsi="Arial" w:cs="Arial"/>
          <w:color w:val="333333"/>
          <w:sz w:val="20"/>
          <w:szCs w:val="20"/>
        </w:rPr>
        <w:instrText xml:space="preserve"> HYPERLINK "http://www.dunnhumby.com/us" \t "_blank" </w:instrText>
      </w:r>
      <w:r>
        <w:rPr>
          <w:rFonts w:ascii="Arial" w:hAnsi="Arial" w:cs="Arial"/>
          <w:color w:val="333333"/>
          <w:sz w:val="20"/>
          <w:szCs w:val="20"/>
        </w:rPr>
        <w:fldChar w:fldCharType="separate"/>
      </w:r>
      <w:r>
        <w:rPr>
          <w:rFonts w:ascii="Arial" w:hAnsi="Arial" w:cs="Arial"/>
          <w:color w:val="000000"/>
          <w:sz w:val="20"/>
          <w:szCs w:val="20"/>
          <w:u w:val="single"/>
        </w:rPr>
        <w:t>dunnhumby Ltd.</w:t>
      </w:r>
      <w:r>
        <w:rPr>
          <w:rFonts w:ascii="Arial" w:hAnsi="Arial" w:cs="Arial"/>
          <w:color w:val="333333"/>
          <w:sz w:val="20"/>
          <w:szCs w:val="20"/>
        </w:rPr>
        <w:fldChar w:fldCharType="end"/>
      </w:r>
      <w:r>
        <w:rPr>
          <w:rFonts w:ascii="Arial" w:hAnsi="Arial" w:cs="Arial"/>
          <w:color w:val="333333"/>
          <w:sz w:val="20"/>
          <w:szCs w:val="20"/>
        </w:rPr>
        <w:br w:type="textWrapping"/>
      </w:r>
      <w:r>
        <w:rPr>
          <w:rStyle w:val="24"/>
          <w:rFonts w:ascii="Arial" w:hAnsi="Arial" w:cs="Arial"/>
          <w:color w:val="333333"/>
          <w:sz w:val="20"/>
          <w:szCs w:val="20"/>
        </w:rPr>
        <w:t>Location:</w:t>
      </w:r>
      <w:r>
        <w:rPr>
          <w:rFonts w:ascii="Arial" w:hAnsi="Arial" w:cs="Arial"/>
          <w:color w:val="333333"/>
          <w:sz w:val="20"/>
          <w:szCs w:val="20"/>
        </w:rPr>
        <w:t>  London, England</w:t>
      </w:r>
      <w:r>
        <w:rPr>
          <w:rFonts w:ascii="Arial" w:hAnsi="Arial" w:cs="Arial"/>
          <w:color w:val="333333"/>
          <w:sz w:val="20"/>
          <w:szCs w:val="20"/>
        </w:rPr>
        <w:br w:type="textWrapping"/>
      </w:r>
      <w:r>
        <w:rPr>
          <w:rStyle w:val="24"/>
          <w:rFonts w:ascii="Arial" w:hAnsi="Arial" w:cs="Arial"/>
          <w:color w:val="333333"/>
          <w:sz w:val="20"/>
          <w:szCs w:val="20"/>
        </w:rPr>
        <w:t>Industry:</w:t>
      </w:r>
      <w:r>
        <w:rPr>
          <w:rFonts w:ascii="Arial" w:hAnsi="Arial" w:cs="Arial"/>
          <w:color w:val="333333"/>
          <w:sz w:val="20"/>
          <w:szCs w:val="20"/>
        </w:rPr>
        <w:t>  </w:t>
      </w:r>
      <w:r>
        <w:fldChar w:fldCharType="begin"/>
      </w:r>
      <w:r>
        <w:instrText xml:space="preserve"> HYPERLINK "http://www.oracle.com/us/industries/professional-services/index.html" </w:instrText>
      </w:r>
      <w:r>
        <w:fldChar w:fldCharType="separate"/>
      </w:r>
      <w:r>
        <w:rPr>
          <w:rFonts w:ascii="Arial" w:hAnsi="Arial" w:cs="Arial"/>
          <w:color w:val="000000"/>
          <w:sz w:val="20"/>
          <w:szCs w:val="20"/>
          <w:u w:val="single"/>
        </w:rPr>
        <w:t>Professional Services</w:t>
      </w:r>
      <w:r>
        <w:rPr>
          <w:rFonts w:ascii="Arial" w:hAnsi="Arial" w:cs="Arial"/>
          <w:color w:val="000000"/>
          <w:sz w:val="20"/>
          <w:szCs w:val="20"/>
          <w:u w:val="single"/>
        </w:rPr>
        <w:fldChar w:fldCharType="end"/>
      </w:r>
      <w:r>
        <w:rPr>
          <w:rFonts w:ascii="Arial" w:hAnsi="Arial" w:cs="Arial"/>
          <w:color w:val="333333"/>
          <w:sz w:val="20"/>
          <w:szCs w:val="20"/>
        </w:rPr>
        <w:br w:type="textWrapping"/>
      </w:r>
      <w:r>
        <w:rPr>
          <w:rStyle w:val="24"/>
          <w:rFonts w:ascii="Arial" w:hAnsi="Arial" w:cs="Arial"/>
          <w:color w:val="333333"/>
          <w:sz w:val="20"/>
          <w:szCs w:val="20"/>
        </w:rPr>
        <w:t>Employees:</w:t>
      </w:r>
      <w:r>
        <w:rPr>
          <w:rFonts w:ascii="Arial" w:hAnsi="Arial" w:cs="Arial"/>
          <w:color w:val="333333"/>
          <w:sz w:val="20"/>
          <w:szCs w:val="20"/>
        </w:rPr>
        <w:t>  2,000</w:t>
      </w:r>
    </w:p>
    <w:p>
      <w:pPr>
        <w:pStyle w:val="19"/>
        <w:shd w:val="clear" w:color="auto" w:fill="FFFFFF"/>
        <w:rPr>
          <w:rFonts w:ascii="Arial" w:hAnsi="Arial" w:cs="Arial"/>
          <w:color w:val="000000"/>
          <w:sz w:val="20"/>
          <w:szCs w:val="20"/>
        </w:rPr>
      </w:pPr>
      <w:r>
        <w:rPr>
          <w:rFonts w:ascii="Arial" w:hAnsi="Arial" w:cs="Arial"/>
          <w:color w:val="000000"/>
        </w:rPr>
        <w:t>dunnhumby is the world’s leading customer-science company. It analyzes customer data and applies insights from more than 400 million customers across the globe to create better customer experiences and build loyalty. With its unique analytical capabilities, dunnhumby helps retailers better serve customers, create a competitive advantage, and enjoy sustained growth.</w:t>
      </w:r>
    </w:p>
    <w:p>
      <w:pPr>
        <w:shd w:val="clear" w:color="auto" w:fill="FFFFFF"/>
        <w:rPr>
          <w:rFonts w:ascii="Arial" w:hAnsi="Arial" w:cs="Arial"/>
          <w:color w:val="000000"/>
          <w:sz w:val="20"/>
          <w:szCs w:val="20"/>
        </w:rPr>
      </w:pPr>
      <w:r>
        <w:rPr>
          <w:rFonts w:ascii="Arial" w:hAnsi="Arial" w:cs="Arial"/>
          <w:color w:val="000000"/>
          <w:sz w:val="20"/>
          <w:szCs w:val="20"/>
        </w:rPr>
        <w:t> </w:t>
      </w:r>
    </w:p>
    <w:p>
      <w:pPr>
        <w:pStyle w:val="32"/>
        <w:spacing w:before="156" w:after="156"/>
      </w:pPr>
      <w:r>
        <w:t>Challenges</w:t>
      </w:r>
    </w:p>
    <w:p>
      <w:pPr>
        <w:widowControl/>
        <w:numPr>
          <w:ilvl w:val="0"/>
          <w:numId w:val="9"/>
        </w:numPr>
        <w:shd w:val="clear" w:color="auto" w:fill="FFFFFF"/>
        <w:spacing w:before="100" w:beforeAutospacing="1" w:after="100" w:afterAutospacing="1"/>
        <w:jc w:val="left"/>
        <w:rPr>
          <w:rFonts w:hint="eastAsia" w:ascii="Arial" w:hAnsi="Arial" w:cs="Arial"/>
          <w:color w:val="000000"/>
          <w:sz w:val="20"/>
          <w:szCs w:val="20"/>
        </w:rPr>
      </w:pPr>
      <w:r>
        <w:rPr>
          <w:rFonts w:hint="eastAsia" w:ascii="Arial" w:hAnsi="Arial" w:cs="Arial"/>
          <w:color w:val="000000"/>
          <w:sz w:val="20"/>
          <w:szCs w:val="20"/>
        </w:rPr>
        <w:t>扩展服务领域到维护在客户科学行业具有竞争力的优势</w:t>
      </w:r>
    </w:p>
    <w:p>
      <w:pPr>
        <w:widowControl/>
        <w:numPr>
          <w:ilvl w:val="0"/>
          <w:numId w:val="9"/>
        </w:numPr>
        <w:shd w:val="clear" w:color="auto" w:fill="FFFFFF"/>
        <w:spacing w:before="100" w:beforeAutospacing="1" w:after="100" w:afterAutospacing="1"/>
        <w:jc w:val="left"/>
        <w:rPr>
          <w:rFonts w:hint="eastAsia" w:ascii="Arial" w:hAnsi="Arial" w:cs="Arial"/>
          <w:color w:val="000000"/>
          <w:sz w:val="20"/>
          <w:szCs w:val="20"/>
        </w:rPr>
      </w:pPr>
      <w:r>
        <w:rPr>
          <w:rFonts w:hint="eastAsia" w:ascii="Arial" w:hAnsi="Arial" w:cs="Arial"/>
          <w:color w:val="000000"/>
          <w:sz w:val="20"/>
          <w:szCs w:val="20"/>
        </w:rPr>
        <w:t>为客户--包括英国和北美的主要零售企业--提供扩展的历史和实时洞察，针对客户行为，购买趋势和促销活动和产品供给的影响。</w:t>
      </w:r>
    </w:p>
    <w:p>
      <w:pPr>
        <w:widowControl/>
        <w:numPr>
          <w:ilvl w:val="0"/>
          <w:numId w:val="9"/>
        </w:numPr>
        <w:shd w:val="clear" w:color="auto" w:fill="FFFFFF"/>
        <w:spacing w:before="100" w:beforeAutospacing="1" w:after="100" w:afterAutospacing="1"/>
        <w:jc w:val="left"/>
        <w:rPr>
          <w:rFonts w:hint="eastAsia" w:ascii="Arial" w:hAnsi="Arial" w:cs="Arial"/>
          <w:color w:val="000000"/>
          <w:sz w:val="20"/>
          <w:szCs w:val="20"/>
        </w:rPr>
      </w:pPr>
      <w:r>
        <w:rPr>
          <w:rFonts w:hint="eastAsia" w:ascii="Arial" w:hAnsi="Arial" w:cs="Arial"/>
          <w:color w:val="000000"/>
          <w:sz w:val="20"/>
          <w:szCs w:val="20"/>
        </w:rPr>
        <w:t>在公司客户分析服务方面保证具有竞争力的价格，基于增长的客户基础交付增值服务</w:t>
      </w:r>
    </w:p>
    <w:p>
      <w:pPr>
        <w:widowControl/>
        <w:numPr>
          <w:ilvl w:val="0"/>
          <w:numId w:val="9"/>
        </w:numPr>
        <w:shd w:val="clear" w:color="auto" w:fill="FFFFFF"/>
        <w:spacing w:before="100" w:beforeAutospacing="1" w:after="100" w:afterAutospacing="1"/>
        <w:jc w:val="left"/>
        <w:rPr>
          <w:rFonts w:hint="eastAsia" w:ascii="Arial" w:hAnsi="Arial" w:cs="Arial"/>
          <w:color w:val="000000"/>
          <w:sz w:val="20"/>
          <w:szCs w:val="20"/>
        </w:rPr>
      </w:pPr>
      <w:r>
        <w:rPr>
          <w:rFonts w:hint="eastAsia" w:ascii="Arial" w:hAnsi="Arial" w:cs="Arial"/>
          <w:color w:val="000000"/>
          <w:sz w:val="20"/>
          <w:szCs w:val="20"/>
        </w:rPr>
        <w:t>快速和全面地分析快速增长的大量的数据</w:t>
      </w:r>
    </w:p>
    <w:p>
      <w:pPr>
        <w:widowControl/>
        <w:numPr>
          <w:ilvl w:val="0"/>
          <w:numId w:val="9"/>
        </w:numPr>
        <w:shd w:val="clear" w:color="auto" w:fill="FFFFFF"/>
        <w:spacing w:before="100" w:beforeAutospacing="1" w:after="100" w:afterAutospacing="1"/>
        <w:jc w:val="left"/>
        <w:rPr>
          <w:rFonts w:hint="eastAsia" w:ascii="Arial" w:hAnsi="Arial" w:cs="Arial"/>
          <w:color w:val="000000"/>
          <w:sz w:val="20"/>
          <w:szCs w:val="20"/>
        </w:rPr>
      </w:pPr>
      <w:r>
        <w:rPr>
          <w:rFonts w:hint="eastAsia" w:ascii="Arial" w:hAnsi="Arial" w:cs="Arial"/>
          <w:color w:val="000000"/>
          <w:sz w:val="20"/>
          <w:szCs w:val="20"/>
        </w:rPr>
        <w:t>保证敏感数据的安全性，包括保护个人信息，降低风险和符合法规要求</w:t>
      </w:r>
    </w:p>
    <w:p>
      <w:pPr>
        <w:widowControl/>
        <w:numPr>
          <w:ilvl w:val="0"/>
          <w:numId w:val="9"/>
        </w:numPr>
        <w:shd w:val="clear" w:color="auto" w:fill="FFFFFF"/>
        <w:spacing w:before="100" w:beforeAutospacing="1" w:after="100" w:afterAutospacing="1"/>
        <w:jc w:val="left"/>
        <w:rPr>
          <w:rFonts w:hint="eastAsia" w:ascii="Arial" w:hAnsi="Arial" w:cs="Arial"/>
          <w:color w:val="000000"/>
          <w:sz w:val="20"/>
          <w:szCs w:val="20"/>
        </w:rPr>
      </w:pPr>
      <w:r>
        <w:rPr>
          <w:rFonts w:hint="eastAsia" w:ascii="Arial" w:hAnsi="Arial" w:cs="Arial"/>
          <w:color w:val="000000"/>
          <w:sz w:val="20"/>
          <w:szCs w:val="20"/>
        </w:rPr>
        <w:t>保护数据丢失和减少备份和恢复窗口，因为数据对于竞争力优势和业务成功来说非常关键</w:t>
      </w:r>
    </w:p>
    <w:p>
      <w:pPr>
        <w:widowControl/>
        <w:numPr>
          <w:ilvl w:val="0"/>
          <w:numId w:val="9"/>
        </w:numPr>
        <w:shd w:val="clear" w:color="auto" w:fill="FFFFFF"/>
        <w:spacing w:before="100" w:beforeAutospacing="1" w:after="100" w:afterAutospacing="1"/>
        <w:jc w:val="left"/>
        <w:rPr>
          <w:rFonts w:hint="eastAsia" w:ascii="Arial" w:hAnsi="Arial" w:cs="Arial"/>
          <w:color w:val="000000"/>
          <w:sz w:val="20"/>
          <w:szCs w:val="20"/>
        </w:rPr>
      </w:pPr>
      <w:r>
        <w:rPr>
          <w:rFonts w:hint="eastAsia" w:ascii="Arial" w:hAnsi="Arial" w:cs="Arial"/>
          <w:color w:val="000000"/>
          <w:sz w:val="20"/>
          <w:szCs w:val="20"/>
        </w:rPr>
        <w:t>优化IT投资和跨技术密集型业务的性能</w:t>
      </w:r>
    </w:p>
    <w:p>
      <w:pPr>
        <w:widowControl/>
        <w:numPr>
          <w:ilvl w:val="0"/>
          <w:numId w:val="9"/>
        </w:numPr>
        <w:shd w:val="clear" w:color="auto" w:fill="FFFFFF"/>
        <w:spacing w:before="100" w:beforeAutospacing="1" w:after="100" w:afterAutospacing="1"/>
        <w:jc w:val="left"/>
        <w:rPr>
          <w:rFonts w:ascii="Arial" w:hAnsi="Arial" w:cs="Arial"/>
          <w:color w:val="000000"/>
          <w:sz w:val="20"/>
          <w:szCs w:val="20"/>
        </w:rPr>
      </w:pPr>
      <w:r>
        <w:rPr>
          <w:rFonts w:hint="eastAsia" w:ascii="Arial" w:hAnsi="Arial" w:cs="Arial"/>
          <w:color w:val="000000"/>
          <w:sz w:val="20"/>
          <w:szCs w:val="20"/>
        </w:rPr>
        <w:t>减少以前分析型和数据仓库软件的许可和维护成本</w:t>
      </w:r>
    </w:p>
    <w:p>
      <w:pPr>
        <w:pStyle w:val="32"/>
        <w:spacing w:before="156" w:after="156"/>
      </w:pPr>
      <w:r>
        <w:t>Solutions</w:t>
      </w:r>
    </w:p>
    <w:p>
      <w:pPr>
        <w:shd w:val="clear" w:color="auto" w:fill="FFFFFF"/>
        <w:spacing w:after="167"/>
        <w:ind w:left="33" w:right="67"/>
        <w:outlineLvl w:val="4"/>
        <w:rPr>
          <w:rFonts w:ascii="Arial" w:hAnsi="Arial" w:cs="Arial"/>
          <w:b/>
          <w:bCs/>
          <w:color w:val="000000"/>
          <w:sz w:val="23"/>
          <w:szCs w:val="23"/>
        </w:rPr>
      </w:pPr>
      <w:r>
        <w:rPr>
          <w:rStyle w:val="56"/>
          <w:rFonts w:ascii="Arial" w:hAnsi="Arial" w:cs="Arial"/>
          <w:b/>
          <w:bCs/>
          <w:sz w:val="23"/>
          <w:szCs w:val="23"/>
        </w:rPr>
        <w:t>Oracle Product and Services</w:t>
      </w:r>
    </w:p>
    <w:p>
      <w:pPr>
        <w:widowControl/>
        <w:numPr>
          <w:ilvl w:val="0"/>
          <w:numId w:val="10"/>
        </w:numPr>
        <w:shd w:val="clear" w:color="auto" w:fill="FFFFFF"/>
        <w:spacing w:before="100" w:beforeAutospacing="1" w:after="100" w:afterAutospacing="1"/>
        <w:jc w:val="left"/>
        <w:rPr>
          <w:rFonts w:ascii="Arial" w:hAnsi="Arial" w:cs="Arial"/>
          <w:color w:val="333333"/>
          <w:sz w:val="20"/>
          <w:szCs w:val="20"/>
        </w:rPr>
      </w:pPr>
      <w:r>
        <w:fldChar w:fldCharType="begin"/>
      </w:r>
      <w:r>
        <w:instrText xml:space="preserve"> HYPERLINK "http://www.oracle.com/us/products/database/exadata-database-machine/overview/index.html" </w:instrText>
      </w:r>
      <w:r>
        <w:fldChar w:fldCharType="separate"/>
      </w:r>
      <w:r>
        <w:rPr>
          <w:rFonts w:ascii="Arial" w:hAnsi="Arial" w:cs="Arial"/>
          <w:color w:val="336892"/>
          <w:sz w:val="20"/>
          <w:szCs w:val="20"/>
        </w:rPr>
        <w:t>Oracle Exadata Database Machine</w:t>
      </w:r>
      <w:r>
        <w:rPr>
          <w:rFonts w:ascii="Arial" w:hAnsi="Arial" w:cs="Arial"/>
          <w:color w:val="336892"/>
          <w:sz w:val="20"/>
          <w:szCs w:val="20"/>
        </w:rPr>
        <w:fldChar w:fldCharType="end"/>
      </w:r>
      <w:r>
        <w:rPr>
          <w:rFonts w:ascii="Arial" w:hAnsi="Arial" w:cs="Arial"/>
          <w:color w:val="333333"/>
          <w:sz w:val="20"/>
          <w:szCs w:val="20"/>
        </w:rPr>
        <w:t xml:space="preserve">  </w:t>
      </w:r>
    </w:p>
    <w:p>
      <w:pPr>
        <w:widowControl/>
        <w:numPr>
          <w:ilvl w:val="0"/>
          <w:numId w:val="10"/>
        </w:numPr>
        <w:shd w:val="clear" w:color="auto" w:fill="FFFFFF"/>
        <w:spacing w:before="100" w:beforeAutospacing="1" w:after="100" w:afterAutospacing="1"/>
        <w:jc w:val="left"/>
        <w:rPr>
          <w:rFonts w:ascii="Arial" w:hAnsi="Arial" w:cs="Arial"/>
          <w:color w:val="333333"/>
          <w:sz w:val="20"/>
          <w:szCs w:val="20"/>
        </w:rPr>
      </w:pPr>
      <w:r>
        <w:fldChar w:fldCharType="begin"/>
      </w:r>
      <w:r>
        <w:instrText xml:space="preserve"> HYPERLINK "http://www.oracle.com/us/products/servers-storage/storage/nas/overview/index.html" </w:instrText>
      </w:r>
      <w:r>
        <w:fldChar w:fldCharType="separate"/>
      </w:r>
      <w:r>
        <w:rPr>
          <w:rFonts w:ascii="Arial" w:hAnsi="Arial" w:cs="Arial"/>
          <w:color w:val="336892"/>
          <w:sz w:val="20"/>
          <w:szCs w:val="20"/>
        </w:rPr>
        <w:t>Oracle ZFS Storage Appliance</w:t>
      </w:r>
      <w:r>
        <w:rPr>
          <w:rFonts w:ascii="Arial" w:hAnsi="Arial" w:cs="Arial"/>
          <w:color w:val="336892"/>
          <w:sz w:val="20"/>
          <w:szCs w:val="20"/>
        </w:rPr>
        <w:fldChar w:fldCharType="end"/>
      </w:r>
      <w:r>
        <w:rPr>
          <w:rFonts w:ascii="Arial" w:hAnsi="Arial" w:cs="Arial"/>
          <w:color w:val="333333"/>
          <w:sz w:val="20"/>
          <w:szCs w:val="20"/>
        </w:rPr>
        <w:t xml:space="preserve">  </w:t>
      </w:r>
    </w:p>
    <w:p>
      <w:pPr>
        <w:widowControl/>
        <w:numPr>
          <w:ilvl w:val="0"/>
          <w:numId w:val="10"/>
        </w:numPr>
        <w:shd w:val="clear" w:color="auto" w:fill="FFFFFF"/>
        <w:spacing w:before="100" w:beforeAutospacing="1" w:after="100" w:afterAutospacing="1"/>
        <w:jc w:val="left"/>
        <w:rPr>
          <w:rFonts w:ascii="Arial" w:hAnsi="Arial" w:cs="Arial"/>
          <w:color w:val="333333"/>
          <w:sz w:val="20"/>
          <w:szCs w:val="20"/>
        </w:rPr>
      </w:pPr>
      <w:r>
        <w:fldChar w:fldCharType="begin"/>
      </w:r>
      <w:r>
        <w:instrText xml:space="preserve"> HYPERLINK "http://www.oracle.com/us/products/middleware/data-integration/goldengate/overview/index.html" </w:instrText>
      </w:r>
      <w:r>
        <w:fldChar w:fldCharType="separate"/>
      </w:r>
      <w:r>
        <w:rPr>
          <w:rFonts w:ascii="Arial" w:hAnsi="Arial" w:cs="Arial"/>
          <w:color w:val="336892"/>
          <w:sz w:val="20"/>
          <w:szCs w:val="20"/>
        </w:rPr>
        <w:t>Oracle GoldenGate</w:t>
      </w:r>
      <w:r>
        <w:rPr>
          <w:rFonts w:ascii="Arial" w:hAnsi="Arial" w:cs="Arial"/>
          <w:color w:val="336892"/>
          <w:sz w:val="20"/>
          <w:szCs w:val="20"/>
        </w:rPr>
        <w:fldChar w:fldCharType="end"/>
      </w:r>
      <w:r>
        <w:rPr>
          <w:rFonts w:ascii="Arial" w:hAnsi="Arial" w:cs="Arial"/>
          <w:color w:val="333333"/>
          <w:sz w:val="20"/>
          <w:szCs w:val="20"/>
        </w:rPr>
        <w:t xml:space="preserve">  </w:t>
      </w:r>
    </w:p>
    <w:p>
      <w:pPr>
        <w:widowControl/>
        <w:numPr>
          <w:ilvl w:val="0"/>
          <w:numId w:val="10"/>
        </w:numPr>
        <w:shd w:val="clear" w:color="auto" w:fill="FFFFFF"/>
        <w:spacing w:before="100" w:beforeAutospacing="1" w:after="100" w:afterAutospacing="1"/>
        <w:jc w:val="left"/>
        <w:rPr>
          <w:rFonts w:ascii="Arial" w:hAnsi="Arial" w:cs="Arial"/>
          <w:color w:val="333333"/>
          <w:sz w:val="20"/>
          <w:szCs w:val="20"/>
        </w:rPr>
      </w:pPr>
      <w:r>
        <w:fldChar w:fldCharType="begin"/>
      </w:r>
      <w:r>
        <w:instrText xml:space="preserve"> HYPERLINK "http://www.oracle.com/us/products/database/options/partitioning/index.html" </w:instrText>
      </w:r>
      <w:r>
        <w:fldChar w:fldCharType="separate"/>
      </w:r>
      <w:r>
        <w:rPr>
          <w:rFonts w:ascii="Arial" w:hAnsi="Arial" w:cs="Arial"/>
          <w:color w:val="336892"/>
          <w:sz w:val="20"/>
          <w:szCs w:val="20"/>
        </w:rPr>
        <w:t>Oracle Partitioning</w:t>
      </w:r>
      <w:r>
        <w:rPr>
          <w:rFonts w:ascii="Arial" w:hAnsi="Arial" w:cs="Arial"/>
          <w:color w:val="336892"/>
          <w:sz w:val="20"/>
          <w:szCs w:val="20"/>
        </w:rPr>
        <w:fldChar w:fldCharType="end"/>
      </w:r>
      <w:r>
        <w:rPr>
          <w:rFonts w:ascii="Arial" w:hAnsi="Arial" w:cs="Arial"/>
          <w:color w:val="333333"/>
          <w:sz w:val="20"/>
          <w:szCs w:val="20"/>
        </w:rPr>
        <w:t xml:space="preserve">  </w:t>
      </w:r>
    </w:p>
    <w:p>
      <w:pPr>
        <w:widowControl/>
        <w:numPr>
          <w:ilvl w:val="0"/>
          <w:numId w:val="10"/>
        </w:numPr>
        <w:shd w:val="clear" w:color="auto" w:fill="FFFFFF"/>
        <w:spacing w:before="100" w:beforeAutospacing="1" w:after="100" w:afterAutospacing="1"/>
        <w:jc w:val="left"/>
        <w:rPr>
          <w:rFonts w:ascii="Arial" w:hAnsi="Arial" w:cs="Arial"/>
          <w:color w:val="333333"/>
          <w:sz w:val="20"/>
          <w:szCs w:val="20"/>
        </w:rPr>
      </w:pPr>
      <w:r>
        <w:fldChar w:fldCharType="begin"/>
      </w:r>
      <w:r>
        <w:instrText xml:space="preserve"> HYPERLINK "http://www.oracle.com/us/products/database/options/advanced-analytics/overview/index.html" </w:instrText>
      </w:r>
      <w:r>
        <w:fldChar w:fldCharType="separate"/>
      </w:r>
      <w:r>
        <w:rPr>
          <w:rFonts w:ascii="Arial" w:hAnsi="Arial" w:cs="Arial"/>
          <w:color w:val="336892"/>
          <w:sz w:val="20"/>
          <w:szCs w:val="20"/>
        </w:rPr>
        <w:t>Oracle Advanced Analytics</w:t>
      </w:r>
      <w:r>
        <w:rPr>
          <w:rFonts w:ascii="Arial" w:hAnsi="Arial" w:cs="Arial"/>
          <w:color w:val="336892"/>
          <w:sz w:val="20"/>
          <w:szCs w:val="20"/>
        </w:rPr>
        <w:fldChar w:fldCharType="end"/>
      </w:r>
      <w:r>
        <w:rPr>
          <w:rFonts w:ascii="Arial" w:hAnsi="Arial" w:cs="Arial"/>
          <w:color w:val="333333"/>
          <w:sz w:val="20"/>
          <w:szCs w:val="20"/>
        </w:rPr>
        <w:t xml:space="preserve">  </w:t>
      </w:r>
    </w:p>
    <w:p>
      <w:pPr>
        <w:widowControl/>
        <w:numPr>
          <w:ilvl w:val="0"/>
          <w:numId w:val="10"/>
        </w:numPr>
        <w:shd w:val="clear" w:color="auto" w:fill="FFFFFF"/>
        <w:spacing w:before="100" w:beforeAutospacing="1" w:after="100" w:afterAutospacing="1"/>
        <w:jc w:val="left"/>
        <w:rPr>
          <w:rFonts w:ascii="Arial" w:hAnsi="Arial" w:cs="Arial"/>
          <w:color w:val="333333"/>
          <w:sz w:val="20"/>
          <w:szCs w:val="20"/>
        </w:rPr>
      </w:pPr>
      <w:r>
        <w:fldChar w:fldCharType="begin"/>
      </w:r>
      <w:r>
        <w:instrText xml:space="preserve"> HYPERLINK "http://www.oracle.com/us/products/database/options/advanced-compression/overview/index.html" </w:instrText>
      </w:r>
      <w:r>
        <w:fldChar w:fldCharType="separate"/>
      </w:r>
      <w:r>
        <w:rPr>
          <w:rFonts w:ascii="Arial" w:hAnsi="Arial" w:cs="Arial"/>
          <w:color w:val="336892"/>
          <w:sz w:val="20"/>
          <w:szCs w:val="20"/>
        </w:rPr>
        <w:t>Oracle Advanced Compression</w:t>
      </w:r>
      <w:r>
        <w:rPr>
          <w:rFonts w:ascii="Arial" w:hAnsi="Arial" w:cs="Arial"/>
          <w:color w:val="336892"/>
          <w:sz w:val="20"/>
          <w:szCs w:val="20"/>
        </w:rPr>
        <w:fldChar w:fldCharType="end"/>
      </w:r>
      <w:r>
        <w:rPr>
          <w:rFonts w:ascii="Arial" w:hAnsi="Arial" w:cs="Arial"/>
          <w:color w:val="333333"/>
          <w:sz w:val="20"/>
          <w:szCs w:val="20"/>
        </w:rPr>
        <w:t xml:space="preserve">  </w:t>
      </w:r>
    </w:p>
    <w:p>
      <w:pPr>
        <w:widowControl/>
        <w:numPr>
          <w:ilvl w:val="0"/>
          <w:numId w:val="10"/>
        </w:numPr>
        <w:shd w:val="clear" w:color="auto" w:fill="FFFFFF"/>
        <w:spacing w:before="100" w:beforeAutospacing="1" w:after="100" w:afterAutospacing="1"/>
        <w:jc w:val="left"/>
        <w:rPr>
          <w:rFonts w:ascii="Arial" w:hAnsi="Arial" w:cs="Arial"/>
          <w:color w:val="333333"/>
          <w:sz w:val="20"/>
          <w:szCs w:val="20"/>
        </w:rPr>
      </w:pPr>
      <w:r>
        <w:fldChar w:fldCharType="begin"/>
      </w:r>
      <w:r>
        <w:instrText xml:space="preserve"> HYPERLINK "http://www.oracle.com/us/products/database/options/advanced-security/index.html" </w:instrText>
      </w:r>
      <w:r>
        <w:fldChar w:fldCharType="separate"/>
      </w:r>
      <w:r>
        <w:rPr>
          <w:rFonts w:ascii="Arial" w:hAnsi="Arial" w:cs="Arial"/>
          <w:color w:val="336892"/>
          <w:sz w:val="20"/>
          <w:szCs w:val="20"/>
        </w:rPr>
        <w:t>Oracle Advanced Security</w:t>
      </w:r>
      <w:r>
        <w:rPr>
          <w:rFonts w:ascii="Arial" w:hAnsi="Arial" w:cs="Arial"/>
          <w:color w:val="336892"/>
          <w:sz w:val="20"/>
          <w:szCs w:val="20"/>
        </w:rPr>
        <w:fldChar w:fldCharType="end"/>
      </w:r>
      <w:r>
        <w:rPr>
          <w:rFonts w:ascii="Arial" w:hAnsi="Arial" w:cs="Arial"/>
          <w:color w:val="333333"/>
          <w:sz w:val="20"/>
          <w:szCs w:val="20"/>
        </w:rPr>
        <w:t xml:space="preserve"> </w:t>
      </w:r>
    </w:p>
    <w:p>
      <w:pPr>
        <w:widowControl/>
        <w:numPr>
          <w:ilvl w:val="0"/>
          <w:numId w:val="10"/>
        </w:numPr>
        <w:shd w:val="clear" w:color="auto" w:fill="FFFFFF"/>
        <w:spacing w:before="100" w:beforeAutospacing="1" w:after="100" w:afterAutospacing="1"/>
        <w:jc w:val="left"/>
        <w:rPr>
          <w:rFonts w:ascii="Arial" w:hAnsi="Arial" w:cs="Arial"/>
          <w:color w:val="333333"/>
          <w:sz w:val="20"/>
          <w:szCs w:val="20"/>
        </w:rPr>
      </w:pPr>
      <w:r>
        <w:fldChar w:fldCharType="begin"/>
      </w:r>
      <w:r>
        <w:instrText xml:space="preserve"> HYPERLINK "http://www.oracle.com/us/products/middleware/identity-management/oiam/overview/index.html" </w:instrText>
      </w:r>
      <w:r>
        <w:fldChar w:fldCharType="separate"/>
      </w:r>
      <w:r>
        <w:rPr>
          <w:rFonts w:ascii="Arial" w:hAnsi="Arial" w:cs="Arial"/>
          <w:color w:val="336892"/>
          <w:sz w:val="20"/>
          <w:szCs w:val="20"/>
        </w:rPr>
        <w:t>Oracle Identity and Access Management Suite </w:t>
      </w:r>
      <w:r>
        <w:rPr>
          <w:rFonts w:ascii="Arial" w:hAnsi="Arial" w:cs="Arial"/>
          <w:color w:val="336892"/>
          <w:sz w:val="20"/>
          <w:szCs w:val="20"/>
        </w:rPr>
        <w:fldChar w:fldCharType="end"/>
      </w:r>
      <w:r>
        <w:rPr>
          <w:rFonts w:ascii="Arial" w:hAnsi="Arial" w:cs="Arial"/>
          <w:color w:val="333333"/>
          <w:sz w:val="20"/>
          <w:szCs w:val="20"/>
        </w:rPr>
        <w:t xml:space="preserve"> </w:t>
      </w:r>
    </w:p>
    <w:p>
      <w:pPr>
        <w:widowControl/>
        <w:numPr>
          <w:ilvl w:val="0"/>
          <w:numId w:val="10"/>
        </w:numPr>
        <w:shd w:val="clear" w:color="auto" w:fill="FFFFFF"/>
        <w:spacing w:before="100" w:beforeAutospacing="1" w:after="100" w:afterAutospacing="1"/>
        <w:jc w:val="left"/>
        <w:rPr>
          <w:rFonts w:ascii="Arial" w:hAnsi="Arial" w:cs="Arial"/>
          <w:color w:val="333333"/>
          <w:sz w:val="20"/>
          <w:szCs w:val="20"/>
        </w:rPr>
      </w:pPr>
      <w:r>
        <w:fldChar w:fldCharType="begin"/>
      </w:r>
      <w:r>
        <w:instrText xml:space="preserve"> HYPERLINK "http://www.oracle.com/us/products/middleware/identity-management/oracle-directory-services/overview/index.html" </w:instrText>
      </w:r>
      <w:r>
        <w:fldChar w:fldCharType="separate"/>
      </w:r>
      <w:r>
        <w:rPr>
          <w:rFonts w:ascii="Arial" w:hAnsi="Arial" w:cs="Arial"/>
          <w:color w:val="336892"/>
          <w:sz w:val="20"/>
          <w:szCs w:val="20"/>
        </w:rPr>
        <w:t>Oracle Directory Services Plus</w:t>
      </w:r>
      <w:r>
        <w:rPr>
          <w:rFonts w:ascii="Arial" w:hAnsi="Arial" w:cs="Arial"/>
          <w:color w:val="336892"/>
          <w:sz w:val="20"/>
          <w:szCs w:val="20"/>
        </w:rPr>
        <w:fldChar w:fldCharType="end"/>
      </w:r>
    </w:p>
    <w:p>
      <w:pPr>
        <w:widowControl/>
        <w:numPr>
          <w:ilvl w:val="0"/>
          <w:numId w:val="10"/>
        </w:numPr>
        <w:shd w:val="clear" w:color="auto" w:fill="FFFFFF"/>
        <w:spacing w:before="100" w:beforeAutospacing="1" w:after="100" w:afterAutospacing="1"/>
        <w:jc w:val="left"/>
        <w:rPr>
          <w:rFonts w:ascii="Arial" w:hAnsi="Arial" w:cs="Arial"/>
          <w:color w:val="333333"/>
          <w:sz w:val="20"/>
          <w:szCs w:val="20"/>
        </w:rPr>
      </w:pPr>
      <w:r>
        <w:fldChar w:fldCharType="begin"/>
      </w:r>
      <w:r>
        <w:instrText xml:space="preserve"> HYPERLINK "http://www.oracle.com/us/products/middleware/identity-management/oracle-enterprise-sso/overview/index.html" </w:instrText>
      </w:r>
      <w:r>
        <w:fldChar w:fldCharType="separate"/>
      </w:r>
      <w:r>
        <w:rPr>
          <w:rFonts w:ascii="Arial" w:hAnsi="Arial" w:cs="Arial"/>
          <w:color w:val="336892"/>
          <w:sz w:val="20"/>
          <w:szCs w:val="20"/>
        </w:rPr>
        <w:t>Oracle Enterprise Single Sign-On Suite Plus</w:t>
      </w:r>
      <w:r>
        <w:rPr>
          <w:rFonts w:ascii="Arial" w:hAnsi="Arial" w:cs="Arial"/>
          <w:color w:val="336892"/>
          <w:sz w:val="20"/>
          <w:szCs w:val="20"/>
        </w:rPr>
        <w:fldChar w:fldCharType="end"/>
      </w:r>
      <w:r>
        <w:rPr>
          <w:rFonts w:ascii="Arial" w:hAnsi="Arial" w:cs="Arial"/>
          <w:color w:val="333333"/>
          <w:sz w:val="20"/>
          <w:szCs w:val="20"/>
        </w:rPr>
        <w:t xml:space="preserve">  </w:t>
      </w:r>
    </w:p>
    <w:p>
      <w:pPr>
        <w:widowControl/>
        <w:numPr>
          <w:ilvl w:val="0"/>
          <w:numId w:val="11"/>
        </w:numPr>
        <w:shd w:val="clear" w:color="auto" w:fill="FFFFFF"/>
        <w:spacing w:before="100" w:beforeAutospacing="1" w:after="100" w:afterAutospacing="1"/>
        <w:jc w:val="left"/>
        <w:rPr>
          <w:rFonts w:ascii="Arial" w:hAnsi="Arial" w:cs="Arial"/>
          <w:color w:val="000000"/>
          <w:sz w:val="20"/>
          <w:szCs w:val="20"/>
        </w:rPr>
      </w:pPr>
      <w:r>
        <w:rPr>
          <w:rFonts w:ascii="Arial" w:hAnsi="Arial" w:cs="Arial"/>
          <w:color w:val="000000"/>
          <w:sz w:val="20"/>
          <w:szCs w:val="20"/>
        </w:rPr>
        <w:t>Deployed Oracle Exadata Database Machine and accelerated queries that previously took two-to-three weeks to just minutes, enabling the company to bid on more complex, custom analyses and gain a competitive advantage</w:t>
      </w:r>
    </w:p>
    <w:p>
      <w:pPr>
        <w:widowControl/>
        <w:numPr>
          <w:ilvl w:val="0"/>
          <w:numId w:val="11"/>
        </w:numPr>
        <w:shd w:val="clear" w:color="auto" w:fill="FFFFFF"/>
        <w:spacing w:before="100" w:beforeAutospacing="1" w:after="100" w:afterAutospacing="1"/>
        <w:jc w:val="left"/>
        <w:rPr>
          <w:rFonts w:ascii="Arial" w:hAnsi="Arial" w:cs="Arial"/>
          <w:color w:val="000000"/>
          <w:sz w:val="20"/>
          <w:szCs w:val="20"/>
        </w:rPr>
      </w:pPr>
      <w:r>
        <w:rPr>
          <w:rFonts w:ascii="Arial" w:hAnsi="Arial" w:cs="Arial"/>
          <w:color w:val="000000"/>
          <w:sz w:val="20"/>
          <w:szCs w:val="20"/>
        </w:rPr>
        <w:t>Achieved 4x to 30x more data compression using Hybrid Columnar Compression and Oracle Advanced Compression across sets—reducing storage requirements, increasing analysis and backup performance, and optimizing IT investment</w:t>
      </w:r>
    </w:p>
    <w:p>
      <w:pPr>
        <w:widowControl/>
        <w:numPr>
          <w:ilvl w:val="0"/>
          <w:numId w:val="11"/>
        </w:numPr>
        <w:shd w:val="clear" w:color="auto" w:fill="FFFFFF"/>
        <w:spacing w:before="100" w:beforeAutospacing="1" w:after="100" w:afterAutospacing="1"/>
        <w:jc w:val="left"/>
        <w:rPr>
          <w:rFonts w:hint="eastAsia" w:ascii="Arial" w:hAnsi="Arial" w:cs="Arial"/>
          <w:color w:val="000000"/>
          <w:sz w:val="20"/>
          <w:szCs w:val="20"/>
        </w:rPr>
      </w:pPr>
      <w:r>
        <w:rPr>
          <w:rFonts w:hint="eastAsia" w:ascii="Arial" w:hAnsi="Arial" w:cs="Arial"/>
          <w:color w:val="000000"/>
          <w:sz w:val="20"/>
          <w:szCs w:val="20"/>
        </w:rPr>
        <w:t>安全地整合数据仓库和数据集市到Exadata上，实现了海量数据的极限速度预测</w:t>
      </w:r>
    </w:p>
    <w:p>
      <w:pPr>
        <w:widowControl/>
        <w:numPr>
          <w:ilvl w:val="0"/>
          <w:numId w:val="11"/>
        </w:numPr>
        <w:shd w:val="clear" w:color="auto" w:fill="FFFFFF"/>
        <w:spacing w:before="100" w:beforeAutospacing="1" w:after="100" w:afterAutospacing="1"/>
        <w:jc w:val="left"/>
        <w:rPr>
          <w:rFonts w:ascii="Arial" w:hAnsi="Arial" w:cs="Arial"/>
          <w:color w:val="000000"/>
          <w:sz w:val="20"/>
          <w:szCs w:val="20"/>
        </w:rPr>
      </w:pPr>
      <w:r>
        <w:rPr>
          <w:rFonts w:ascii="Arial" w:hAnsi="Arial" w:cs="Arial"/>
          <w:color w:val="000000"/>
          <w:sz w:val="20"/>
          <w:szCs w:val="20"/>
        </w:rPr>
        <w:t>Consolidated data marts securely with data warehouse schemas in Oracle Exadata, enabling extremely faster presummarizations of large volumes of data</w:t>
      </w:r>
    </w:p>
    <w:p>
      <w:pPr>
        <w:widowControl/>
        <w:numPr>
          <w:ilvl w:val="0"/>
          <w:numId w:val="11"/>
        </w:numPr>
        <w:shd w:val="clear" w:color="auto" w:fill="FFFFFF"/>
        <w:spacing w:before="100" w:beforeAutospacing="1" w:after="100" w:afterAutospacing="1"/>
        <w:jc w:val="left"/>
        <w:rPr>
          <w:rFonts w:ascii="Arial" w:hAnsi="Arial" w:cs="Arial"/>
          <w:color w:val="000000"/>
          <w:sz w:val="20"/>
          <w:szCs w:val="20"/>
        </w:rPr>
      </w:pPr>
      <w:r>
        <w:rPr>
          <w:rFonts w:ascii="Arial" w:hAnsi="Arial" w:cs="Arial"/>
          <w:color w:val="000000"/>
          <w:sz w:val="20"/>
          <w:szCs w:val="20"/>
        </w:rPr>
        <w:t>Accelerated analytic capabilities to near real time using Oracle Advanced Analytics and third-party tools, enabling analysis of unstructured big data from emerging sources, like smart phones</w:t>
      </w:r>
    </w:p>
    <w:p>
      <w:pPr>
        <w:widowControl/>
        <w:numPr>
          <w:ilvl w:val="0"/>
          <w:numId w:val="11"/>
        </w:numPr>
        <w:shd w:val="clear" w:color="auto" w:fill="FFFFFF"/>
        <w:spacing w:before="100" w:beforeAutospacing="1" w:after="100" w:afterAutospacing="1"/>
        <w:jc w:val="left"/>
        <w:rPr>
          <w:rFonts w:ascii="Arial" w:hAnsi="Arial" w:cs="Arial"/>
          <w:color w:val="000000"/>
          <w:sz w:val="20"/>
          <w:szCs w:val="20"/>
        </w:rPr>
      </w:pPr>
      <w:r>
        <w:rPr>
          <w:rFonts w:ascii="Arial" w:hAnsi="Arial" w:cs="Arial"/>
          <w:color w:val="000000"/>
          <w:sz w:val="20"/>
          <w:szCs w:val="20"/>
        </w:rPr>
        <w:t>Accelerated segmentation and customer-loyalty analysis from one week to just four hours—enabling the company to deliver more timely information as well as finer-grained analysis</w:t>
      </w:r>
    </w:p>
    <w:p>
      <w:pPr>
        <w:widowControl/>
        <w:numPr>
          <w:ilvl w:val="0"/>
          <w:numId w:val="11"/>
        </w:numPr>
        <w:shd w:val="clear" w:color="auto" w:fill="FFFFFF"/>
        <w:spacing w:before="100" w:beforeAutospacing="1" w:after="100" w:afterAutospacing="1"/>
        <w:jc w:val="left"/>
        <w:rPr>
          <w:rFonts w:ascii="Arial" w:hAnsi="Arial" w:cs="Arial"/>
          <w:color w:val="000000"/>
          <w:sz w:val="20"/>
          <w:szCs w:val="20"/>
        </w:rPr>
      </w:pPr>
      <w:r>
        <w:rPr>
          <w:rFonts w:ascii="Arial" w:hAnsi="Arial" w:cs="Arial"/>
          <w:color w:val="000000"/>
          <w:sz w:val="20"/>
          <w:szCs w:val="20"/>
        </w:rPr>
        <w:t>Improved analysts’ productivity and focus as they can now run queries and complete analysis without having to wait hours or days for a query to process</w:t>
      </w:r>
    </w:p>
    <w:p>
      <w:pPr>
        <w:widowControl/>
        <w:numPr>
          <w:ilvl w:val="0"/>
          <w:numId w:val="11"/>
        </w:numPr>
        <w:shd w:val="clear" w:color="auto" w:fill="FFFFFF"/>
        <w:spacing w:before="100" w:beforeAutospacing="1" w:after="100" w:afterAutospacing="1"/>
        <w:jc w:val="left"/>
        <w:rPr>
          <w:rFonts w:ascii="Arial" w:hAnsi="Arial" w:cs="Arial"/>
          <w:color w:val="000000"/>
          <w:sz w:val="20"/>
          <w:szCs w:val="20"/>
        </w:rPr>
      </w:pPr>
      <w:r>
        <w:rPr>
          <w:rFonts w:ascii="Arial" w:hAnsi="Arial" w:cs="Arial"/>
          <w:color w:val="000000"/>
          <w:sz w:val="20"/>
          <w:szCs w:val="20"/>
        </w:rPr>
        <w:t>Generated more accurate business insights and marketing recommendations with the ability to analyze 100% of data—including years of historical data—instead of just a small sample</w:t>
      </w:r>
    </w:p>
    <w:p>
      <w:pPr>
        <w:widowControl/>
        <w:numPr>
          <w:ilvl w:val="0"/>
          <w:numId w:val="11"/>
        </w:numPr>
        <w:shd w:val="clear" w:color="auto" w:fill="FFFFFF"/>
        <w:spacing w:before="100" w:beforeAutospacing="1" w:after="100" w:afterAutospacing="1"/>
        <w:jc w:val="left"/>
        <w:rPr>
          <w:rFonts w:ascii="Arial" w:hAnsi="Arial" w:cs="Arial"/>
          <w:color w:val="000000"/>
          <w:sz w:val="20"/>
          <w:szCs w:val="20"/>
        </w:rPr>
      </w:pPr>
      <w:r>
        <w:rPr>
          <w:rFonts w:ascii="Arial" w:hAnsi="Arial" w:cs="Arial"/>
          <w:color w:val="000000"/>
          <w:sz w:val="20"/>
          <w:szCs w:val="20"/>
        </w:rPr>
        <w:t>Improved accuracy of marketing recommendations by analyzing larger sample sizes and predicting the market’s reception to new product ideas and strategies</w:t>
      </w:r>
    </w:p>
    <w:p>
      <w:pPr>
        <w:widowControl/>
        <w:numPr>
          <w:ilvl w:val="0"/>
          <w:numId w:val="11"/>
        </w:numPr>
        <w:shd w:val="clear" w:color="auto" w:fill="FFFFFF"/>
        <w:spacing w:before="100" w:beforeAutospacing="1" w:after="100" w:afterAutospacing="1"/>
        <w:jc w:val="left"/>
        <w:rPr>
          <w:rFonts w:hint="eastAsia" w:ascii="Arial" w:hAnsi="Arial" w:cs="Arial"/>
          <w:color w:val="000000"/>
          <w:sz w:val="20"/>
          <w:szCs w:val="20"/>
        </w:rPr>
      </w:pPr>
      <w:r>
        <w:rPr>
          <w:rFonts w:hint="eastAsia" w:ascii="Arial" w:hAnsi="Arial" w:cs="Arial"/>
          <w:color w:val="000000"/>
          <w:sz w:val="20"/>
          <w:szCs w:val="20"/>
        </w:rPr>
        <w:t>提升安全处理和管理60TB数据，增长率每周500万客户记录，包括用户的客户忠诚度活动信息</w:t>
      </w:r>
    </w:p>
    <w:p>
      <w:pPr>
        <w:widowControl/>
        <w:numPr>
          <w:ilvl w:val="0"/>
          <w:numId w:val="11"/>
        </w:numPr>
        <w:shd w:val="clear" w:color="auto" w:fill="FFFFFF"/>
        <w:spacing w:before="100" w:beforeAutospacing="1" w:after="100" w:afterAutospacing="1"/>
        <w:jc w:val="left"/>
        <w:rPr>
          <w:rFonts w:ascii="Arial" w:hAnsi="Arial" w:cs="Arial"/>
          <w:color w:val="000000"/>
          <w:sz w:val="20"/>
          <w:szCs w:val="20"/>
        </w:rPr>
      </w:pPr>
      <w:r>
        <w:rPr>
          <w:rFonts w:ascii="Arial" w:hAnsi="Arial" w:cs="Arial"/>
          <w:color w:val="000000"/>
          <w:sz w:val="20"/>
          <w:szCs w:val="20"/>
        </w:rPr>
        <w:t>Ensured data security and compliance with requirements for safeguarding protected personal information and reduced risk with Oracle Advanced Security, Oracle Directory Services Plus, and Oracle Enterprise Single Sign-On Suite Plus</w:t>
      </w:r>
    </w:p>
    <w:p>
      <w:pPr>
        <w:widowControl/>
        <w:numPr>
          <w:ilvl w:val="0"/>
          <w:numId w:val="11"/>
        </w:numPr>
        <w:shd w:val="clear" w:color="auto" w:fill="FFFFFF"/>
        <w:spacing w:before="100" w:beforeAutospacing="1" w:after="100" w:afterAutospacing="1"/>
        <w:jc w:val="left"/>
        <w:rPr>
          <w:rFonts w:ascii="Arial" w:hAnsi="Arial" w:cs="Arial"/>
          <w:color w:val="000000"/>
          <w:sz w:val="20"/>
          <w:szCs w:val="20"/>
        </w:rPr>
      </w:pPr>
      <w:r>
        <w:rPr>
          <w:rFonts w:ascii="Arial" w:hAnsi="Arial" w:cs="Arial"/>
          <w:color w:val="000000"/>
          <w:sz w:val="20"/>
          <w:szCs w:val="20"/>
        </w:rPr>
        <w:t>Gained high-performance identity virtualization, storage, and synchronization services that meet the needs of the company’s high-volume environment</w:t>
      </w:r>
    </w:p>
    <w:p>
      <w:pPr>
        <w:widowControl/>
        <w:numPr>
          <w:ilvl w:val="0"/>
          <w:numId w:val="11"/>
        </w:numPr>
        <w:shd w:val="clear" w:color="auto" w:fill="FFFFFF"/>
        <w:spacing w:before="100" w:beforeAutospacing="1" w:after="100" w:afterAutospacing="1"/>
        <w:jc w:val="left"/>
        <w:rPr>
          <w:rFonts w:ascii="Arial" w:hAnsi="Arial" w:cs="Arial"/>
          <w:color w:val="000000"/>
          <w:sz w:val="20"/>
          <w:szCs w:val="20"/>
        </w:rPr>
      </w:pPr>
      <w:r>
        <w:rPr>
          <w:rFonts w:ascii="Arial" w:hAnsi="Arial" w:cs="Arial"/>
          <w:color w:val="000000"/>
          <w:sz w:val="20"/>
          <w:szCs w:val="20"/>
        </w:rPr>
        <w:t>Ensured performance scalability even with concurrent queries with Oracle Exadata, which demonstrated higher throughput than competing solutions under such conditions</w:t>
      </w:r>
    </w:p>
    <w:p>
      <w:pPr>
        <w:widowControl/>
        <w:numPr>
          <w:ilvl w:val="0"/>
          <w:numId w:val="11"/>
        </w:numPr>
        <w:shd w:val="clear" w:color="auto" w:fill="FFFFFF"/>
        <w:spacing w:before="100" w:beforeAutospacing="1" w:after="100" w:afterAutospacing="1"/>
        <w:jc w:val="left"/>
        <w:rPr>
          <w:rFonts w:ascii="Arial" w:hAnsi="Arial" w:cs="Arial"/>
          <w:color w:val="000000"/>
          <w:sz w:val="20"/>
          <w:szCs w:val="20"/>
        </w:rPr>
      </w:pPr>
      <w:r>
        <w:rPr>
          <w:rFonts w:ascii="Arial" w:hAnsi="Arial" w:cs="Arial"/>
          <w:color w:val="000000"/>
          <w:sz w:val="20"/>
          <w:szCs w:val="20"/>
        </w:rPr>
        <w:t>Deployed integrated backup and recovery using Oracle’s Sun ZFS Backup Appliance—to support high performance and continuous availability and act as a staging area for both inbound and outbound extract, transform, and load processes</w:t>
      </w:r>
    </w:p>
    <w:p>
      <w:pPr>
        <w:pStyle w:val="32"/>
        <w:spacing w:before="156" w:after="156"/>
        <w:rPr>
          <w:color w:val="000000"/>
        </w:rPr>
      </w:pPr>
      <w:r>
        <w:rPr>
          <w:rStyle w:val="56"/>
          <w:rFonts w:ascii="Arial" w:hAnsi="Arial" w:cs="Arial"/>
          <w:b w:val="0"/>
          <w:bCs/>
          <w:sz w:val="23"/>
          <w:szCs w:val="23"/>
        </w:rPr>
        <w:t>A word from dunnhumby Ltd.</w:t>
      </w:r>
    </w:p>
    <w:p>
      <w:pPr>
        <w:pStyle w:val="28"/>
        <w:ind w:firstLine="440"/>
        <w:rPr>
          <w:rFonts w:hint="eastAsia"/>
        </w:rPr>
      </w:pPr>
      <w:r>
        <w:t>“Oracle Exadata Database Machine is helping us to transform our business and improve our competitive edge. We can now complete queries that took weeks in just minutes—driving new product offerings, more competitive bids, and more accurate analyses based on 100% of data instead of just a sampling.”</w:t>
      </w:r>
    </w:p>
    <w:p>
      <w:pPr>
        <w:pStyle w:val="28"/>
        <w:ind w:firstLine="440"/>
        <w:rPr>
          <w:color w:val="333333"/>
        </w:rPr>
      </w:pPr>
      <w:r>
        <w:t xml:space="preserve"> – Chris Wones, Director of Data Solutions, dunnhumby USA </w:t>
      </w:r>
    </w:p>
    <w:p>
      <w:pPr>
        <w:shd w:val="clear" w:color="auto" w:fill="FFFFFF"/>
        <w:rPr>
          <w:rFonts w:ascii="Arial" w:hAnsi="Arial" w:cs="Arial"/>
          <w:color w:val="000000"/>
          <w:sz w:val="20"/>
          <w:szCs w:val="20"/>
        </w:rPr>
      </w:pPr>
    </w:p>
    <w:p>
      <w:pPr>
        <w:pStyle w:val="32"/>
        <w:spacing w:before="156" w:after="156"/>
      </w:pPr>
      <w:r>
        <w:t>Why Oracle</w:t>
      </w:r>
    </w:p>
    <w:p>
      <w:pPr>
        <w:pStyle w:val="19"/>
        <w:shd w:val="clear" w:color="auto" w:fill="FFFFFF"/>
        <w:rPr>
          <w:rFonts w:ascii="Arial" w:hAnsi="Arial" w:cs="Arial"/>
          <w:color w:val="000000"/>
        </w:rPr>
      </w:pPr>
      <w:r>
        <w:rPr>
          <w:rFonts w:ascii="Arial" w:hAnsi="Arial" w:cs="Arial"/>
          <w:color w:val="000000"/>
        </w:rPr>
        <w:t>dunnhumby considered Teradata, IBM Netezza, and other solutions, and selected Oracle Exadata for its ability to sustain high performance and throughput even during concurrent queries. “We needed to see how the system performed when scaled to multiple concurrent queries, and Oracle Exadata’s throughput was much higher than competitive offerings,” said Chris Wones, director of data solutions, dunnhumby, USA.</w:t>
      </w:r>
    </w:p>
    <w:p>
      <w:pPr>
        <w:pStyle w:val="32"/>
        <w:spacing w:before="156" w:after="156"/>
      </w:pPr>
      <w:r>
        <w:t>Implementation Process</w:t>
      </w:r>
    </w:p>
    <w:p>
      <w:pPr>
        <w:pStyle w:val="19"/>
        <w:shd w:val="clear" w:color="auto" w:fill="FFFFFF"/>
        <w:rPr>
          <w:rFonts w:ascii="Arial" w:hAnsi="Arial" w:cs="Arial"/>
          <w:color w:val="000000"/>
        </w:rPr>
      </w:pPr>
      <w:r>
        <w:rPr>
          <w:rFonts w:ascii="Arial" w:hAnsi="Arial" w:cs="Arial"/>
          <w:color w:val="000000"/>
        </w:rPr>
        <w:t>dunnhumby began its Oracle Exadata implementation in September 2012 and went live in April 2013. It has installed four Oracle Exadata machine units in the United States and four in the United Kingdom. The company is using three of the four machines in each country as production environments and one machine in each country for development and testing. dunnhumby runs an active-active environment across its Oracle Exadata clusters to ensure high availability.</w:t>
      </w:r>
    </w:p>
    <w:p>
      <w:pPr>
        <w:pStyle w:val="28"/>
        <w:ind w:firstLine="440"/>
      </w:pPr>
    </w:p>
    <w:sectPr>
      <w:headerReference r:id="rId4" w:type="first"/>
      <w:footerReference r:id="rId6" w:type="first"/>
      <w:headerReference r:id="rId3" w:type="default"/>
      <w:footerReference r:id="rId5" w:type="default"/>
      <w:type w:val="continuous"/>
      <w:pgSz w:w="11906" w:h="16838"/>
      <w:pgMar w:top="1440" w:right="1797" w:bottom="1440" w:left="1797" w:header="851" w:footer="85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Book Antiqua">
    <w:panose1 w:val="020406020503050303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MS PGothic">
    <w:panose1 w:val="020B0600070205080204"/>
    <w:charset w:val="80"/>
    <w:family w:val="swiss"/>
    <w:pitch w:val="variable"/>
    <w:sig w:usb0="E00002FF" w:usb1="6AC7FDFB" w:usb2="08000012" w:usb3="00000000" w:csb0="4002009F" w:csb1="DFD7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bookmarkStart w:id="5" w:name="_GoBack"/>
    <w:bookmarkEnd w:id="5"/>
  </w:p>
  <w:p>
    <w:pPr>
      <w:pStyle w:val="15"/>
      <w:jc w:val="right"/>
    </w:pPr>
    <w:r>
      <w:rPr>
        <w:rFonts w:hint="eastAsia"/>
      </w:rPr>
      <w:t xml:space="preserve">第 </w:t>
    </w:r>
    <w:r>
      <w:fldChar w:fldCharType="begin"/>
    </w:r>
    <w:r>
      <w:instrText xml:space="preserve"> PAGE </w:instrText>
    </w:r>
    <w:r>
      <w:fldChar w:fldCharType="separate"/>
    </w:r>
    <w:r>
      <w:t>15</w:t>
    </w:r>
    <w:r>
      <w:fldChar w:fldCharType="end"/>
    </w:r>
    <w:r>
      <w:rPr>
        <w:rFonts w:hint="eastAsia"/>
      </w:rPr>
      <w:t xml:space="preserve"> 页 共 </w:t>
    </w:r>
    <w:r>
      <w:fldChar w:fldCharType="begin"/>
    </w:r>
    <w:r>
      <w:instrText xml:space="preserve"> NUMPAGES </w:instrText>
    </w:r>
    <w:r>
      <w:fldChar w:fldCharType="separate"/>
    </w:r>
    <w:r>
      <w:t>17</w:t>
    </w:r>
    <w:r>
      <w:fldChar w:fldCharType="end"/>
    </w:r>
    <w:r>
      <w:rPr>
        <w:rFonts w:hint="eastAsia"/>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7px;height:8px" o:bullet="t">
        <v:imagedata r:id="rId1" o:title=""/>
      </v:shape>
    </w:pict>
  </w:numPicBullet>
  <w:abstractNum w:abstractNumId="0">
    <w:nsid w:val="0137454D"/>
    <w:multiLevelType w:val="multilevel"/>
    <w:tmpl w:val="0137454D"/>
    <w:lvl w:ilvl="0" w:tentative="0">
      <w:start w:val="1"/>
      <w:numFmt w:val="bullet"/>
      <w:pStyle w:val="37"/>
      <w:lvlText w:val=""/>
      <w:lvlJc w:val="left"/>
      <w:pPr>
        <w:ind w:left="620" w:hanging="42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1">
    <w:nsid w:val="0C287AB9"/>
    <w:multiLevelType w:val="multilevel"/>
    <w:tmpl w:val="0C287AB9"/>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Restart w:val="0"/>
      <w:pStyle w:val="49"/>
      <w:suff w:val="space"/>
      <w:lvlText w:val="表-%8"/>
      <w:lvlJc w:val="left"/>
      <w:pPr>
        <w:ind w:left="4253" w:hanging="1277"/>
      </w:pPr>
      <w:rPr>
        <w:rFonts w:hint="eastAsia"/>
      </w:rPr>
    </w:lvl>
    <w:lvl w:ilvl="8" w:tentative="0">
      <w:start w:val="1"/>
      <w:numFmt w:val="decimal"/>
      <w:lvlRestart w:val="0"/>
      <w:pStyle w:val="50"/>
      <w:suff w:val="space"/>
      <w:lvlText w:val="图-%9"/>
      <w:lvlJc w:val="left"/>
      <w:pPr>
        <w:ind w:left="5102" w:hanging="1700"/>
      </w:pPr>
      <w:rPr>
        <w:rFonts w:hint="eastAsia"/>
      </w:rPr>
    </w:lvl>
  </w:abstractNum>
  <w:abstractNum w:abstractNumId="2">
    <w:nsid w:val="104966F2"/>
    <w:multiLevelType w:val="multilevel"/>
    <w:tmpl w:val="104966F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1293533C"/>
    <w:multiLevelType w:val="multilevel"/>
    <w:tmpl w:val="1293533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3670A43"/>
    <w:multiLevelType w:val="multilevel"/>
    <w:tmpl w:val="13670A4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1A5022A5"/>
    <w:multiLevelType w:val="multilevel"/>
    <w:tmpl w:val="1A5022A5"/>
    <w:lvl w:ilvl="0" w:tentative="0">
      <w:start w:val="1"/>
      <w:numFmt w:val="decimal"/>
      <w:pStyle w:val="45"/>
      <w:lvlText w:val="%1"/>
      <w:lvlJc w:val="left"/>
      <w:pPr>
        <w:tabs>
          <w:tab w:val="left" w:pos="425"/>
        </w:tabs>
        <w:ind w:left="425" w:hanging="425"/>
      </w:pPr>
      <w:rPr>
        <w:rFonts w:hint="eastAsia"/>
      </w:rPr>
    </w:lvl>
    <w:lvl w:ilvl="1" w:tentative="0">
      <w:start w:val="1"/>
      <w:numFmt w:val="decimal"/>
      <w:pStyle w:val="48"/>
      <w:suff w:val="space"/>
      <w:lvlText w:val="%1.%2"/>
      <w:lvlJc w:val="left"/>
      <w:pPr>
        <w:ind w:left="992" w:hanging="992"/>
      </w:pPr>
      <w:rPr>
        <w:rFonts w:hint="default" w:ascii="Times New Roman" w:hAnsi="Times New Roman" w:eastAsia="宋体"/>
        <w:b/>
        <w:i w:val="0"/>
        <w:sz w:val="28"/>
        <w:szCs w:val="28"/>
      </w:rPr>
    </w:lvl>
    <w:lvl w:ilvl="2" w:tentative="0">
      <w:start w:val="1"/>
      <w:numFmt w:val="decimal"/>
      <w:pStyle w:val="46"/>
      <w:suff w:val="space"/>
      <w:lvlText w:val="%1.%2.%3"/>
      <w:lvlJc w:val="left"/>
      <w:pPr>
        <w:ind w:left="1418" w:hanging="1418"/>
      </w:pPr>
      <w:rPr>
        <w:rFonts w:hint="default"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 w:val="28"/>
        <w:szCs w:val="28"/>
        <w:u w:val="none"/>
        <w:vertAlign w:val="baseline"/>
      </w:rPr>
    </w:lvl>
    <w:lvl w:ilvl="3" w:tentative="0">
      <w:start w:val="1"/>
      <w:numFmt w:val="decimal"/>
      <w:lvlText w:val="%1.%2.%3.%4"/>
      <w:lvlJc w:val="left"/>
      <w:pPr>
        <w:tabs>
          <w:tab w:val="left" w:pos="567"/>
        </w:tabs>
        <w:ind w:left="1984" w:hanging="1984"/>
      </w:pPr>
      <w:rPr>
        <w:rFonts w:hint="default" w:ascii="Times New Roman" w:hAnsi="Times New Roman" w:eastAsia="宋体"/>
        <w:b/>
        <w:i w:val="0"/>
      </w:rPr>
    </w:lvl>
    <w:lvl w:ilvl="4" w:tentative="0">
      <w:start w:val="1"/>
      <w:numFmt w:val="decimal"/>
      <w:lvlText w:val="%1.%2.%3.%4.%5"/>
      <w:lvlJc w:val="left"/>
      <w:pPr>
        <w:tabs>
          <w:tab w:val="left" w:pos="567"/>
        </w:tabs>
        <w:ind w:left="2552" w:hanging="2552"/>
      </w:pPr>
      <w:rPr>
        <w:rFonts w:hint="default" w:ascii="Times New Roman" w:hAnsi="Times New Roman" w:eastAsia="宋体"/>
        <w:b/>
        <w:i w:val="0"/>
      </w:rPr>
    </w:lvl>
    <w:lvl w:ilvl="5" w:tentative="0">
      <w:start w:val="1"/>
      <w:numFmt w:val="decimal"/>
      <w:lvlText w:val="%1.%2.%3.%4.%5.%6"/>
      <w:lvlJc w:val="left"/>
      <w:pPr>
        <w:tabs>
          <w:tab w:val="left" w:pos="5006"/>
        </w:tabs>
        <w:ind w:left="3260" w:hanging="1134"/>
      </w:pPr>
      <w:rPr>
        <w:rFonts w:hint="eastAsia"/>
      </w:rPr>
    </w:lvl>
    <w:lvl w:ilvl="6" w:tentative="0">
      <w:start w:val="1"/>
      <w:numFmt w:val="decimal"/>
      <w:lvlText w:val="%1.%2.%3.%4.%5.%6.%7"/>
      <w:lvlJc w:val="left"/>
      <w:pPr>
        <w:tabs>
          <w:tab w:val="left" w:pos="5791"/>
        </w:tabs>
        <w:ind w:left="3827" w:hanging="1276"/>
      </w:pPr>
      <w:rPr>
        <w:rFonts w:hint="eastAsia"/>
      </w:rPr>
    </w:lvl>
    <w:lvl w:ilvl="7" w:tentative="0">
      <w:start w:val="1"/>
      <w:numFmt w:val="decimal"/>
      <w:lvlText w:val="%1.%2.%3.%4.%5.%6.%7.%8"/>
      <w:lvlJc w:val="left"/>
      <w:pPr>
        <w:tabs>
          <w:tab w:val="left" w:pos="6936"/>
        </w:tabs>
        <w:ind w:left="4394" w:hanging="1418"/>
      </w:pPr>
      <w:rPr>
        <w:rFonts w:hint="eastAsia"/>
      </w:rPr>
    </w:lvl>
    <w:lvl w:ilvl="8" w:tentative="0">
      <w:start w:val="1"/>
      <w:numFmt w:val="decimal"/>
      <w:lvlText w:val="%1.%2.%3.%4.%5.%6.%7.%8.%9"/>
      <w:lvlJc w:val="left"/>
      <w:pPr>
        <w:tabs>
          <w:tab w:val="left" w:pos="7722"/>
        </w:tabs>
        <w:ind w:left="5102" w:hanging="1700"/>
      </w:pPr>
      <w:rPr>
        <w:rFonts w:hint="eastAsia"/>
      </w:rPr>
    </w:lvl>
  </w:abstractNum>
  <w:abstractNum w:abstractNumId="6">
    <w:nsid w:val="2A5C3ADE"/>
    <w:multiLevelType w:val="multilevel"/>
    <w:tmpl w:val="2A5C3ADE"/>
    <w:lvl w:ilvl="0" w:tentative="0">
      <w:start w:val="1"/>
      <w:numFmt w:val="decimal"/>
      <w:pStyle w:val="30"/>
      <w:suff w:val="space"/>
      <w:lvlText w:val="%1"/>
      <w:lvlJc w:val="left"/>
      <w:pPr>
        <w:ind w:left="432" w:hanging="432"/>
      </w:pPr>
      <w:rPr>
        <w:rFonts w:hint="eastAsia"/>
      </w:rPr>
    </w:lvl>
    <w:lvl w:ilvl="1" w:tentative="0">
      <w:start w:val="1"/>
      <w:numFmt w:val="decimal"/>
      <w:pStyle w:val="31"/>
      <w:suff w:val="space"/>
      <w:lvlText w:val="%1.%2"/>
      <w:lvlJc w:val="left"/>
      <w:pPr>
        <w:ind w:left="576" w:hanging="576"/>
      </w:pPr>
      <w:rPr>
        <w:rFonts w:hint="eastAsia"/>
        <w:b/>
        <w:i w:val="0"/>
      </w:rPr>
    </w:lvl>
    <w:lvl w:ilvl="2" w:tentative="0">
      <w:start w:val="1"/>
      <w:numFmt w:val="decimal"/>
      <w:pStyle w:val="32"/>
      <w:suff w:val="space"/>
      <w:lvlText w:val="%1.%2.%3"/>
      <w:lvlJc w:val="left"/>
      <w:pPr>
        <w:ind w:left="720" w:hanging="720"/>
      </w:pPr>
      <w:rPr>
        <w:rFonts w:hint="eastAsia"/>
        <w:b/>
        <w:i w:val="0"/>
      </w:rPr>
    </w:lvl>
    <w:lvl w:ilvl="3" w:tentative="0">
      <w:start w:val="1"/>
      <w:numFmt w:val="decimal"/>
      <w:pStyle w:val="33"/>
      <w:suff w:val="space"/>
      <w:lvlText w:val="%1.%2.%3.%4"/>
      <w:lvlJc w:val="left"/>
      <w:pPr>
        <w:ind w:left="864" w:hanging="864"/>
      </w:pPr>
      <w:rPr>
        <w:rFonts w:hint="eastAsia"/>
        <w:b/>
        <w:i w:val="0"/>
      </w:rPr>
    </w:lvl>
    <w:lvl w:ilvl="4" w:tentative="0">
      <w:start w:val="1"/>
      <w:numFmt w:val="decimal"/>
      <w:pStyle w:val="34"/>
      <w:suff w:val="space"/>
      <w:lvlText w:val="%1.%2.%3.%4.%5"/>
      <w:lvlJc w:val="left"/>
      <w:pPr>
        <w:ind w:left="1008" w:hanging="1008"/>
      </w:pPr>
      <w:rPr>
        <w:rFonts w:hint="eastAsia"/>
        <w:b/>
        <w:i w:val="0"/>
      </w:rPr>
    </w:lvl>
    <w:lvl w:ilvl="5" w:tentative="0">
      <w:start w:val="1"/>
      <w:numFmt w:val="decimal"/>
      <w:lvlText w:val="%1.%2.%3.%4.%5.%6"/>
      <w:lvlJc w:val="left"/>
      <w:pPr>
        <w:tabs>
          <w:tab w:val="left" w:pos="1152"/>
        </w:tabs>
        <w:ind w:left="1152" w:hanging="1152"/>
      </w:pPr>
      <w:rPr>
        <w:rFonts w:hint="eastAsia"/>
      </w:rPr>
    </w:lvl>
    <w:lvl w:ilvl="6" w:tentative="0">
      <w:start w:val="1"/>
      <w:numFmt w:val="decimal"/>
      <w:pStyle w:val="5"/>
      <w:lvlText w:val="%1.%2.%3.%4.%5.%6.%7"/>
      <w:lvlJc w:val="left"/>
      <w:pPr>
        <w:tabs>
          <w:tab w:val="left" w:pos="1296"/>
        </w:tabs>
        <w:ind w:left="1296" w:hanging="1296"/>
      </w:pPr>
      <w:rPr>
        <w:rFonts w:hint="eastAsia"/>
      </w:rPr>
    </w:lvl>
    <w:lvl w:ilvl="7" w:tentative="0">
      <w:start w:val="1"/>
      <w:numFmt w:val="decimal"/>
      <w:pStyle w:val="6"/>
      <w:lvlText w:val="%1.%2.%3.%4.%5.%6.%7.%8"/>
      <w:lvlJc w:val="left"/>
      <w:pPr>
        <w:tabs>
          <w:tab w:val="left" w:pos="1440"/>
        </w:tabs>
        <w:ind w:left="1440" w:hanging="1440"/>
      </w:pPr>
      <w:rPr>
        <w:rFonts w:hint="eastAsia"/>
      </w:rPr>
    </w:lvl>
    <w:lvl w:ilvl="8" w:tentative="0">
      <w:start w:val="1"/>
      <w:numFmt w:val="decimal"/>
      <w:pStyle w:val="7"/>
      <w:lvlText w:val="%1.%2.%3.%4.%5.%6.%7.%8.%9"/>
      <w:lvlJc w:val="left"/>
      <w:pPr>
        <w:tabs>
          <w:tab w:val="left" w:pos="1584"/>
        </w:tabs>
        <w:ind w:left="1584" w:hanging="1584"/>
      </w:pPr>
      <w:rPr>
        <w:rFonts w:hint="eastAsia"/>
      </w:rPr>
    </w:lvl>
  </w:abstractNum>
  <w:abstractNum w:abstractNumId="7">
    <w:nsid w:val="4D050806"/>
    <w:multiLevelType w:val="multilevel"/>
    <w:tmpl w:val="4D05080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PicBulletId w:val="0"/>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5CDA6911"/>
    <w:multiLevelType w:val="multilevel"/>
    <w:tmpl w:val="5CDA6911"/>
    <w:lvl w:ilvl="0" w:tentative="0">
      <w:start w:val="1"/>
      <w:numFmt w:val="bullet"/>
      <w:pStyle w:val="36"/>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656362F2"/>
    <w:multiLevelType w:val="multilevel"/>
    <w:tmpl w:val="656362F2"/>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
    <w:nsid w:val="68863246"/>
    <w:multiLevelType w:val="multilevel"/>
    <w:tmpl w:val="6886324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9"/>
  </w:num>
  <w:num w:numId="2">
    <w:abstractNumId w:val="6"/>
  </w:num>
  <w:num w:numId="3">
    <w:abstractNumId w:val="8"/>
  </w:num>
  <w:num w:numId="4">
    <w:abstractNumId w:val="0"/>
  </w:num>
  <w:num w:numId="5">
    <w:abstractNumId w:val="5"/>
  </w:num>
  <w:num w:numId="6">
    <w:abstractNumId w:val="1"/>
  </w:num>
  <w:num w:numId="7">
    <w:abstractNumId w:val="4"/>
  </w:num>
  <w:num w:numId="8">
    <w:abstractNumId w:val="7"/>
  </w:num>
  <w:num w:numId="9">
    <w:abstractNumId w:val="3"/>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attachedTemplate r:id="rId1"/>
  <w:documentProtection w:enforcement="0"/>
  <w:defaultTabStop w:val="420"/>
  <w:drawingGridHorizontalSpacing w:val="10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535B7"/>
    <w:rsid w:val="00002B9A"/>
    <w:rsid w:val="000038FF"/>
    <w:rsid w:val="00011BFE"/>
    <w:rsid w:val="00013FEF"/>
    <w:rsid w:val="00014BFD"/>
    <w:rsid w:val="00027304"/>
    <w:rsid w:val="000304DF"/>
    <w:rsid w:val="0003427E"/>
    <w:rsid w:val="000355B5"/>
    <w:rsid w:val="00035998"/>
    <w:rsid w:val="000400D2"/>
    <w:rsid w:val="00046D6C"/>
    <w:rsid w:val="00050F71"/>
    <w:rsid w:val="000515CB"/>
    <w:rsid w:val="000525FA"/>
    <w:rsid w:val="00055F8D"/>
    <w:rsid w:val="00056015"/>
    <w:rsid w:val="00056D9A"/>
    <w:rsid w:val="0005754B"/>
    <w:rsid w:val="00061D88"/>
    <w:rsid w:val="000630BB"/>
    <w:rsid w:val="00063F15"/>
    <w:rsid w:val="00066087"/>
    <w:rsid w:val="00071B8C"/>
    <w:rsid w:val="00073372"/>
    <w:rsid w:val="00075633"/>
    <w:rsid w:val="00077324"/>
    <w:rsid w:val="0008040F"/>
    <w:rsid w:val="000804B7"/>
    <w:rsid w:val="00085072"/>
    <w:rsid w:val="00086820"/>
    <w:rsid w:val="00086B83"/>
    <w:rsid w:val="00087C8F"/>
    <w:rsid w:val="00090073"/>
    <w:rsid w:val="0009279C"/>
    <w:rsid w:val="000941F6"/>
    <w:rsid w:val="000951B5"/>
    <w:rsid w:val="00095876"/>
    <w:rsid w:val="00095A98"/>
    <w:rsid w:val="000A4395"/>
    <w:rsid w:val="000A702D"/>
    <w:rsid w:val="000A7FEF"/>
    <w:rsid w:val="000C0A18"/>
    <w:rsid w:val="000C0D1B"/>
    <w:rsid w:val="000C6617"/>
    <w:rsid w:val="000C6904"/>
    <w:rsid w:val="000D11A7"/>
    <w:rsid w:val="000D1642"/>
    <w:rsid w:val="000D25DF"/>
    <w:rsid w:val="000D2C29"/>
    <w:rsid w:val="000D4575"/>
    <w:rsid w:val="000D637B"/>
    <w:rsid w:val="000E025B"/>
    <w:rsid w:val="000E4AFB"/>
    <w:rsid w:val="000E54FA"/>
    <w:rsid w:val="000E59D9"/>
    <w:rsid w:val="000F515F"/>
    <w:rsid w:val="000F5604"/>
    <w:rsid w:val="000F7A0D"/>
    <w:rsid w:val="000F7D70"/>
    <w:rsid w:val="001038DE"/>
    <w:rsid w:val="001038ED"/>
    <w:rsid w:val="00104387"/>
    <w:rsid w:val="001050D1"/>
    <w:rsid w:val="00110847"/>
    <w:rsid w:val="00111904"/>
    <w:rsid w:val="001153B8"/>
    <w:rsid w:val="00115AEA"/>
    <w:rsid w:val="001179E4"/>
    <w:rsid w:val="00117A30"/>
    <w:rsid w:val="00123B3A"/>
    <w:rsid w:val="00124B76"/>
    <w:rsid w:val="0012660F"/>
    <w:rsid w:val="001272DC"/>
    <w:rsid w:val="001333CE"/>
    <w:rsid w:val="0013371F"/>
    <w:rsid w:val="001342E2"/>
    <w:rsid w:val="0013679D"/>
    <w:rsid w:val="00136AB0"/>
    <w:rsid w:val="00137A9D"/>
    <w:rsid w:val="001423B6"/>
    <w:rsid w:val="001523A7"/>
    <w:rsid w:val="001556BF"/>
    <w:rsid w:val="00156C54"/>
    <w:rsid w:val="00162A02"/>
    <w:rsid w:val="001633C2"/>
    <w:rsid w:val="00164F9F"/>
    <w:rsid w:val="0016526C"/>
    <w:rsid w:val="0017035F"/>
    <w:rsid w:val="00171C64"/>
    <w:rsid w:val="0017220D"/>
    <w:rsid w:val="00175377"/>
    <w:rsid w:val="00175552"/>
    <w:rsid w:val="00175787"/>
    <w:rsid w:val="001801DA"/>
    <w:rsid w:val="00180859"/>
    <w:rsid w:val="0018558F"/>
    <w:rsid w:val="00187167"/>
    <w:rsid w:val="001925D1"/>
    <w:rsid w:val="0019505D"/>
    <w:rsid w:val="001A05DB"/>
    <w:rsid w:val="001A0EE3"/>
    <w:rsid w:val="001A62DD"/>
    <w:rsid w:val="001B66D6"/>
    <w:rsid w:val="001C699A"/>
    <w:rsid w:val="001C6CCA"/>
    <w:rsid w:val="001C7F8A"/>
    <w:rsid w:val="001D7CF3"/>
    <w:rsid w:val="001E3191"/>
    <w:rsid w:val="001E4AB4"/>
    <w:rsid w:val="001E5B2D"/>
    <w:rsid w:val="001E6152"/>
    <w:rsid w:val="001F24C8"/>
    <w:rsid w:val="001F3CA3"/>
    <w:rsid w:val="001F661C"/>
    <w:rsid w:val="002030FA"/>
    <w:rsid w:val="0020373C"/>
    <w:rsid w:val="00204476"/>
    <w:rsid w:val="00205347"/>
    <w:rsid w:val="002053CB"/>
    <w:rsid w:val="00206232"/>
    <w:rsid w:val="00207019"/>
    <w:rsid w:val="002102E8"/>
    <w:rsid w:val="00211C07"/>
    <w:rsid w:val="00215802"/>
    <w:rsid w:val="002173C5"/>
    <w:rsid w:val="00226EF1"/>
    <w:rsid w:val="0022747C"/>
    <w:rsid w:val="0023100D"/>
    <w:rsid w:val="0023350F"/>
    <w:rsid w:val="00234703"/>
    <w:rsid w:val="002434CD"/>
    <w:rsid w:val="00247151"/>
    <w:rsid w:val="00250520"/>
    <w:rsid w:val="00251615"/>
    <w:rsid w:val="002552D3"/>
    <w:rsid w:val="00256F6F"/>
    <w:rsid w:val="00265021"/>
    <w:rsid w:val="0026663A"/>
    <w:rsid w:val="0026687E"/>
    <w:rsid w:val="00271BF2"/>
    <w:rsid w:val="002726C6"/>
    <w:rsid w:val="00272EFC"/>
    <w:rsid w:val="0027464C"/>
    <w:rsid w:val="00274AC5"/>
    <w:rsid w:val="00275762"/>
    <w:rsid w:val="00282393"/>
    <w:rsid w:val="002842F6"/>
    <w:rsid w:val="00286F59"/>
    <w:rsid w:val="00287672"/>
    <w:rsid w:val="00294893"/>
    <w:rsid w:val="00295D84"/>
    <w:rsid w:val="002A2FB5"/>
    <w:rsid w:val="002A34CD"/>
    <w:rsid w:val="002A4040"/>
    <w:rsid w:val="002A6F5C"/>
    <w:rsid w:val="002B1D49"/>
    <w:rsid w:val="002B239A"/>
    <w:rsid w:val="002B3324"/>
    <w:rsid w:val="002B5051"/>
    <w:rsid w:val="002B5619"/>
    <w:rsid w:val="002B7941"/>
    <w:rsid w:val="002C5A3A"/>
    <w:rsid w:val="002D095B"/>
    <w:rsid w:val="002D3631"/>
    <w:rsid w:val="002D4859"/>
    <w:rsid w:val="002D5D3A"/>
    <w:rsid w:val="002D645E"/>
    <w:rsid w:val="002E2DD9"/>
    <w:rsid w:val="002E4F41"/>
    <w:rsid w:val="002E5EDC"/>
    <w:rsid w:val="002F0A88"/>
    <w:rsid w:val="002F210B"/>
    <w:rsid w:val="002F25BF"/>
    <w:rsid w:val="002F2B8D"/>
    <w:rsid w:val="00304D5E"/>
    <w:rsid w:val="00306080"/>
    <w:rsid w:val="00307F44"/>
    <w:rsid w:val="0031124A"/>
    <w:rsid w:val="003133BF"/>
    <w:rsid w:val="00321DDB"/>
    <w:rsid w:val="00322719"/>
    <w:rsid w:val="00326F39"/>
    <w:rsid w:val="003302EC"/>
    <w:rsid w:val="003304E4"/>
    <w:rsid w:val="0033178D"/>
    <w:rsid w:val="003349B1"/>
    <w:rsid w:val="00334F5D"/>
    <w:rsid w:val="003358CF"/>
    <w:rsid w:val="0034094D"/>
    <w:rsid w:val="00343278"/>
    <w:rsid w:val="00344C62"/>
    <w:rsid w:val="00345A6E"/>
    <w:rsid w:val="00347C03"/>
    <w:rsid w:val="00350863"/>
    <w:rsid w:val="003515E8"/>
    <w:rsid w:val="003546DE"/>
    <w:rsid w:val="00355025"/>
    <w:rsid w:val="003620EC"/>
    <w:rsid w:val="00364748"/>
    <w:rsid w:val="00366BD8"/>
    <w:rsid w:val="00370F88"/>
    <w:rsid w:val="00371C45"/>
    <w:rsid w:val="003754FA"/>
    <w:rsid w:val="00381B0E"/>
    <w:rsid w:val="00395553"/>
    <w:rsid w:val="003962CD"/>
    <w:rsid w:val="003A0419"/>
    <w:rsid w:val="003A0852"/>
    <w:rsid w:val="003A16D7"/>
    <w:rsid w:val="003A18E4"/>
    <w:rsid w:val="003A2CFF"/>
    <w:rsid w:val="003A2D8C"/>
    <w:rsid w:val="003A52D9"/>
    <w:rsid w:val="003A5960"/>
    <w:rsid w:val="003B047C"/>
    <w:rsid w:val="003C0538"/>
    <w:rsid w:val="003C2792"/>
    <w:rsid w:val="003C6DC5"/>
    <w:rsid w:val="003C6FDC"/>
    <w:rsid w:val="003D2126"/>
    <w:rsid w:val="003D2412"/>
    <w:rsid w:val="003E10C0"/>
    <w:rsid w:val="003E29DB"/>
    <w:rsid w:val="003E524B"/>
    <w:rsid w:val="003F019E"/>
    <w:rsid w:val="003F35AB"/>
    <w:rsid w:val="003F3991"/>
    <w:rsid w:val="003F5A75"/>
    <w:rsid w:val="00402368"/>
    <w:rsid w:val="00402F0C"/>
    <w:rsid w:val="004038EC"/>
    <w:rsid w:val="00405D2F"/>
    <w:rsid w:val="004152A0"/>
    <w:rsid w:val="00421CDC"/>
    <w:rsid w:val="00430C97"/>
    <w:rsid w:val="00437F66"/>
    <w:rsid w:val="00441345"/>
    <w:rsid w:val="00441780"/>
    <w:rsid w:val="004424CA"/>
    <w:rsid w:val="00443762"/>
    <w:rsid w:val="00451026"/>
    <w:rsid w:val="0045128E"/>
    <w:rsid w:val="004517F3"/>
    <w:rsid w:val="00455346"/>
    <w:rsid w:val="00455895"/>
    <w:rsid w:val="00457348"/>
    <w:rsid w:val="00460779"/>
    <w:rsid w:val="004619BB"/>
    <w:rsid w:val="004645BA"/>
    <w:rsid w:val="00464C9F"/>
    <w:rsid w:val="00464F02"/>
    <w:rsid w:val="0046686D"/>
    <w:rsid w:val="004705CC"/>
    <w:rsid w:val="004709DF"/>
    <w:rsid w:val="0047379A"/>
    <w:rsid w:val="004741EB"/>
    <w:rsid w:val="00481881"/>
    <w:rsid w:val="004843C5"/>
    <w:rsid w:val="00484688"/>
    <w:rsid w:val="00484EE5"/>
    <w:rsid w:val="00486353"/>
    <w:rsid w:val="004878D9"/>
    <w:rsid w:val="00490F8F"/>
    <w:rsid w:val="00493F23"/>
    <w:rsid w:val="004953F0"/>
    <w:rsid w:val="00497E28"/>
    <w:rsid w:val="004A0213"/>
    <w:rsid w:val="004A446C"/>
    <w:rsid w:val="004A4C6A"/>
    <w:rsid w:val="004A7C3A"/>
    <w:rsid w:val="004B2EB0"/>
    <w:rsid w:val="004B737B"/>
    <w:rsid w:val="004B7F59"/>
    <w:rsid w:val="004C0793"/>
    <w:rsid w:val="004C0E15"/>
    <w:rsid w:val="004C27BE"/>
    <w:rsid w:val="004C2C08"/>
    <w:rsid w:val="004C4AE4"/>
    <w:rsid w:val="004C75D1"/>
    <w:rsid w:val="004C7C20"/>
    <w:rsid w:val="004D1B88"/>
    <w:rsid w:val="004D1D76"/>
    <w:rsid w:val="004D1E3D"/>
    <w:rsid w:val="004D417E"/>
    <w:rsid w:val="004D7E27"/>
    <w:rsid w:val="004E0959"/>
    <w:rsid w:val="004E3B06"/>
    <w:rsid w:val="004E74F6"/>
    <w:rsid w:val="004F35B6"/>
    <w:rsid w:val="00502099"/>
    <w:rsid w:val="00502217"/>
    <w:rsid w:val="00504FD4"/>
    <w:rsid w:val="00505552"/>
    <w:rsid w:val="00506850"/>
    <w:rsid w:val="005108A5"/>
    <w:rsid w:val="005122E9"/>
    <w:rsid w:val="00530107"/>
    <w:rsid w:val="0053339C"/>
    <w:rsid w:val="00542461"/>
    <w:rsid w:val="005465A5"/>
    <w:rsid w:val="00551899"/>
    <w:rsid w:val="005532B5"/>
    <w:rsid w:val="0055569F"/>
    <w:rsid w:val="00563DA1"/>
    <w:rsid w:val="005651E6"/>
    <w:rsid w:val="0056606F"/>
    <w:rsid w:val="00567024"/>
    <w:rsid w:val="0057139D"/>
    <w:rsid w:val="00572CB3"/>
    <w:rsid w:val="0057384E"/>
    <w:rsid w:val="0058096B"/>
    <w:rsid w:val="005879E4"/>
    <w:rsid w:val="005911D0"/>
    <w:rsid w:val="00592AAC"/>
    <w:rsid w:val="00593275"/>
    <w:rsid w:val="0059343E"/>
    <w:rsid w:val="005965DD"/>
    <w:rsid w:val="00596726"/>
    <w:rsid w:val="00597A64"/>
    <w:rsid w:val="005A26ED"/>
    <w:rsid w:val="005A5236"/>
    <w:rsid w:val="005A5267"/>
    <w:rsid w:val="005B0680"/>
    <w:rsid w:val="005B173D"/>
    <w:rsid w:val="005B4DE6"/>
    <w:rsid w:val="005B7912"/>
    <w:rsid w:val="005C2D19"/>
    <w:rsid w:val="005C3FAA"/>
    <w:rsid w:val="005C761E"/>
    <w:rsid w:val="005E3DD1"/>
    <w:rsid w:val="005E44CE"/>
    <w:rsid w:val="005E4F62"/>
    <w:rsid w:val="005E5907"/>
    <w:rsid w:val="005E6AF9"/>
    <w:rsid w:val="005E7911"/>
    <w:rsid w:val="005F07EC"/>
    <w:rsid w:val="005F3D58"/>
    <w:rsid w:val="005F42F2"/>
    <w:rsid w:val="006005F1"/>
    <w:rsid w:val="00600793"/>
    <w:rsid w:val="00600EBE"/>
    <w:rsid w:val="006026D3"/>
    <w:rsid w:val="00602E1C"/>
    <w:rsid w:val="00603200"/>
    <w:rsid w:val="00604815"/>
    <w:rsid w:val="006063C5"/>
    <w:rsid w:val="00610F86"/>
    <w:rsid w:val="00612E0F"/>
    <w:rsid w:val="00613514"/>
    <w:rsid w:val="00615006"/>
    <w:rsid w:val="00617844"/>
    <w:rsid w:val="006226F4"/>
    <w:rsid w:val="006232A1"/>
    <w:rsid w:val="00627E43"/>
    <w:rsid w:val="00633447"/>
    <w:rsid w:val="00634B17"/>
    <w:rsid w:val="0063757A"/>
    <w:rsid w:val="00640D3F"/>
    <w:rsid w:val="006422A7"/>
    <w:rsid w:val="006430E6"/>
    <w:rsid w:val="00655C0F"/>
    <w:rsid w:val="006729EE"/>
    <w:rsid w:val="00675E35"/>
    <w:rsid w:val="00680C23"/>
    <w:rsid w:val="0068238B"/>
    <w:rsid w:val="006840D9"/>
    <w:rsid w:val="006854D3"/>
    <w:rsid w:val="00690D08"/>
    <w:rsid w:val="00690DCE"/>
    <w:rsid w:val="00693AD9"/>
    <w:rsid w:val="00694865"/>
    <w:rsid w:val="00697C48"/>
    <w:rsid w:val="006A1C36"/>
    <w:rsid w:val="006A7C4F"/>
    <w:rsid w:val="006B1512"/>
    <w:rsid w:val="006B210F"/>
    <w:rsid w:val="006B31D3"/>
    <w:rsid w:val="006B5743"/>
    <w:rsid w:val="006B5B1B"/>
    <w:rsid w:val="006B6100"/>
    <w:rsid w:val="006C06E0"/>
    <w:rsid w:val="006C0989"/>
    <w:rsid w:val="006C1A13"/>
    <w:rsid w:val="006C392F"/>
    <w:rsid w:val="006C5D48"/>
    <w:rsid w:val="006D169C"/>
    <w:rsid w:val="006D2275"/>
    <w:rsid w:val="006D4518"/>
    <w:rsid w:val="006E10C8"/>
    <w:rsid w:val="006E4969"/>
    <w:rsid w:val="006E6556"/>
    <w:rsid w:val="006F0FA8"/>
    <w:rsid w:val="006F344A"/>
    <w:rsid w:val="006F6D3B"/>
    <w:rsid w:val="006F7513"/>
    <w:rsid w:val="00704327"/>
    <w:rsid w:val="0070669E"/>
    <w:rsid w:val="00710C52"/>
    <w:rsid w:val="007127D8"/>
    <w:rsid w:val="00712C94"/>
    <w:rsid w:val="00712F15"/>
    <w:rsid w:val="007252DF"/>
    <w:rsid w:val="00730672"/>
    <w:rsid w:val="00732CA1"/>
    <w:rsid w:val="00733D6D"/>
    <w:rsid w:val="00734818"/>
    <w:rsid w:val="00735773"/>
    <w:rsid w:val="00735CBF"/>
    <w:rsid w:val="00742A64"/>
    <w:rsid w:val="00743DA6"/>
    <w:rsid w:val="00746406"/>
    <w:rsid w:val="007507BB"/>
    <w:rsid w:val="00752A94"/>
    <w:rsid w:val="00753F86"/>
    <w:rsid w:val="007551E0"/>
    <w:rsid w:val="007555CC"/>
    <w:rsid w:val="0075564D"/>
    <w:rsid w:val="00755749"/>
    <w:rsid w:val="00757C53"/>
    <w:rsid w:val="0076186D"/>
    <w:rsid w:val="00762B04"/>
    <w:rsid w:val="00764D79"/>
    <w:rsid w:val="00765625"/>
    <w:rsid w:val="00765D89"/>
    <w:rsid w:val="007726D5"/>
    <w:rsid w:val="00772CC9"/>
    <w:rsid w:val="00773919"/>
    <w:rsid w:val="00782FE0"/>
    <w:rsid w:val="00785353"/>
    <w:rsid w:val="007868F4"/>
    <w:rsid w:val="007911AA"/>
    <w:rsid w:val="00793F08"/>
    <w:rsid w:val="00794235"/>
    <w:rsid w:val="0079536B"/>
    <w:rsid w:val="007971F4"/>
    <w:rsid w:val="00797C9B"/>
    <w:rsid w:val="00797F01"/>
    <w:rsid w:val="007A3393"/>
    <w:rsid w:val="007A50F7"/>
    <w:rsid w:val="007A55E5"/>
    <w:rsid w:val="007A634C"/>
    <w:rsid w:val="007B072D"/>
    <w:rsid w:val="007B1010"/>
    <w:rsid w:val="007B4B4D"/>
    <w:rsid w:val="007B5A8D"/>
    <w:rsid w:val="007C2E2D"/>
    <w:rsid w:val="007C4F72"/>
    <w:rsid w:val="007D1247"/>
    <w:rsid w:val="007D54EE"/>
    <w:rsid w:val="007D5920"/>
    <w:rsid w:val="007D6215"/>
    <w:rsid w:val="007D6A01"/>
    <w:rsid w:val="007E093A"/>
    <w:rsid w:val="007E565F"/>
    <w:rsid w:val="007E68E6"/>
    <w:rsid w:val="007E7BB5"/>
    <w:rsid w:val="007F334D"/>
    <w:rsid w:val="007F771C"/>
    <w:rsid w:val="008022A6"/>
    <w:rsid w:val="00805677"/>
    <w:rsid w:val="00810D7C"/>
    <w:rsid w:val="00811DA4"/>
    <w:rsid w:val="00812166"/>
    <w:rsid w:val="0081477A"/>
    <w:rsid w:val="00816124"/>
    <w:rsid w:val="00821726"/>
    <w:rsid w:val="0082276D"/>
    <w:rsid w:val="008241F3"/>
    <w:rsid w:val="00824804"/>
    <w:rsid w:val="00825214"/>
    <w:rsid w:val="00826748"/>
    <w:rsid w:val="008270FB"/>
    <w:rsid w:val="0083297C"/>
    <w:rsid w:val="00832AEB"/>
    <w:rsid w:val="0083380D"/>
    <w:rsid w:val="0083393C"/>
    <w:rsid w:val="008354CB"/>
    <w:rsid w:val="00835FCD"/>
    <w:rsid w:val="00840183"/>
    <w:rsid w:val="008402A1"/>
    <w:rsid w:val="008409CA"/>
    <w:rsid w:val="00840D16"/>
    <w:rsid w:val="008511F2"/>
    <w:rsid w:val="00855B3E"/>
    <w:rsid w:val="00863380"/>
    <w:rsid w:val="00863DEF"/>
    <w:rsid w:val="00864195"/>
    <w:rsid w:val="00870185"/>
    <w:rsid w:val="0087086E"/>
    <w:rsid w:val="00871597"/>
    <w:rsid w:val="00871AC4"/>
    <w:rsid w:val="00874C0D"/>
    <w:rsid w:val="00875C4C"/>
    <w:rsid w:val="00876DA9"/>
    <w:rsid w:val="0087732D"/>
    <w:rsid w:val="0088049D"/>
    <w:rsid w:val="00880E05"/>
    <w:rsid w:val="00885BF4"/>
    <w:rsid w:val="00887073"/>
    <w:rsid w:val="008874DB"/>
    <w:rsid w:val="00890A58"/>
    <w:rsid w:val="008926B3"/>
    <w:rsid w:val="008928DC"/>
    <w:rsid w:val="00893EA5"/>
    <w:rsid w:val="00895299"/>
    <w:rsid w:val="00896438"/>
    <w:rsid w:val="00896DF2"/>
    <w:rsid w:val="008974D0"/>
    <w:rsid w:val="008A237C"/>
    <w:rsid w:val="008A2772"/>
    <w:rsid w:val="008A2F20"/>
    <w:rsid w:val="008A45F0"/>
    <w:rsid w:val="008A7DD9"/>
    <w:rsid w:val="008B02A5"/>
    <w:rsid w:val="008B540F"/>
    <w:rsid w:val="008C0260"/>
    <w:rsid w:val="008C2942"/>
    <w:rsid w:val="008C4C2E"/>
    <w:rsid w:val="008C4E82"/>
    <w:rsid w:val="008C6B14"/>
    <w:rsid w:val="008D001A"/>
    <w:rsid w:val="008D010D"/>
    <w:rsid w:val="008D0DDD"/>
    <w:rsid w:val="008D28F1"/>
    <w:rsid w:val="008D5D94"/>
    <w:rsid w:val="008D7D86"/>
    <w:rsid w:val="008E1B7C"/>
    <w:rsid w:val="008E31F6"/>
    <w:rsid w:val="008E4DBA"/>
    <w:rsid w:val="008E4F63"/>
    <w:rsid w:val="008E6E4A"/>
    <w:rsid w:val="008E6EB5"/>
    <w:rsid w:val="008F0655"/>
    <w:rsid w:val="008F196E"/>
    <w:rsid w:val="008F40E6"/>
    <w:rsid w:val="008F43C6"/>
    <w:rsid w:val="008F7587"/>
    <w:rsid w:val="00906839"/>
    <w:rsid w:val="00907EBA"/>
    <w:rsid w:val="0091382A"/>
    <w:rsid w:val="00913B2E"/>
    <w:rsid w:val="0092158D"/>
    <w:rsid w:val="009215F2"/>
    <w:rsid w:val="00922FAA"/>
    <w:rsid w:val="009309AD"/>
    <w:rsid w:val="00932BDF"/>
    <w:rsid w:val="00935C88"/>
    <w:rsid w:val="00937DD4"/>
    <w:rsid w:val="00937DE2"/>
    <w:rsid w:val="00942271"/>
    <w:rsid w:val="009428FC"/>
    <w:rsid w:val="00942E2F"/>
    <w:rsid w:val="00943411"/>
    <w:rsid w:val="00945281"/>
    <w:rsid w:val="00950673"/>
    <w:rsid w:val="009533F4"/>
    <w:rsid w:val="00953415"/>
    <w:rsid w:val="009535B7"/>
    <w:rsid w:val="00966E26"/>
    <w:rsid w:val="0097106D"/>
    <w:rsid w:val="00972F27"/>
    <w:rsid w:val="009750DB"/>
    <w:rsid w:val="0097571B"/>
    <w:rsid w:val="009766DD"/>
    <w:rsid w:val="009774E4"/>
    <w:rsid w:val="00980BA5"/>
    <w:rsid w:val="00980E3A"/>
    <w:rsid w:val="00981038"/>
    <w:rsid w:val="0098217F"/>
    <w:rsid w:val="009868B3"/>
    <w:rsid w:val="009905CB"/>
    <w:rsid w:val="009942C3"/>
    <w:rsid w:val="009959CE"/>
    <w:rsid w:val="009A0D3D"/>
    <w:rsid w:val="009A182E"/>
    <w:rsid w:val="009A4C52"/>
    <w:rsid w:val="009B2BB4"/>
    <w:rsid w:val="009B3B45"/>
    <w:rsid w:val="009B3E22"/>
    <w:rsid w:val="009B48E3"/>
    <w:rsid w:val="009B69CC"/>
    <w:rsid w:val="009B7F4E"/>
    <w:rsid w:val="009C13EC"/>
    <w:rsid w:val="009C1C42"/>
    <w:rsid w:val="009C45D8"/>
    <w:rsid w:val="009C5A89"/>
    <w:rsid w:val="009D3CED"/>
    <w:rsid w:val="009D47BA"/>
    <w:rsid w:val="009D53E0"/>
    <w:rsid w:val="009D7773"/>
    <w:rsid w:val="009F22C5"/>
    <w:rsid w:val="009F2373"/>
    <w:rsid w:val="009F29B7"/>
    <w:rsid w:val="009F2B86"/>
    <w:rsid w:val="009F57F1"/>
    <w:rsid w:val="009F5F22"/>
    <w:rsid w:val="00A03216"/>
    <w:rsid w:val="00A0551D"/>
    <w:rsid w:val="00A0788F"/>
    <w:rsid w:val="00A100E8"/>
    <w:rsid w:val="00A1047A"/>
    <w:rsid w:val="00A1591E"/>
    <w:rsid w:val="00A15CE9"/>
    <w:rsid w:val="00A21ECE"/>
    <w:rsid w:val="00A27A31"/>
    <w:rsid w:val="00A35E8F"/>
    <w:rsid w:val="00A42071"/>
    <w:rsid w:val="00A47997"/>
    <w:rsid w:val="00A5242B"/>
    <w:rsid w:val="00A5300E"/>
    <w:rsid w:val="00A531A0"/>
    <w:rsid w:val="00A5619E"/>
    <w:rsid w:val="00A61D34"/>
    <w:rsid w:val="00A629A7"/>
    <w:rsid w:val="00A65FE2"/>
    <w:rsid w:val="00A70687"/>
    <w:rsid w:val="00A72DC0"/>
    <w:rsid w:val="00A76B2A"/>
    <w:rsid w:val="00A778CB"/>
    <w:rsid w:val="00A83E81"/>
    <w:rsid w:val="00A841C1"/>
    <w:rsid w:val="00A86158"/>
    <w:rsid w:val="00A904D1"/>
    <w:rsid w:val="00A94FA0"/>
    <w:rsid w:val="00AA0B55"/>
    <w:rsid w:val="00AA453E"/>
    <w:rsid w:val="00AB079E"/>
    <w:rsid w:val="00AB0A76"/>
    <w:rsid w:val="00AB0CF2"/>
    <w:rsid w:val="00AB3078"/>
    <w:rsid w:val="00AB5236"/>
    <w:rsid w:val="00AB6196"/>
    <w:rsid w:val="00AC0E06"/>
    <w:rsid w:val="00AC154B"/>
    <w:rsid w:val="00AC1DD2"/>
    <w:rsid w:val="00AC274C"/>
    <w:rsid w:val="00AC2974"/>
    <w:rsid w:val="00AE011D"/>
    <w:rsid w:val="00AE4A00"/>
    <w:rsid w:val="00AE731A"/>
    <w:rsid w:val="00AF1794"/>
    <w:rsid w:val="00AF41CB"/>
    <w:rsid w:val="00AF4952"/>
    <w:rsid w:val="00B0014C"/>
    <w:rsid w:val="00B002B4"/>
    <w:rsid w:val="00B00B82"/>
    <w:rsid w:val="00B030FC"/>
    <w:rsid w:val="00B0446C"/>
    <w:rsid w:val="00B16872"/>
    <w:rsid w:val="00B170C1"/>
    <w:rsid w:val="00B2066D"/>
    <w:rsid w:val="00B21341"/>
    <w:rsid w:val="00B22B62"/>
    <w:rsid w:val="00B22F9A"/>
    <w:rsid w:val="00B33487"/>
    <w:rsid w:val="00B37290"/>
    <w:rsid w:val="00B42D00"/>
    <w:rsid w:val="00B50C53"/>
    <w:rsid w:val="00B55BC4"/>
    <w:rsid w:val="00B60109"/>
    <w:rsid w:val="00B607EF"/>
    <w:rsid w:val="00B619A1"/>
    <w:rsid w:val="00B6625B"/>
    <w:rsid w:val="00B7156E"/>
    <w:rsid w:val="00B733B2"/>
    <w:rsid w:val="00B738D8"/>
    <w:rsid w:val="00B801A8"/>
    <w:rsid w:val="00B85B68"/>
    <w:rsid w:val="00B92E02"/>
    <w:rsid w:val="00B93383"/>
    <w:rsid w:val="00B95837"/>
    <w:rsid w:val="00B95DB1"/>
    <w:rsid w:val="00BA307B"/>
    <w:rsid w:val="00BA6548"/>
    <w:rsid w:val="00BB1C3C"/>
    <w:rsid w:val="00BB27FB"/>
    <w:rsid w:val="00BB7F7E"/>
    <w:rsid w:val="00BC0973"/>
    <w:rsid w:val="00BC0EC4"/>
    <w:rsid w:val="00BC4E95"/>
    <w:rsid w:val="00BC4F7E"/>
    <w:rsid w:val="00BC60F5"/>
    <w:rsid w:val="00BC7A54"/>
    <w:rsid w:val="00BC7C5B"/>
    <w:rsid w:val="00BD0B53"/>
    <w:rsid w:val="00BD5EA0"/>
    <w:rsid w:val="00BE6AE4"/>
    <w:rsid w:val="00BF333D"/>
    <w:rsid w:val="00C030F3"/>
    <w:rsid w:val="00C06AC8"/>
    <w:rsid w:val="00C07BCC"/>
    <w:rsid w:val="00C11718"/>
    <w:rsid w:val="00C13AA9"/>
    <w:rsid w:val="00C13F1D"/>
    <w:rsid w:val="00C16B22"/>
    <w:rsid w:val="00C20619"/>
    <w:rsid w:val="00C22186"/>
    <w:rsid w:val="00C22B28"/>
    <w:rsid w:val="00C26CF3"/>
    <w:rsid w:val="00C26F86"/>
    <w:rsid w:val="00C30E12"/>
    <w:rsid w:val="00C32525"/>
    <w:rsid w:val="00C4003D"/>
    <w:rsid w:val="00C4071A"/>
    <w:rsid w:val="00C40ED4"/>
    <w:rsid w:val="00C44AB2"/>
    <w:rsid w:val="00C505E4"/>
    <w:rsid w:val="00C52180"/>
    <w:rsid w:val="00C52CF4"/>
    <w:rsid w:val="00C565A3"/>
    <w:rsid w:val="00C566D1"/>
    <w:rsid w:val="00C65367"/>
    <w:rsid w:val="00C656DC"/>
    <w:rsid w:val="00C657D0"/>
    <w:rsid w:val="00C65D1F"/>
    <w:rsid w:val="00C667D0"/>
    <w:rsid w:val="00C7410B"/>
    <w:rsid w:val="00C77E10"/>
    <w:rsid w:val="00C80458"/>
    <w:rsid w:val="00C81D08"/>
    <w:rsid w:val="00C826DE"/>
    <w:rsid w:val="00C8469B"/>
    <w:rsid w:val="00C905F0"/>
    <w:rsid w:val="00C91DB1"/>
    <w:rsid w:val="00C971B4"/>
    <w:rsid w:val="00CA4F84"/>
    <w:rsid w:val="00CA74A3"/>
    <w:rsid w:val="00CB0B2F"/>
    <w:rsid w:val="00CB1B7D"/>
    <w:rsid w:val="00CB465F"/>
    <w:rsid w:val="00CC06E3"/>
    <w:rsid w:val="00CC1E6D"/>
    <w:rsid w:val="00CC1FCA"/>
    <w:rsid w:val="00CC3991"/>
    <w:rsid w:val="00CC74C1"/>
    <w:rsid w:val="00CD351D"/>
    <w:rsid w:val="00CD666F"/>
    <w:rsid w:val="00CD765B"/>
    <w:rsid w:val="00CE1061"/>
    <w:rsid w:val="00CE1AC2"/>
    <w:rsid w:val="00CE2AB0"/>
    <w:rsid w:val="00CE301C"/>
    <w:rsid w:val="00CE38EE"/>
    <w:rsid w:val="00CE4381"/>
    <w:rsid w:val="00CE582F"/>
    <w:rsid w:val="00CE61BC"/>
    <w:rsid w:val="00CE6753"/>
    <w:rsid w:val="00CE77DB"/>
    <w:rsid w:val="00CF0280"/>
    <w:rsid w:val="00CF2370"/>
    <w:rsid w:val="00CF5A38"/>
    <w:rsid w:val="00D01771"/>
    <w:rsid w:val="00D01ABF"/>
    <w:rsid w:val="00D0636A"/>
    <w:rsid w:val="00D132D7"/>
    <w:rsid w:val="00D13AE4"/>
    <w:rsid w:val="00D14F98"/>
    <w:rsid w:val="00D15002"/>
    <w:rsid w:val="00D159DE"/>
    <w:rsid w:val="00D165CC"/>
    <w:rsid w:val="00D16AFF"/>
    <w:rsid w:val="00D16F19"/>
    <w:rsid w:val="00D17BAF"/>
    <w:rsid w:val="00D2175B"/>
    <w:rsid w:val="00D227FB"/>
    <w:rsid w:val="00D24F1D"/>
    <w:rsid w:val="00D25414"/>
    <w:rsid w:val="00D26A1E"/>
    <w:rsid w:val="00D26A64"/>
    <w:rsid w:val="00D32050"/>
    <w:rsid w:val="00D32653"/>
    <w:rsid w:val="00D33FB4"/>
    <w:rsid w:val="00D341CD"/>
    <w:rsid w:val="00D35768"/>
    <w:rsid w:val="00D3611B"/>
    <w:rsid w:val="00D36C40"/>
    <w:rsid w:val="00D37F27"/>
    <w:rsid w:val="00D4307B"/>
    <w:rsid w:val="00D45515"/>
    <w:rsid w:val="00D505E6"/>
    <w:rsid w:val="00D513BB"/>
    <w:rsid w:val="00D5263E"/>
    <w:rsid w:val="00D527DB"/>
    <w:rsid w:val="00D5357E"/>
    <w:rsid w:val="00D60196"/>
    <w:rsid w:val="00D60CF0"/>
    <w:rsid w:val="00D6160A"/>
    <w:rsid w:val="00D62781"/>
    <w:rsid w:val="00D66D69"/>
    <w:rsid w:val="00D7412E"/>
    <w:rsid w:val="00D75258"/>
    <w:rsid w:val="00D75374"/>
    <w:rsid w:val="00D85E36"/>
    <w:rsid w:val="00D923C9"/>
    <w:rsid w:val="00D95057"/>
    <w:rsid w:val="00D9644E"/>
    <w:rsid w:val="00DA2935"/>
    <w:rsid w:val="00DA4E75"/>
    <w:rsid w:val="00DA5E45"/>
    <w:rsid w:val="00DA7181"/>
    <w:rsid w:val="00DB06B9"/>
    <w:rsid w:val="00DB1615"/>
    <w:rsid w:val="00DB2864"/>
    <w:rsid w:val="00DB386D"/>
    <w:rsid w:val="00DB442C"/>
    <w:rsid w:val="00DC07C2"/>
    <w:rsid w:val="00DC09CC"/>
    <w:rsid w:val="00DC1825"/>
    <w:rsid w:val="00DC47E1"/>
    <w:rsid w:val="00DC59D9"/>
    <w:rsid w:val="00DC78F1"/>
    <w:rsid w:val="00DD0BAA"/>
    <w:rsid w:val="00DD2307"/>
    <w:rsid w:val="00DE583D"/>
    <w:rsid w:val="00DF1175"/>
    <w:rsid w:val="00DF2A54"/>
    <w:rsid w:val="00DF77E4"/>
    <w:rsid w:val="00DF7D31"/>
    <w:rsid w:val="00E02DF0"/>
    <w:rsid w:val="00E03F22"/>
    <w:rsid w:val="00E055A9"/>
    <w:rsid w:val="00E071D3"/>
    <w:rsid w:val="00E12FF9"/>
    <w:rsid w:val="00E1331E"/>
    <w:rsid w:val="00E152D4"/>
    <w:rsid w:val="00E15F31"/>
    <w:rsid w:val="00E16444"/>
    <w:rsid w:val="00E2119A"/>
    <w:rsid w:val="00E303F6"/>
    <w:rsid w:val="00E370B1"/>
    <w:rsid w:val="00E41A19"/>
    <w:rsid w:val="00E443CA"/>
    <w:rsid w:val="00E479DB"/>
    <w:rsid w:val="00E54B0E"/>
    <w:rsid w:val="00E6322D"/>
    <w:rsid w:val="00E63DC0"/>
    <w:rsid w:val="00E646BD"/>
    <w:rsid w:val="00E65D85"/>
    <w:rsid w:val="00E702A0"/>
    <w:rsid w:val="00E70ED2"/>
    <w:rsid w:val="00E71C48"/>
    <w:rsid w:val="00E71DAE"/>
    <w:rsid w:val="00E7254F"/>
    <w:rsid w:val="00E726A8"/>
    <w:rsid w:val="00E744F3"/>
    <w:rsid w:val="00E76140"/>
    <w:rsid w:val="00E76275"/>
    <w:rsid w:val="00E77CAD"/>
    <w:rsid w:val="00E835B1"/>
    <w:rsid w:val="00E861A7"/>
    <w:rsid w:val="00E879D8"/>
    <w:rsid w:val="00E87D98"/>
    <w:rsid w:val="00E87E78"/>
    <w:rsid w:val="00E9060C"/>
    <w:rsid w:val="00E90995"/>
    <w:rsid w:val="00E96817"/>
    <w:rsid w:val="00EA07D4"/>
    <w:rsid w:val="00EA36B9"/>
    <w:rsid w:val="00EA5E22"/>
    <w:rsid w:val="00EB4C94"/>
    <w:rsid w:val="00EB4E82"/>
    <w:rsid w:val="00EB6A4F"/>
    <w:rsid w:val="00EC0164"/>
    <w:rsid w:val="00EC118B"/>
    <w:rsid w:val="00EC1A3D"/>
    <w:rsid w:val="00ED0400"/>
    <w:rsid w:val="00ED34CB"/>
    <w:rsid w:val="00ED596D"/>
    <w:rsid w:val="00ED6FBE"/>
    <w:rsid w:val="00ED7729"/>
    <w:rsid w:val="00ED7FE6"/>
    <w:rsid w:val="00EE3BB8"/>
    <w:rsid w:val="00EE4C09"/>
    <w:rsid w:val="00EE7E24"/>
    <w:rsid w:val="00EF0078"/>
    <w:rsid w:val="00EF0634"/>
    <w:rsid w:val="00EF0BA2"/>
    <w:rsid w:val="00EF156E"/>
    <w:rsid w:val="00EF1EE1"/>
    <w:rsid w:val="00EF36DB"/>
    <w:rsid w:val="00EF3F6E"/>
    <w:rsid w:val="00EF6080"/>
    <w:rsid w:val="00EF6616"/>
    <w:rsid w:val="00EF6775"/>
    <w:rsid w:val="00F01E9B"/>
    <w:rsid w:val="00F0317F"/>
    <w:rsid w:val="00F06518"/>
    <w:rsid w:val="00F066E8"/>
    <w:rsid w:val="00F06ABF"/>
    <w:rsid w:val="00F123AF"/>
    <w:rsid w:val="00F132DE"/>
    <w:rsid w:val="00F20390"/>
    <w:rsid w:val="00F22166"/>
    <w:rsid w:val="00F2382D"/>
    <w:rsid w:val="00F259FC"/>
    <w:rsid w:val="00F279F7"/>
    <w:rsid w:val="00F30183"/>
    <w:rsid w:val="00F30AAE"/>
    <w:rsid w:val="00F318C3"/>
    <w:rsid w:val="00F327EA"/>
    <w:rsid w:val="00F33ABD"/>
    <w:rsid w:val="00F35626"/>
    <w:rsid w:val="00F35E8C"/>
    <w:rsid w:val="00F363F9"/>
    <w:rsid w:val="00F3758C"/>
    <w:rsid w:val="00F403BC"/>
    <w:rsid w:val="00F40BB4"/>
    <w:rsid w:val="00F412BE"/>
    <w:rsid w:val="00F44556"/>
    <w:rsid w:val="00F44678"/>
    <w:rsid w:val="00F46857"/>
    <w:rsid w:val="00F4794E"/>
    <w:rsid w:val="00F50A95"/>
    <w:rsid w:val="00F50B87"/>
    <w:rsid w:val="00F51FDC"/>
    <w:rsid w:val="00F607A9"/>
    <w:rsid w:val="00F608FC"/>
    <w:rsid w:val="00F616EE"/>
    <w:rsid w:val="00F62A15"/>
    <w:rsid w:val="00F64412"/>
    <w:rsid w:val="00F648B8"/>
    <w:rsid w:val="00F66267"/>
    <w:rsid w:val="00F744A6"/>
    <w:rsid w:val="00F8295B"/>
    <w:rsid w:val="00F83D42"/>
    <w:rsid w:val="00F85CA5"/>
    <w:rsid w:val="00F86C26"/>
    <w:rsid w:val="00F955AC"/>
    <w:rsid w:val="00FA1492"/>
    <w:rsid w:val="00FA1894"/>
    <w:rsid w:val="00FA3C0B"/>
    <w:rsid w:val="00FA449F"/>
    <w:rsid w:val="00FA512D"/>
    <w:rsid w:val="00FA5FCF"/>
    <w:rsid w:val="00FB2A7C"/>
    <w:rsid w:val="00FB2D8E"/>
    <w:rsid w:val="00FB3B3E"/>
    <w:rsid w:val="00FC178D"/>
    <w:rsid w:val="00FC5688"/>
    <w:rsid w:val="00FD16EB"/>
    <w:rsid w:val="00FD3FB0"/>
    <w:rsid w:val="00FD5342"/>
    <w:rsid w:val="00FD5E7E"/>
    <w:rsid w:val="00FF2FCA"/>
    <w:rsid w:val="00FF74A3"/>
    <w:rsid w:val="04B66C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54"/>
    <w:qFormat/>
    <w:uiPriority w:val="9"/>
    <w:pPr>
      <w:keepNext/>
      <w:keepLines/>
      <w:numPr>
        <w:ilvl w:val="1"/>
        <w:numId w:val="1"/>
      </w:numPr>
      <w:spacing w:before="260" w:after="260" w:line="360" w:lineRule="auto"/>
      <w:outlineLvl w:val="1"/>
    </w:pPr>
    <w:rPr>
      <w:rFonts w:ascii="Arial" w:hAnsi="Arial" w:eastAsia="黑体"/>
      <w:b/>
      <w:bCs/>
      <w:sz w:val="36"/>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7"/>
    <w:basedOn w:val="1"/>
    <w:next w:val="1"/>
    <w:qFormat/>
    <w:uiPriority w:val="0"/>
    <w:pPr>
      <w:keepNext/>
      <w:keepLines/>
      <w:numPr>
        <w:ilvl w:val="6"/>
        <w:numId w:val="2"/>
      </w:numPr>
      <w:spacing w:before="240" w:after="64" w:line="320" w:lineRule="auto"/>
      <w:outlineLvl w:val="6"/>
    </w:pPr>
    <w:rPr>
      <w:b/>
      <w:bCs/>
      <w:sz w:val="24"/>
    </w:rPr>
  </w:style>
  <w:style w:type="paragraph" w:styleId="6">
    <w:name w:val="heading 8"/>
    <w:basedOn w:val="1"/>
    <w:next w:val="1"/>
    <w:qFormat/>
    <w:uiPriority w:val="0"/>
    <w:pPr>
      <w:keepNext/>
      <w:keepLines/>
      <w:numPr>
        <w:ilvl w:val="7"/>
        <w:numId w:val="2"/>
      </w:numPr>
      <w:spacing w:before="240" w:after="64" w:line="320" w:lineRule="auto"/>
      <w:outlineLvl w:val="7"/>
    </w:pPr>
    <w:rPr>
      <w:rFonts w:ascii="Arial" w:hAnsi="Arial" w:eastAsia="黑体"/>
      <w:sz w:val="24"/>
    </w:rPr>
  </w:style>
  <w:style w:type="paragraph" w:styleId="7">
    <w:name w:val="heading 9"/>
    <w:basedOn w:val="1"/>
    <w:next w:val="1"/>
    <w:qFormat/>
    <w:uiPriority w:val="0"/>
    <w:pPr>
      <w:keepNext/>
      <w:keepLines/>
      <w:numPr>
        <w:ilvl w:val="8"/>
        <w:numId w:val="2"/>
      </w:numPr>
      <w:spacing w:before="240" w:after="64" w:line="320" w:lineRule="auto"/>
      <w:outlineLvl w:val="8"/>
    </w:pPr>
    <w:rPr>
      <w:rFonts w:ascii="Arial" w:hAnsi="Arial" w:eastAsia="黑体"/>
      <w:szCs w:val="21"/>
    </w:rPr>
  </w:style>
  <w:style w:type="character" w:default="1" w:styleId="23">
    <w:name w:val="Default Paragraph Font"/>
    <w:semiHidden/>
    <w:unhideWhenUsed/>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styleId="8">
    <w:name w:val="caption"/>
    <w:basedOn w:val="1"/>
    <w:next w:val="1"/>
    <w:unhideWhenUsed/>
    <w:qFormat/>
    <w:uiPriority w:val="35"/>
    <w:rPr>
      <w:rFonts w:ascii="Cambria" w:hAnsi="Cambria" w:eastAsia="黑体"/>
      <w:sz w:val="20"/>
      <w:szCs w:val="20"/>
    </w:rPr>
  </w:style>
  <w:style w:type="paragraph" w:styleId="9">
    <w:name w:val="Document Map"/>
    <w:basedOn w:val="1"/>
    <w:semiHidden/>
    <w:uiPriority w:val="0"/>
    <w:pPr>
      <w:shd w:val="clear" w:color="auto" w:fill="000080"/>
    </w:pPr>
  </w:style>
  <w:style w:type="paragraph" w:styleId="10">
    <w:name w:val="annotation text"/>
    <w:basedOn w:val="1"/>
    <w:semiHidden/>
    <w:qFormat/>
    <w:uiPriority w:val="0"/>
    <w:pPr>
      <w:jc w:val="left"/>
    </w:pPr>
  </w:style>
  <w:style w:type="paragraph" w:styleId="11">
    <w:name w:val="Body Text"/>
    <w:basedOn w:val="1"/>
    <w:link w:val="51"/>
    <w:uiPriority w:val="0"/>
    <w:pPr>
      <w:overflowPunct w:val="0"/>
      <w:autoSpaceDE w:val="0"/>
      <w:autoSpaceDN w:val="0"/>
      <w:adjustRightInd w:val="0"/>
      <w:spacing w:before="100" w:after="100" w:line="240" w:lineRule="atLeast"/>
      <w:ind w:left="2880" w:hanging="360"/>
      <w:textAlignment w:val="baseline"/>
    </w:pPr>
    <w:rPr>
      <w:rFonts w:ascii="宋体"/>
      <w:sz w:val="24"/>
    </w:rPr>
  </w:style>
  <w:style w:type="paragraph" w:styleId="12">
    <w:name w:val="toc 3"/>
    <w:basedOn w:val="1"/>
    <w:next w:val="1"/>
    <w:semiHidden/>
    <w:uiPriority w:val="0"/>
    <w:pPr>
      <w:ind w:left="840" w:leftChars="400"/>
    </w:pPr>
  </w:style>
  <w:style w:type="paragraph" w:styleId="13">
    <w:name w:val="Date"/>
    <w:basedOn w:val="1"/>
    <w:next w:val="1"/>
    <w:uiPriority w:val="0"/>
    <w:pPr>
      <w:ind w:left="100" w:leftChars="2500"/>
    </w:pPr>
  </w:style>
  <w:style w:type="paragraph" w:styleId="14">
    <w:name w:val="Balloon Text"/>
    <w:basedOn w:val="1"/>
    <w:semiHidden/>
    <w:qFormat/>
    <w:uiPriority w:val="0"/>
    <w:rPr>
      <w:sz w:val="18"/>
      <w:szCs w:val="18"/>
    </w:rPr>
  </w:style>
  <w:style w:type="paragraph" w:styleId="15">
    <w:name w:val="footer"/>
    <w:basedOn w:val="1"/>
    <w:qFormat/>
    <w:uiPriority w:val="0"/>
    <w:pPr>
      <w:pBdr>
        <w:top w:val="single" w:color="auto" w:sz="4" w:space="1"/>
      </w:pBdr>
      <w:tabs>
        <w:tab w:val="center" w:pos="4153"/>
        <w:tab w:val="right" w:pos="8306"/>
      </w:tabs>
      <w:snapToGrid w:val="0"/>
      <w:jc w:val="left"/>
    </w:pPr>
    <w:rPr>
      <w:sz w:val="18"/>
      <w:szCs w:val="18"/>
    </w:rPr>
  </w:style>
  <w:style w:type="paragraph" w:styleId="1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iPriority w:val="39"/>
    <w:pPr>
      <w:tabs>
        <w:tab w:val="right" w:leader="dot" w:pos="8302"/>
      </w:tabs>
    </w:pPr>
  </w:style>
  <w:style w:type="paragraph" w:styleId="18">
    <w:name w:val="toc 2"/>
    <w:basedOn w:val="1"/>
    <w:next w:val="1"/>
    <w:uiPriority w:val="39"/>
    <w:pPr>
      <w:ind w:left="420" w:leftChars="200"/>
    </w:pPr>
  </w:style>
  <w:style w:type="paragraph" w:styleId="19">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paragraph" w:styleId="20">
    <w:name w:val="annotation subject"/>
    <w:basedOn w:val="10"/>
    <w:next w:val="10"/>
    <w:semiHidden/>
    <w:uiPriority w:val="0"/>
    <w:rPr>
      <w:b/>
      <w:bCs/>
    </w:rPr>
  </w:style>
  <w:style w:type="table" w:styleId="22">
    <w:name w:val="Table Grid"/>
    <w:basedOn w:val="2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4">
    <w:name w:val="Strong"/>
    <w:basedOn w:val="23"/>
    <w:qFormat/>
    <w:uiPriority w:val="22"/>
    <w:rPr>
      <w:b/>
      <w:bCs/>
    </w:rPr>
  </w:style>
  <w:style w:type="character" w:styleId="25">
    <w:name w:val="page number"/>
    <w:basedOn w:val="23"/>
    <w:uiPriority w:val="0"/>
  </w:style>
  <w:style w:type="character" w:styleId="26">
    <w:name w:val="Hyperlink"/>
    <w:basedOn w:val="23"/>
    <w:uiPriority w:val="99"/>
    <w:rPr>
      <w:color w:val="0000FF"/>
      <w:u w:val="single"/>
    </w:rPr>
  </w:style>
  <w:style w:type="character" w:styleId="27">
    <w:name w:val="annotation reference"/>
    <w:basedOn w:val="23"/>
    <w:semiHidden/>
    <w:uiPriority w:val="0"/>
    <w:rPr>
      <w:sz w:val="21"/>
      <w:szCs w:val="21"/>
    </w:rPr>
  </w:style>
  <w:style w:type="paragraph" w:customStyle="1" w:styleId="28">
    <w:name w:val="l正文"/>
    <w:qFormat/>
    <w:uiPriority w:val="0"/>
    <w:pPr>
      <w:spacing w:line="360" w:lineRule="auto"/>
      <w:ind w:firstLine="200" w:firstLineChars="200"/>
    </w:pPr>
    <w:rPr>
      <w:rFonts w:ascii="Times New Roman" w:hAnsi="Times New Roman" w:eastAsia="宋体" w:cs="Times New Roman"/>
      <w:kern w:val="2"/>
      <w:sz w:val="22"/>
      <w:szCs w:val="22"/>
      <w:lang w:val="en-US" w:eastAsia="zh-CN" w:bidi="ar-SA"/>
    </w:rPr>
  </w:style>
  <w:style w:type="paragraph" w:customStyle="1" w:styleId="29">
    <w:name w:val="l正文可修改"/>
    <w:uiPriority w:val="0"/>
    <w:pPr>
      <w:spacing w:line="360" w:lineRule="auto"/>
      <w:ind w:firstLine="200" w:firstLineChars="200"/>
    </w:pPr>
    <w:rPr>
      <w:rFonts w:ascii="Times New Roman" w:hAnsi="Times New Roman" w:eastAsia="宋体" w:cs="Times New Roman"/>
      <w:kern w:val="2"/>
      <w:sz w:val="22"/>
      <w:szCs w:val="22"/>
      <w:lang w:val="en-US" w:eastAsia="zh-CN" w:bidi="ar-SA"/>
    </w:rPr>
  </w:style>
  <w:style w:type="paragraph" w:customStyle="1" w:styleId="30">
    <w:name w:val="l标题1"/>
    <w:qFormat/>
    <w:uiPriority w:val="0"/>
    <w:pPr>
      <w:keepNext/>
      <w:numPr>
        <w:ilvl w:val="0"/>
        <w:numId w:val="2"/>
      </w:numPr>
      <w:spacing w:beforeLines="50" w:afterLines="100" w:line="360" w:lineRule="auto"/>
      <w:outlineLvl w:val="0"/>
    </w:pPr>
    <w:rPr>
      <w:rFonts w:ascii="Times New Roman" w:hAnsi="Times New Roman" w:eastAsia="宋体" w:cs="Times New Roman"/>
      <w:b/>
      <w:kern w:val="2"/>
      <w:sz w:val="36"/>
      <w:szCs w:val="36"/>
      <w:lang w:val="en-US" w:eastAsia="zh-CN" w:bidi="ar-SA"/>
    </w:rPr>
  </w:style>
  <w:style w:type="paragraph" w:customStyle="1" w:styleId="31">
    <w:name w:val="l标题2"/>
    <w:qFormat/>
    <w:uiPriority w:val="0"/>
    <w:pPr>
      <w:keepNext/>
      <w:numPr>
        <w:ilvl w:val="1"/>
        <w:numId w:val="2"/>
      </w:numPr>
      <w:spacing w:before="120" w:after="240" w:line="360" w:lineRule="auto"/>
      <w:outlineLvl w:val="1"/>
    </w:pPr>
    <w:rPr>
      <w:rFonts w:ascii="Times New Roman" w:hAnsi="Times New Roman" w:eastAsia="宋体" w:cs="Times New Roman"/>
      <w:b/>
      <w:kern w:val="2"/>
      <w:sz w:val="32"/>
      <w:szCs w:val="32"/>
      <w:lang w:val="en-US" w:eastAsia="zh-CN" w:bidi="ar-SA"/>
    </w:rPr>
  </w:style>
  <w:style w:type="paragraph" w:customStyle="1" w:styleId="32">
    <w:name w:val="l标题3"/>
    <w:uiPriority w:val="0"/>
    <w:pPr>
      <w:keepNext/>
      <w:numPr>
        <w:ilvl w:val="2"/>
        <w:numId w:val="2"/>
      </w:numPr>
      <w:spacing w:beforeLines="50" w:afterLines="50" w:line="360" w:lineRule="auto"/>
      <w:outlineLvl w:val="2"/>
    </w:pPr>
    <w:rPr>
      <w:rFonts w:ascii="Times New Roman" w:hAnsi="Times New Roman" w:eastAsia="宋体" w:cs="Times New Roman"/>
      <w:b/>
      <w:kern w:val="2"/>
      <w:sz w:val="30"/>
      <w:szCs w:val="30"/>
      <w:lang w:val="en-US" w:eastAsia="zh-CN" w:bidi="ar-SA"/>
    </w:rPr>
  </w:style>
  <w:style w:type="paragraph" w:customStyle="1" w:styleId="33">
    <w:name w:val="l标题4"/>
    <w:next w:val="28"/>
    <w:uiPriority w:val="0"/>
    <w:pPr>
      <w:keepNext/>
      <w:numPr>
        <w:ilvl w:val="3"/>
        <w:numId w:val="2"/>
      </w:numPr>
      <w:tabs>
        <w:tab w:val="left" w:pos="900"/>
      </w:tabs>
      <w:spacing w:before="120" w:after="120" w:line="360" w:lineRule="auto"/>
      <w:outlineLvl w:val="3"/>
    </w:pPr>
    <w:rPr>
      <w:rFonts w:ascii="Times New Roman" w:hAnsi="Times New Roman" w:eastAsia="宋体" w:cs="Times New Roman"/>
      <w:b/>
      <w:iCs/>
      <w:kern w:val="2"/>
      <w:sz w:val="28"/>
      <w:szCs w:val="28"/>
      <w:lang w:val="en-US" w:eastAsia="zh-CN" w:bidi="ar-SA"/>
    </w:rPr>
  </w:style>
  <w:style w:type="paragraph" w:customStyle="1" w:styleId="34">
    <w:name w:val="l标题5"/>
    <w:next w:val="28"/>
    <w:uiPriority w:val="0"/>
    <w:pPr>
      <w:keepNext/>
      <w:numPr>
        <w:ilvl w:val="4"/>
        <w:numId w:val="2"/>
      </w:numPr>
      <w:spacing w:beforeLines="50" w:afterLines="50" w:line="360" w:lineRule="auto"/>
      <w:outlineLvl w:val="4"/>
    </w:pPr>
    <w:rPr>
      <w:rFonts w:ascii="Times New Roman" w:hAnsi="Times New Roman" w:eastAsia="宋体" w:cs="Times New Roman"/>
      <w:b/>
      <w:i/>
      <w:iCs/>
      <w:kern w:val="2"/>
      <w:sz w:val="28"/>
      <w:szCs w:val="28"/>
      <w:lang w:val="en-US" w:eastAsia="zh-CN" w:bidi="ar-SA"/>
    </w:rPr>
  </w:style>
  <w:style w:type="paragraph" w:customStyle="1" w:styleId="35">
    <w:name w:val="l小标题"/>
    <w:next w:val="28"/>
    <w:link w:val="38"/>
    <w:uiPriority w:val="0"/>
    <w:pPr>
      <w:spacing w:line="360" w:lineRule="auto"/>
    </w:pPr>
    <w:rPr>
      <w:rFonts w:ascii="Times New Roman" w:hAnsi="Times New Roman" w:eastAsia="宋体" w:cs="Times New Roman"/>
      <w:b/>
      <w:iCs/>
      <w:kern w:val="2"/>
      <w:sz w:val="22"/>
      <w:szCs w:val="22"/>
      <w:lang w:val="en-US" w:eastAsia="zh-CN" w:bidi="ar-SA"/>
    </w:rPr>
  </w:style>
  <w:style w:type="paragraph" w:customStyle="1" w:styleId="36">
    <w:name w:val="l小标题列表"/>
    <w:basedOn w:val="35"/>
    <w:next w:val="28"/>
    <w:link w:val="39"/>
    <w:uiPriority w:val="0"/>
    <w:pPr>
      <w:numPr>
        <w:ilvl w:val="0"/>
        <w:numId w:val="3"/>
      </w:numPr>
    </w:pPr>
  </w:style>
  <w:style w:type="paragraph" w:customStyle="1" w:styleId="37">
    <w:name w:val="l列表1"/>
    <w:uiPriority w:val="0"/>
    <w:pPr>
      <w:numPr>
        <w:ilvl w:val="0"/>
        <w:numId w:val="4"/>
      </w:numPr>
      <w:tabs>
        <w:tab w:val="left" w:pos="567"/>
      </w:tabs>
      <w:spacing w:line="360" w:lineRule="auto"/>
    </w:pPr>
    <w:rPr>
      <w:rFonts w:ascii="Times New Roman" w:hAnsi="Times New Roman" w:eastAsia="宋体" w:cs="Times New Roman"/>
      <w:iCs/>
      <w:kern w:val="2"/>
      <w:sz w:val="22"/>
      <w:szCs w:val="22"/>
      <w:lang w:val="en-US" w:eastAsia="zh-CN" w:bidi="ar-SA"/>
    </w:rPr>
  </w:style>
  <w:style w:type="character" w:customStyle="1" w:styleId="38">
    <w:name w:val="l小标题 Char"/>
    <w:basedOn w:val="23"/>
    <w:link w:val="35"/>
    <w:uiPriority w:val="0"/>
    <w:rPr>
      <w:b/>
      <w:iCs/>
      <w:kern w:val="2"/>
      <w:sz w:val="22"/>
      <w:szCs w:val="22"/>
      <w:lang w:val="en-US" w:eastAsia="zh-CN" w:bidi="ar-SA"/>
    </w:rPr>
  </w:style>
  <w:style w:type="character" w:customStyle="1" w:styleId="39">
    <w:name w:val="l小标题列表 Char"/>
    <w:basedOn w:val="38"/>
    <w:link w:val="36"/>
    <w:qFormat/>
    <w:uiPriority w:val="0"/>
  </w:style>
  <w:style w:type="paragraph" w:customStyle="1" w:styleId="40">
    <w:name w:val="l顶头"/>
    <w:uiPriority w:val="0"/>
    <w:pPr>
      <w:spacing w:line="360" w:lineRule="auto"/>
    </w:pPr>
    <w:rPr>
      <w:rFonts w:ascii="Times New Roman" w:hAnsi="Times New Roman" w:eastAsia="宋体" w:cs="Times New Roman"/>
      <w:iCs/>
      <w:kern w:val="2"/>
      <w:sz w:val="22"/>
      <w:szCs w:val="22"/>
      <w:lang w:val="en-US" w:eastAsia="zh-CN" w:bidi="ar-SA"/>
    </w:rPr>
  </w:style>
  <w:style w:type="paragraph" w:customStyle="1" w:styleId="41">
    <w:name w:val="l缩进"/>
    <w:uiPriority w:val="0"/>
    <w:pPr>
      <w:tabs>
        <w:tab w:val="left" w:pos="420"/>
        <w:tab w:val="left" w:pos="840"/>
        <w:tab w:val="left" w:pos="1260"/>
      </w:tabs>
      <w:spacing w:line="360" w:lineRule="auto"/>
      <w:ind w:left="200" w:leftChars="200" w:firstLine="200" w:firstLineChars="200"/>
    </w:pPr>
    <w:rPr>
      <w:rFonts w:ascii="Times New Roman" w:hAnsi="Times New Roman" w:eastAsia="宋体" w:cs="Times New Roman"/>
      <w:iCs/>
      <w:kern w:val="2"/>
      <w:sz w:val="22"/>
      <w:szCs w:val="22"/>
      <w:lang w:val="en-US" w:eastAsia="zh-CN" w:bidi="ar-SA"/>
    </w:rPr>
  </w:style>
  <w:style w:type="paragraph" w:customStyle="1" w:styleId="42">
    <w:name w:val="l文本框"/>
    <w:uiPriority w:val="0"/>
    <w:rPr>
      <w:rFonts w:ascii="Times New Roman" w:hAnsi="Times New Roman" w:eastAsia="宋体" w:cs="Times New Roman"/>
      <w:iCs/>
      <w:kern w:val="2"/>
      <w:sz w:val="21"/>
      <w:szCs w:val="21"/>
      <w:lang w:val="en-US" w:eastAsia="zh-CN" w:bidi="ar-SA"/>
    </w:rPr>
  </w:style>
  <w:style w:type="paragraph" w:customStyle="1" w:styleId="43">
    <w:name w:val="l中心标题"/>
    <w:uiPriority w:val="0"/>
    <w:pPr>
      <w:spacing w:beforeLines="100" w:afterLines="100" w:line="360" w:lineRule="auto"/>
      <w:jc w:val="center"/>
    </w:pPr>
    <w:rPr>
      <w:rFonts w:ascii="Times New Roman" w:hAnsi="Times New Roman" w:eastAsia="宋体" w:cs="Times New Roman"/>
      <w:b/>
      <w:iCs/>
      <w:kern w:val="2"/>
      <w:sz w:val="36"/>
      <w:szCs w:val="36"/>
      <w:lang w:val="en-US" w:eastAsia="zh-CN" w:bidi="ar-SA"/>
    </w:rPr>
  </w:style>
  <w:style w:type="paragraph" w:customStyle="1" w:styleId="44">
    <w:name w:val="l居中"/>
    <w:uiPriority w:val="0"/>
    <w:pPr>
      <w:spacing w:line="360" w:lineRule="auto"/>
      <w:jc w:val="center"/>
    </w:pPr>
    <w:rPr>
      <w:rFonts w:ascii="Times New Roman" w:hAnsi="Times New Roman" w:eastAsia="宋体" w:cs="Times New Roman"/>
      <w:kern w:val="2"/>
      <w:sz w:val="28"/>
      <w:szCs w:val="28"/>
      <w:lang w:val="en-US" w:eastAsia="zh-CN" w:bidi="ar-SA"/>
    </w:rPr>
  </w:style>
  <w:style w:type="paragraph" w:customStyle="1" w:styleId="45">
    <w:name w:val="l标题1中心"/>
    <w:uiPriority w:val="0"/>
    <w:pPr>
      <w:keepNext/>
      <w:pageBreakBefore/>
      <w:numPr>
        <w:ilvl w:val="0"/>
        <w:numId w:val="5"/>
      </w:numPr>
      <w:pBdr>
        <w:top w:val="single" w:color="auto" w:sz="4" w:space="4"/>
        <w:bottom w:val="single" w:color="auto" w:sz="4" w:space="6"/>
      </w:pBdr>
      <w:spacing w:before="156" w:after="312"/>
      <w:jc w:val="center"/>
      <w:outlineLvl w:val="0"/>
    </w:pPr>
    <w:rPr>
      <w:rFonts w:ascii="Times New Roman" w:hAnsi="Times New Roman" w:eastAsia="宋体" w:cs="Times New Roman"/>
      <w:b/>
      <w:kern w:val="2"/>
      <w:sz w:val="36"/>
      <w:szCs w:val="36"/>
      <w:lang w:val="en-US" w:eastAsia="zh-CN" w:bidi="ar-SA"/>
    </w:rPr>
  </w:style>
  <w:style w:type="paragraph" w:customStyle="1" w:styleId="46">
    <w:name w:val="l标题3小"/>
    <w:basedOn w:val="32"/>
    <w:qFormat/>
    <w:uiPriority w:val="0"/>
    <w:pPr>
      <w:numPr>
        <w:numId w:val="5"/>
      </w:numPr>
      <w:tabs>
        <w:tab w:val="left" w:pos="425"/>
      </w:tabs>
      <w:adjustRightInd w:val="0"/>
      <w:spacing w:before="50" w:after="50"/>
    </w:pPr>
    <w:rPr>
      <w:b w:val="0"/>
      <w:sz w:val="28"/>
      <w:szCs w:val="28"/>
    </w:rPr>
  </w:style>
  <w:style w:type="paragraph" w:customStyle="1" w:styleId="47">
    <w:name w:val="Style l标题1 + Before:  0.5 line After:  1 line"/>
    <w:basedOn w:val="30"/>
    <w:uiPriority w:val="0"/>
    <w:pPr>
      <w:spacing w:before="156" w:after="312"/>
    </w:pPr>
    <w:rPr>
      <w:rFonts w:cs="宋体"/>
      <w:bCs/>
      <w:szCs w:val="20"/>
    </w:rPr>
  </w:style>
  <w:style w:type="paragraph" w:customStyle="1" w:styleId="48">
    <w:name w:val="l标题2小"/>
    <w:basedOn w:val="31"/>
    <w:uiPriority w:val="0"/>
    <w:pPr>
      <w:numPr>
        <w:numId w:val="5"/>
      </w:numPr>
      <w:tabs>
        <w:tab w:val="left" w:pos="425"/>
      </w:tabs>
      <w:adjustRightInd w:val="0"/>
    </w:pPr>
    <w:rPr>
      <w:b w:val="0"/>
      <w:sz w:val="28"/>
      <w:szCs w:val="28"/>
    </w:rPr>
  </w:style>
  <w:style w:type="paragraph" w:customStyle="1" w:styleId="49">
    <w:name w:val="l表下注释"/>
    <w:basedOn w:val="42"/>
    <w:next w:val="28"/>
    <w:uiPriority w:val="0"/>
    <w:pPr>
      <w:numPr>
        <w:ilvl w:val="7"/>
        <w:numId w:val="6"/>
      </w:numPr>
      <w:snapToGrid w:val="0"/>
      <w:ind w:left="1276" w:hanging="1276"/>
      <w:jc w:val="center"/>
      <w:outlineLvl w:val="7"/>
    </w:pPr>
  </w:style>
  <w:style w:type="paragraph" w:customStyle="1" w:styleId="50">
    <w:name w:val="l图下注释"/>
    <w:basedOn w:val="42"/>
    <w:next w:val="28"/>
    <w:uiPriority w:val="0"/>
    <w:pPr>
      <w:numPr>
        <w:ilvl w:val="8"/>
        <w:numId w:val="6"/>
      </w:numPr>
      <w:ind w:left="1701" w:hanging="1701"/>
      <w:jc w:val="center"/>
    </w:pPr>
  </w:style>
  <w:style w:type="character" w:customStyle="1" w:styleId="51">
    <w:name w:val="Body Text Char"/>
    <w:basedOn w:val="23"/>
    <w:link w:val="11"/>
    <w:uiPriority w:val="0"/>
    <w:rPr>
      <w:rFonts w:ascii="宋体"/>
      <w:sz w:val="24"/>
    </w:rPr>
  </w:style>
  <w:style w:type="paragraph" w:customStyle="1" w:styleId="52">
    <w:name w:val="Title Bar"/>
    <w:basedOn w:val="1"/>
    <w:uiPriority w:val="0"/>
    <w:pPr>
      <w:keepNext/>
      <w:pageBreakBefore/>
      <w:shd w:val="solid" w:color="auto" w:fill="auto"/>
      <w:overflowPunct w:val="0"/>
      <w:autoSpaceDE w:val="0"/>
      <w:autoSpaceDN w:val="0"/>
      <w:adjustRightInd w:val="0"/>
      <w:spacing w:before="1680"/>
      <w:ind w:left="2520" w:right="720"/>
      <w:jc w:val="left"/>
      <w:textAlignment w:val="baseline"/>
    </w:pPr>
    <w:rPr>
      <w:rFonts w:ascii="Book Antiqua" w:hAnsi="Book Antiqua"/>
      <w:sz w:val="36"/>
    </w:rPr>
  </w:style>
  <w:style w:type="paragraph" w:customStyle="1" w:styleId="53">
    <w:name w:val="Default"/>
    <w:uiPriority w:val="0"/>
    <w:pPr>
      <w:autoSpaceDE w:val="0"/>
      <w:autoSpaceDN w:val="0"/>
      <w:adjustRightInd w:val="0"/>
    </w:pPr>
    <w:rPr>
      <w:rFonts w:ascii="宋体" w:hAnsi="宋体" w:eastAsia="宋体" w:cs="宋体"/>
      <w:color w:val="000000"/>
      <w:sz w:val="24"/>
      <w:szCs w:val="24"/>
      <w:lang w:val="en-US" w:eastAsia="zh-CN" w:bidi="ar-SA"/>
    </w:rPr>
  </w:style>
  <w:style w:type="character" w:customStyle="1" w:styleId="54">
    <w:name w:val="Heading 2 Char"/>
    <w:basedOn w:val="23"/>
    <w:link w:val="3"/>
    <w:uiPriority w:val="9"/>
    <w:rPr>
      <w:rFonts w:ascii="Arial" w:hAnsi="Arial" w:eastAsia="黑体"/>
      <w:b/>
      <w:bCs/>
      <w:kern w:val="2"/>
      <w:sz w:val="36"/>
      <w:szCs w:val="32"/>
    </w:rPr>
  </w:style>
  <w:style w:type="paragraph" w:styleId="55">
    <w:name w:val="List Paragraph"/>
    <w:basedOn w:val="1"/>
    <w:qFormat/>
    <w:uiPriority w:val="34"/>
    <w:pPr>
      <w:ind w:firstLine="420" w:firstLineChars="200"/>
    </w:pPr>
  </w:style>
  <w:style w:type="character" w:customStyle="1" w:styleId="56">
    <w:name w:val="grey3"/>
    <w:basedOn w:val="23"/>
    <w:uiPriority w:val="0"/>
    <w:rPr>
      <w:color w:val="666666"/>
    </w:rPr>
  </w:style>
  <w:style w:type="character" w:customStyle="1" w:styleId="57">
    <w:name w:val="printview1"/>
    <w:basedOn w:val="23"/>
    <w:uiPriority w:val="0"/>
  </w:style>
  <w:style w:type="paragraph" w:customStyle="1" w:styleId="58">
    <w:name w:val="bigpara12"/>
    <w:basedOn w:val="1"/>
    <w:uiPriority w:val="0"/>
    <w:pPr>
      <w:widowControl/>
      <w:spacing w:line="301" w:lineRule="atLeast"/>
      <w:jc w:val="left"/>
    </w:pPr>
    <w:rPr>
      <w:rFonts w:ascii="宋体" w:hAnsi="宋体" w:cs="宋体"/>
      <w:color w:val="333333"/>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GIF"/><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emf"/><Relationship Id="rId14" Type="http://schemas.openxmlformats.org/officeDocument/2006/relationships/oleObject" Target="embeddings/oleObject1.bin"/><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documents\oracl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D46357-C727-477F-B2AF-4C2A1E0AD069}">
  <ds:schemaRefs/>
</ds:datastoreItem>
</file>

<file path=docProps/app.xml><?xml version="1.0" encoding="utf-8"?>
<Properties xmlns="http://schemas.openxmlformats.org/officeDocument/2006/extended-properties" xmlns:vt="http://schemas.openxmlformats.org/officeDocument/2006/docPropsVTypes">
  <Template>oracle-template.dot</Template>
  <Company>home</Company>
  <Pages>1</Pages>
  <Words>2086</Words>
  <Characters>11892</Characters>
  <Lines>99</Lines>
  <Paragraphs>27</Paragraphs>
  <TotalTime>29</TotalTime>
  <ScaleCrop>false</ScaleCrop>
  <LinksUpToDate>false</LinksUpToDate>
  <CharactersWithSpaces>13951</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2014-04-08T02:43:00Z</dcterms:created>
  <dc:creator>quliu</dc:creator>
  <cp:lastModifiedBy>Caroline</cp:lastModifiedBy>
  <cp:lastPrinted>2014-04-08T09:04:00Z</cp:lastPrinted>
  <dcterms:modified xsi:type="dcterms:W3CDTF">2019-08-06T03:39:02Z</dcterms:modified>
  <dc:title>我们大家</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